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181C6F" w14:textId="77777777" w:rsidR="002C3ADC" w:rsidRPr="002C3ADC" w:rsidRDefault="002C3ADC" w:rsidP="002C3ADC">
      <w:pPr>
        <w:pStyle w:val="Logo"/>
        <w:jc w:val="center"/>
      </w:pPr>
      <w:r>
        <w:rPr>
          <w:noProof/>
        </w:rPr>
        <w:drawing>
          <wp:inline distT="0" distB="0" distL="0" distR="0" wp14:anchorId="317CE3A4" wp14:editId="1F35D8E1">
            <wp:extent cx="1828800" cy="914400"/>
            <wp:effectExtent l="0" t="0" r="0" b="0"/>
            <wp:docPr id="226" name="Picture 226" descr="C:\Users\Lmaloney\AppData\Local\Microsoft\Windows\INetCache\Content.Word\2x1%20Full%20Color_NoTag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Lmaloney\AppData\Local\Microsoft\Windows\INetCache\Content.Word\2x1%20Full%20Color_NoTaglin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8800" cy="914400"/>
                    </a:xfrm>
                    <a:prstGeom prst="rect">
                      <a:avLst/>
                    </a:prstGeom>
                    <a:noFill/>
                    <a:ln>
                      <a:noFill/>
                    </a:ln>
                  </pic:spPr>
                </pic:pic>
              </a:graphicData>
            </a:graphic>
          </wp:inline>
        </w:drawing>
      </w:r>
    </w:p>
    <w:p w14:paraId="2C079150" w14:textId="47EF0B55" w:rsidR="00F03855" w:rsidRDefault="00806EC4" w:rsidP="002C3ADC">
      <w:pPr>
        <w:pStyle w:val="UGTitle"/>
        <w:spacing w:before="4000"/>
        <w:rPr>
          <w:sz w:val="52"/>
          <w:szCs w:val="52"/>
        </w:rPr>
      </w:pPr>
      <w:r w:rsidRPr="00F46E39">
        <w:rPr>
          <w:sz w:val="52"/>
          <w:szCs w:val="52"/>
        </w:rPr>
        <w:t>R</w:t>
      </w:r>
      <w:r>
        <w:rPr>
          <w:sz w:val="52"/>
          <w:szCs w:val="52"/>
        </w:rPr>
        <w:t xml:space="preserve">IOO </w:t>
      </w:r>
      <w:r w:rsidR="00F03855" w:rsidRPr="00F46E39">
        <w:rPr>
          <w:sz w:val="52"/>
          <w:szCs w:val="52"/>
        </w:rPr>
        <w:t>Interconnection Services</w:t>
      </w:r>
      <w:r w:rsidR="00C52409">
        <w:rPr>
          <w:sz w:val="52"/>
          <w:szCs w:val="52"/>
        </w:rPr>
        <w:t xml:space="preserve"> </w:t>
      </w:r>
      <w:r w:rsidR="00674D87">
        <w:rPr>
          <w:sz w:val="52"/>
          <w:szCs w:val="52"/>
        </w:rPr>
        <w:t xml:space="preserve">TSP </w:t>
      </w:r>
      <w:r w:rsidR="00C15F4C">
        <w:rPr>
          <w:sz w:val="52"/>
          <w:szCs w:val="52"/>
        </w:rPr>
        <w:t>Guide</w:t>
      </w:r>
    </w:p>
    <w:p w14:paraId="395E6C60" w14:textId="77777777" w:rsidR="00C15F4C" w:rsidRDefault="00F03855" w:rsidP="00C15F4C">
      <w:pPr>
        <w:pStyle w:val="UGVersion"/>
      </w:pPr>
      <w:r w:rsidRPr="00B218CC">
        <w:t xml:space="preserve">Version </w:t>
      </w:r>
      <w:r w:rsidR="00DF31D6">
        <w:t>1</w:t>
      </w:r>
    </w:p>
    <w:p w14:paraId="76706F32" w14:textId="77777777" w:rsidR="00F03855" w:rsidRDefault="00DF31D6" w:rsidP="00C15F4C">
      <w:pPr>
        <w:pStyle w:val="UGDate"/>
        <w:spacing w:before="240"/>
      </w:pPr>
      <w:r>
        <w:t>11/30/</w:t>
      </w:r>
      <w:r w:rsidR="00C15F4C">
        <w:t>2018</w:t>
      </w:r>
    </w:p>
    <w:p w14:paraId="5266C693" w14:textId="77777777" w:rsidR="00C15F4C" w:rsidRDefault="00C15F4C" w:rsidP="00C15F4C">
      <w:pPr>
        <w:pStyle w:val="spacer"/>
        <w:sectPr w:rsidR="00C15F4C" w:rsidSect="00DF31D6">
          <w:headerReference w:type="default" r:id="rId9"/>
          <w:pgSz w:w="12240" w:h="15840"/>
          <w:pgMar w:top="1440" w:right="1440" w:bottom="1440" w:left="2880" w:header="720" w:footer="720" w:gutter="0"/>
          <w:pgNumType w:start="1"/>
          <w:cols w:space="720"/>
          <w:titlePg/>
          <w:docGrid w:linePitch="360"/>
        </w:sectPr>
      </w:pPr>
    </w:p>
    <w:p w14:paraId="4A790219" w14:textId="77777777" w:rsidR="00674D87" w:rsidRDefault="00674D87" w:rsidP="00674D87">
      <w:pPr>
        <w:pStyle w:val="UGHeadingFrontMatter"/>
        <w:rPr>
          <w:b/>
        </w:rPr>
      </w:pPr>
      <w:r>
        <w:rPr>
          <w:b/>
        </w:rPr>
        <w:lastRenderedPageBreak/>
        <w:t xml:space="preserve">About this </w:t>
      </w:r>
      <w:r w:rsidR="008355D1">
        <w:rPr>
          <w:b/>
        </w:rPr>
        <w:t>TSP</w:t>
      </w:r>
      <w:r>
        <w:rPr>
          <w:b/>
        </w:rPr>
        <w:t xml:space="preserve"> Guide</w:t>
      </w:r>
    </w:p>
    <w:p w14:paraId="1F524390" w14:textId="738CC5CF" w:rsidR="009A79E9" w:rsidRDefault="009A79E9" w:rsidP="009A79E9">
      <w:pPr>
        <w:pStyle w:val="BodyText"/>
      </w:pPr>
      <w:r>
        <w:t xml:space="preserve">This guide provides information to assist TSPs with performing tasks in the online </w:t>
      </w:r>
      <w:r w:rsidRPr="003D264D">
        <w:t>Resource Integration and Ongoing Operations (RIOO) system</w:t>
      </w:r>
      <w:r>
        <w:t xml:space="preserve"> that enables them to view the Interconnection Requests (INRs) for new power generation resource projects submitted by Interconnection </w:t>
      </w:r>
      <w:r w:rsidR="00225B03">
        <w:t>Entities</w:t>
      </w:r>
      <w:r>
        <w:t xml:space="preserve"> (IEs) and then work with the IEs on their projects. </w:t>
      </w:r>
    </w:p>
    <w:p w14:paraId="31F6B3EB" w14:textId="77777777" w:rsidR="009A79E9" w:rsidRDefault="009A79E9" w:rsidP="00674D87">
      <w:pPr>
        <w:pStyle w:val="BodyText"/>
      </w:pPr>
    </w:p>
    <w:p w14:paraId="60611895" w14:textId="77777777" w:rsidR="00674D87" w:rsidRDefault="00674D87" w:rsidP="00674D87">
      <w:pPr>
        <w:pStyle w:val="UGHeadingFrontMatter"/>
        <w:pageBreakBefore w:val="0"/>
        <w:spacing w:before="600"/>
        <w:rPr>
          <w:b/>
        </w:rPr>
      </w:pPr>
      <w:r>
        <w:rPr>
          <w:b/>
        </w:rPr>
        <w:t>Contents</w:t>
      </w:r>
    </w:p>
    <w:p w14:paraId="07E82D85" w14:textId="77777777" w:rsidR="00CE077A" w:rsidRDefault="00863083">
      <w:pPr>
        <w:pStyle w:val="TOC1"/>
        <w:tabs>
          <w:tab w:val="right" w:leader="dot" w:pos="9350"/>
        </w:tabs>
        <w:rPr>
          <w:rFonts w:asciiTheme="minorHAnsi" w:eastAsiaTheme="minorEastAsia" w:hAnsiTheme="minorHAnsi"/>
          <w:noProof/>
          <w:szCs w:val="22"/>
        </w:rPr>
      </w:pPr>
      <w:r>
        <w:fldChar w:fldCharType="begin"/>
      </w:r>
      <w:r>
        <w:instrText xml:space="preserve"> TOC \o "1-2" \h \z \u </w:instrText>
      </w:r>
      <w:r>
        <w:fldChar w:fldCharType="separate"/>
      </w:r>
      <w:hyperlink w:anchor="_Toc531175890" w:history="1">
        <w:r w:rsidR="00CE077A" w:rsidRPr="00925786">
          <w:rPr>
            <w:rStyle w:val="Hyperlink"/>
            <w:rFonts w:eastAsia="Times New Roman"/>
            <w:noProof/>
          </w:rPr>
          <w:t>Overview of Interconnection Services for TSPs</w:t>
        </w:r>
        <w:r w:rsidR="00CE077A">
          <w:rPr>
            <w:noProof/>
            <w:webHidden/>
          </w:rPr>
          <w:tab/>
        </w:r>
        <w:r w:rsidR="00CE077A">
          <w:rPr>
            <w:noProof/>
            <w:webHidden/>
          </w:rPr>
          <w:fldChar w:fldCharType="begin"/>
        </w:r>
        <w:r w:rsidR="00CE077A">
          <w:rPr>
            <w:noProof/>
            <w:webHidden/>
          </w:rPr>
          <w:instrText xml:space="preserve"> PAGEREF _Toc531175890 \h </w:instrText>
        </w:r>
        <w:r w:rsidR="00CE077A">
          <w:rPr>
            <w:noProof/>
            <w:webHidden/>
          </w:rPr>
        </w:r>
        <w:r w:rsidR="00CE077A">
          <w:rPr>
            <w:noProof/>
            <w:webHidden/>
          </w:rPr>
          <w:fldChar w:fldCharType="separate"/>
        </w:r>
        <w:r w:rsidR="00CE077A">
          <w:rPr>
            <w:noProof/>
            <w:webHidden/>
          </w:rPr>
          <w:t>1</w:t>
        </w:r>
        <w:r w:rsidR="00CE077A">
          <w:rPr>
            <w:noProof/>
            <w:webHidden/>
          </w:rPr>
          <w:fldChar w:fldCharType="end"/>
        </w:r>
      </w:hyperlink>
    </w:p>
    <w:p w14:paraId="71270AC0" w14:textId="77777777" w:rsidR="00CE077A" w:rsidRDefault="00641BAC">
      <w:pPr>
        <w:pStyle w:val="TOC1"/>
        <w:tabs>
          <w:tab w:val="right" w:leader="dot" w:pos="9350"/>
        </w:tabs>
        <w:rPr>
          <w:rFonts w:asciiTheme="minorHAnsi" w:eastAsiaTheme="minorEastAsia" w:hAnsiTheme="minorHAnsi"/>
          <w:noProof/>
          <w:szCs w:val="22"/>
        </w:rPr>
      </w:pPr>
      <w:hyperlink w:anchor="_Toc531175891" w:history="1">
        <w:r w:rsidR="00CE077A" w:rsidRPr="00925786">
          <w:rPr>
            <w:rStyle w:val="Hyperlink"/>
            <w:noProof/>
          </w:rPr>
          <w:t>Accessing and Managing Your Interconnection Services Account</w:t>
        </w:r>
        <w:r w:rsidR="00CE077A">
          <w:rPr>
            <w:noProof/>
            <w:webHidden/>
          </w:rPr>
          <w:tab/>
        </w:r>
        <w:r w:rsidR="00CE077A">
          <w:rPr>
            <w:noProof/>
            <w:webHidden/>
          </w:rPr>
          <w:fldChar w:fldCharType="begin"/>
        </w:r>
        <w:r w:rsidR="00CE077A">
          <w:rPr>
            <w:noProof/>
            <w:webHidden/>
          </w:rPr>
          <w:instrText xml:space="preserve"> PAGEREF _Toc531175891 \h </w:instrText>
        </w:r>
        <w:r w:rsidR="00CE077A">
          <w:rPr>
            <w:noProof/>
            <w:webHidden/>
          </w:rPr>
        </w:r>
        <w:r w:rsidR="00CE077A">
          <w:rPr>
            <w:noProof/>
            <w:webHidden/>
          </w:rPr>
          <w:fldChar w:fldCharType="separate"/>
        </w:r>
        <w:r w:rsidR="00CE077A">
          <w:rPr>
            <w:noProof/>
            <w:webHidden/>
          </w:rPr>
          <w:t>3</w:t>
        </w:r>
        <w:r w:rsidR="00CE077A">
          <w:rPr>
            <w:noProof/>
            <w:webHidden/>
          </w:rPr>
          <w:fldChar w:fldCharType="end"/>
        </w:r>
      </w:hyperlink>
    </w:p>
    <w:p w14:paraId="01D453E0" w14:textId="77777777" w:rsidR="00CE077A" w:rsidRDefault="00641BAC">
      <w:pPr>
        <w:pStyle w:val="TOC2"/>
        <w:tabs>
          <w:tab w:val="right" w:leader="dot" w:pos="9350"/>
        </w:tabs>
        <w:rPr>
          <w:rFonts w:asciiTheme="minorHAnsi" w:eastAsiaTheme="minorEastAsia" w:hAnsiTheme="minorHAnsi"/>
          <w:noProof/>
          <w:szCs w:val="22"/>
        </w:rPr>
      </w:pPr>
      <w:hyperlink w:anchor="_Toc531175892" w:history="1">
        <w:r w:rsidR="00CE077A" w:rsidRPr="00925786">
          <w:rPr>
            <w:rStyle w:val="Hyperlink"/>
            <w:noProof/>
          </w:rPr>
          <w:t>Logging into Your Account</w:t>
        </w:r>
        <w:r w:rsidR="00CE077A">
          <w:rPr>
            <w:noProof/>
            <w:webHidden/>
          </w:rPr>
          <w:tab/>
        </w:r>
        <w:r w:rsidR="00CE077A">
          <w:rPr>
            <w:noProof/>
            <w:webHidden/>
          </w:rPr>
          <w:fldChar w:fldCharType="begin"/>
        </w:r>
        <w:r w:rsidR="00CE077A">
          <w:rPr>
            <w:noProof/>
            <w:webHidden/>
          </w:rPr>
          <w:instrText xml:space="preserve"> PAGEREF _Toc531175892 \h </w:instrText>
        </w:r>
        <w:r w:rsidR="00CE077A">
          <w:rPr>
            <w:noProof/>
            <w:webHidden/>
          </w:rPr>
        </w:r>
        <w:r w:rsidR="00CE077A">
          <w:rPr>
            <w:noProof/>
            <w:webHidden/>
          </w:rPr>
          <w:fldChar w:fldCharType="separate"/>
        </w:r>
        <w:r w:rsidR="00CE077A">
          <w:rPr>
            <w:noProof/>
            <w:webHidden/>
          </w:rPr>
          <w:t>3</w:t>
        </w:r>
        <w:r w:rsidR="00CE077A">
          <w:rPr>
            <w:noProof/>
            <w:webHidden/>
          </w:rPr>
          <w:fldChar w:fldCharType="end"/>
        </w:r>
      </w:hyperlink>
    </w:p>
    <w:p w14:paraId="49A2700C" w14:textId="77777777" w:rsidR="00CE077A" w:rsidRDefault="00641BAC">
      <w:pPr>
        <w:pStyle w:val="TOC2"/>
        <w:tabs>
          <w:tab w:val="right" w:leader="dot" w:pos="9350"/>
        </w:tabs>
        <w:rPr>
          <w:rFonts w:asciiTheme="minorHAnsi" w:eastAsiaTheme="minorEastAsia" w:hAnsiTheme="minorHAnsi"/>
          <w:noProof/>
          <w:szCs w:val="22"/>
        </w:rPr>
      </w:pPr>
      <w:hyperlink w:anchor="_Toc531175893" w:history="1">
        <w:r w:rsidR="00CE077A" w:rsidRPr="00925786">
          <w:rPr>
            <w:rStyle w:val="Hyperlink"/>
            <w:noProof/>
          </w:rPr>
          <w:t>Logging Out of Your Account</w:t>
        </w:r>
        <w:r w:rsidR="00CE077A">
          <w:rPr>
            <w:noProof/>
            <w:webHidden/>
          </w:rPr>
          <w:tab/>
        </w:r>
        <w:r w:rsidR="00CE077A">
          <w:rPr>
            <w:noProof/>
            <w:webHidden/>
          </w:rPr>
          <w:fldChar w:fldCharType="begin"/>
        </w:r>
        <w:r w:rsidR="00CE077A">
          <w:rPr>
            <w:noProof/>
            <w:webHidden/>
          </w:rPr>
          <w:instrText xml:space="preserve"> PAGEREF _Toc531175893 \h </w:instrText>
        </w:r>
        <w:r w:rsidR="00CE077A">
          <w:rPr>
            <w:noProof/>
            <w:webHidden/>
          </w:rPr>
        </w:r>
        <w:r w:rsidR="00CE077A">
          <w:rPr>
            <w:noProof/>
            <w:webHidden/>
          </w:rPr>
          <w:fldChar w:fldCharType="separate"/>
        </w:r>
        <w:r w:rsidR="00CE077A">
          <w:rPr>
            <w:noProof/>
            <w:webHidden/>
          </w:rPr>
          <w:t>6</w:t>
        </w:r>
        <w:r w:rsidR="00CE077A">
          <w:rPr>
            <w:noProof/>
            <w:webHidden/>
          </w:rPr>
          <w:fldChar w:fldCharType="end"/>
        </w:r>
      </w:hyperlink>
    </w:p>
    <w:p w14:paraId="77B154A0" w14:textId="77777777" w:rsidR="00CE077A" w:rsidRDefault="00641BAC">
      <w:pPr>
        <w:pStyle w:val="TOC2"/>
        <w:tabs>
          <w:tab w:val="right" w:leader="dot" w:pos="9350"/>
        </w:tabs>
        <w:rPr>
          <w:rFonts w:asciiTheme="minorHAnsi" w:eastAsiaTheme="minorEastAsia" w:hAnsiTheme="minorHAnsi"/>
          <w:noProof/>
          <w:szCs w:val="22"/>
        </w:rPr>
      </w:pPr>
      <w:hyperlink w:anchor="_Toc531175894" w:history="1">
        <w:r w:rsidR="00CE077A" w:rsidRPr="00925786">
          <w:rPr>
            <w:rStyle w:val="Hyperlink"/>
            <w:noProof/>
          </w:rPr>
          <w:t>Resetting Your Forgotten Password</w:t>
        </w:r>
        <w:r w:rsidR="00CE077A">
          <w:rPr>
            <w:noProof/>
            <w:webHidden/>
          </w:rPr>
          <w:tab/>
        </w:r>
        <w:r w:rsidR="00CE077A">
          <w:rPr>
            <w:noProof/>
            <w:webHidden/>
          </w:rPr>
          <w:fldChar w:fldCharType="begin"/>
        </w:r>
        <w:r w:rsidR="00CE077A">
          <w:rPr>
            <w:noProof/>
            <w:webHidden/>
          </w:rPr>
          <w:instrText xml:space="preserve"> PAGEREF _Toc531175894 \h </w:instrText>
        </w:r>
        <w:r w:rsidR="00CE077A">
          <w:rPr>
            <w:noProof/>
            <w:webHidden/>
          </w:rPr>
        </w:r>
        <w:r w:rsidR="00CE077A">
          <w:rPr>
            <w:noProof/>
            <w:webHidden/>
          </w:rPr>
          <w:fldChar w:fldCharType="separate"/>
        </w:r>
        <w:r w:rsidR="00CE077A">
          <w:rPr>
            <w:noProof/>
            <w:webHidden/>
          </w:rPr>
          <w:t>7</w:t>
        </w:r>
        <w:r w:rsidR="00CE077A">
          <w:rPr>
            <w:noProof/>
            <w:webHidden/>
          </w:rPr>
          <w:fldChar w:fldCharType="end"/>
        </w:r>
      </w:hyperlink>
    </w:p>
    <w:p w14:paraId="69086DEA" w14:textId="77777777" w:rsidR="00CE077A" w:rsidRDefault="00641BAC">
      <w:pPr>
        <w:pStyle w:val="TOC1"/>
        <w:tabs>
          <w:tab w:val="right" w:leader="dot" w:pos="9350"/>
        </w:tabs>
        <w:rPr>
          <w:rFonts w:asciiTheme="minorHAnsi" w:eastAsiaTheme="minorEastAsia" w:hAnsiTheme="minorHAnsi"/>
          <w:noProof/>
          <w:szCs w:val="22"/>
        </w:rPr>
      </w:pPr>
      <w:hyperlink w:anchor="_Toc531175895" w:history="1">
        <w:r w:rsidR="00CE077A" w:rsidRPr="00925786">
          <w:rPr>
            <w:rStyle w:val="Hyperlink"/>
            <w:rFonts w:eastAsia="Times New Roman"/>
            <w:noProof/>
          </w:rPr>
          <w:t>Viewing Interconnection Requests</w:t>
        </w:r>
        <w:r w:rsidR="00CE077A">
          <w:rPr>
            <w:noProof/>
            <w:webHidden/>
          </w:rPr>
          <w:tab/>
        </w:r>
        <w:r w:rsidR="00CE077A">
          <w:rPr>
            <w:noProof/>
            <w:webHidden/>
          </w:rPr>
          <w:fldChar w:fldCharType="begin"/>
        </w:r>
        <w:r w:rsidR="00CE077A">
          <w:rPr>
            <w:noProof/>
            <w:webHidden/>
          </w:rPr>
          <w:instrText xml:space="preserve"> PAGEREF _Toc531175895 \h </w:instrText>
        </w:r>
        <w:r w:rsidR="00CE077A">
          <w:rPr>
            <w:noProof/>
            <w:webHidden/>
          </w:rPr>
        </w:r>
        <w:r w:rsidR="00CE077A">
          <w:rPr>
            <w:noProof/>
            <w:webHidden/>
          </w:rPr>
          <w:fldChar w:fldCharType="separate"/>
        </w:r>
        <w:r w:rsidR="00CE077A">
          <w:rPr>
            <w:noProof/>
            <w:webHidden/>
          </w:rPr>
          <w:t>10</w:t>
        </w:r>
        <w:r w:rsidR="00CE077A">
          <w:rPr>
            <w:noProof/>
            <w:webHidden/>
          </w:rPr>
          <w:fldChar w:fldCharType="end"/>
        </w:r>
      </w:hyperlink>
    </w:p>
    <w:p w14:paraId="036DAA84" w14:textId="77777777" w:rsidR="00CE077A" w:rsidRDefault="00641BAC">
      <w:pPr>
        <w:pStyle w:val="TOC1"/>
        <w:tabs>
          <w:tab w:val="right" w:leader="dot" w:pos="9350"/>
        </w:tabs>
        <w:rPr>
          <w:rFonts w:asciiTheme="minorHAnsi" w:eastAsiaTheme="minorEastAsia" w:hAnsiTheme="minorHAnsi"/>
          <w:noProof/>
          <w:szCs w:val="22"/>
        </w:rPr>
      </w:pPr>
      <w:hyperlink w:anchor="_Toc531175896" w:history="1">
        <w:r w:rsidR="00CE077A" w:rsidRPr="00925786">
          <w:rPr>
            <w:rStyle w:val="Hyperlink"/>
            <w:rFonts w:eastAsia="Times New Roman"/>
            <w:noProof/>
          </w:rPr>
          <w:t>Viewing a Change Request from the IE</w:t>
        </w:r>
        <w:r w:rsidR="00CE077A">
          <w:rPr>
            <w:noProof/>
            <w:webHidden/>
          </w:rPr>
          <w:tab/>
        </w:r>
        <w:r w:rsidR="00CE077A">
          <w:rPr>
            <w:noProof/>
            <w:webHidden/>
          </w:rPr>
          <w:fldChar w:fldCharType="begin"/>
        </w:r>
        <w:r w:rsidR="00CE077A">
          <w:rPr>
            <w:noProof/>
            <w:webHidden/>
          </w:rPr>
          <w:instrText xml:space="preserve"> PAGEREF _Toc531175896 \h </w:instrText>
        </w:r>
        <w:r w:rsidR="00CE077A">
          <w:rPr>
            <w:noProof/>
            <w:webHidden/>
          </w:rPr>
        </w:r>
        <w:r w:rsidR="00CE077A">
          <w:rPr>
            <w:noProof/>
            <w:webHidden/>
          </w:rPr>
          <w:fldChar w:fldCharType="separate"/>
        </w:r>
        <w:r w:rsidR="00CE077A">
          <w:rPr>
            <w:noProof/>
            <w:webHidden/>
          </w:rPr>
          <w:t>14</w:t>
        </w:r>
        <w:r w:rsidR="00CE077A">
          <w:rPr>
            <w:noProof/>
            <w:webHidden/>
          </w:rPr>
          <w:fldChar w:fldCharType="end"/>
        </w:r>
      </w:hyperlink>
    </w:p>
    <w:p w14:paraId="21332AC6" w14:textId="77777777" w:rsidR="00CE077A" w:rsidRDefault="00641BAC">
      <w:pPr>
        <w:pStyle w:val="TOC1"/>
        <w:tabs>
          <w:tab w:val="right" w:leader="dot" w:pos="9350"/>
        </w:tabs>
        <w:rPr>
          <w:rFonts w:asciiTheme="minorHAnsi" w:eastAsiaTheme="minorEastAsia" w:hAnsiTheme="minorHAnsi"/>
          <w:noProof/>
          <w:szCs w:val="22"/>
        </w:rPr>
      </w:pPr>
      <w:hyperlink w:anchor="_Toc531175897" w:history="1">
        <w:r w:rsidR="00CE077A" w:rsidRPr="00925786">
          <w:rPr>
            <w:rStyle w:val="Hyperlink"/>
            <w:rFonts w:eastAsia="Times New Roman"/>
            <w:noProof/>
          </w:rPr>
          <w:t>Viewing Contacts Associated with the INR</w:t>
        </w:r>
        <w:r w:rsidR="00CE077A">
          <w:rPr>
            <w:noProof/>
            <w:webHidden/>
          </w:rPr>
          <w:tab/>
        </w:r>
        <w:r w:rsidR="00CE077A">
          <w:rPr>
            <w:noProof/>
            <w:webHidden/>
          </w:rPr>
          <w:fldChar w:fldCharType="begin"/>
        </w:r>
        <w:r w:rsidR="00CE077A">
          <w:rPr>
            <w:noProof/>
            <w:webHidden/>
          </w:rPr>
          <w:instrText xml:space="preserve"> PAGEREF _Toc531175897 \h </w:instrText>
        </w:r>
        <w:r w:rsidR="00CE077A">
          <w:rPr>
            <w:noProof/>
            <w:webHidden/>
          </w:rPr>
        </w:r>
        <w:r w:rsidR="00CE077A">
          <w:rPr>
            <w:noProof/>
            <w:webHidden/>
          </w:rPr>
          <w:fldChar w:fldCharType="separate"/>
        </w:r>
        <w:r w:rsidR="00CE077A">
          <w:rPr>
            <w:noProof/>
            <w:webHidden/>
          </w:rPr>
          <w:t>16</w:t>
        </w:r>
        <w:r w:rsidR="00CE077A">
          <w:rPr>
            <w:noProof/>
            <w:webHidden/>
          </w:rPr>
          <w:fldChar w:fldCharType="end"/>
        </w:r>
      </w:hyperlink>
    </w:p>
    <w:p w14:paraId="42FCB6D6" w14:textId="77777777" w:rsidR="00CE077A" w:rsidRDefault="00641BAC">
      <w:pPr>
        <w:pStyle w:val="TOC1"/>
        <w:tabs>
          <w:tab w:val="right" w:leader="dot" w:pos="9350"/>
        </w:tabs>
        <w:rPr>
          <w:rFonts w:asciiTheme="minorHAnsi" w:eastAsiaTheme="minorEastAsia" w:hAnsiTheme="minorHAnsi"/>
          <w:noProof/>
          <w:szCs w:val="22"/>
        </w:rPr>
      </w:pPr>
      <w:hyperlink w:anchor="_Toc531175898" w:history="1">
        <w:r w:rsidR="00CE077A" w:rsidRPr="00925786">
          <w:rPr>
            <w:rStyle w:val="Hyperlink"/>
            <w:rFonts w:eastAsia="Times New Roman"/>
            <w:noProof/>
          </w:rPr>
          <w:t>Reviewing Draft Documents</w:t>
        </w:r>
        <w:r w:rsidR="00CE077A">
          <w:rPr>
            <w:noProof/>
            <w:webHidden/>
          </w:rPr>
          <w:tab/>
        </w:r>
        <w:r w:rsidR="00CE077A">
          <w:rPr>
            <w:noProof/>
            <w:webHidden/>
          </w:rPr>
          <w:fldChar w:fldCharType="begin"/>
        </w:r>
        <w:r w:rsidR="00CE077A">
          <w:rPr>
            <w:noProof/>
            <w:webHidden/>
          </w:rPr>
          <w:instrText xml:space="preserve"> PAGEREF _Toc531175898 \h </w:instrText>
        </w:r>
        <w:r w:rsidR="00CE077A">
          <w:rPr>
            <w:noProof/>
            <w:webHidden/>
          </w:rPr>
        </w:r>
        <w:r w:rsidR="00CE077A">
          <w:rPr>
            <w:noProof/>
            <w:webHidden/>
          </w:rPr>
          <w:fldChar w:fldCharType="separate"/>
        </w:r>
        <w:r w:rsidR="00CE077A">
          <w:rPr>
            <w:noProof/>
            <w:webHidden/>
          </w:rPr>
          <w:t>17</w:t>
        </w:r>
        <w:r w:rsidR="00CE077A">
          <w:rPr>
            <w:noProof/>
            <w:webHidden/>
          </w:rPr>
          <w:fldChar w:fldCharType="end"/>
        </w:r>
      </w:hyperlink>
    </w:p>
    <w:p w14:paraId="73FEFF77" w14:textId="77777777" w:rsidR="00CE077A" w:rsidRDefault="00641BAC">
      <w:pPr>
        <w:pStyle w:val="TOC1"/>
        <w:tabs>
          <w:tab w:val="right" w:leader="dot" w:pos="9350"/>
        </w:tabs>
        <w:rPr>
          <w:rFonts w:asciiTheme="minorHAnsi" w:eastAsiaTheme="minorEastAsia" w:hAnsiTheme="minorHAnsi"/>
          <w:noProof/>
          <w:szCs w:val="22"/>
        </w:rPr>
      </w:pPr>
      <w:hyperlink w:anchor="_Toc531175899" w:history="1">
        <w:r w:rsidR="00CE077A" w:rsidRPr="00925786">
          <w:rPr>
            <w:rStyle w:val="Hyperlink"/>
            <w:rFonts w:eastAsia="Times New Roman"/>
            <w:noProof/>
          </w:rPr>
          <w:t>Adding Change Requests for FIS Studies</w:t>
        </w:r>
        <w:r w:rsidR="00CE077A">
          <w:rPr>
            <w:noProof/>
            <w:webHidden/>
          </w:rPr>
          <w:tab/>
        </w:r>
        <w:r w:rsidR="00CE077A">
          <w:rPr>
            <w:noProof/>
            <w:webHidden/>
          </w:rPr>
          <w:fldChar w:fldCharType="begin"/>
        </w:r>
        <w:r w:rsidR="00CE077A">
          <w:rPr>
            <w:noProof/>
            <w:webHidden/>
          </w:rPr>
          <w:instrText xml:space="preserve"> PAGEREF _Toc531175899 \h </w:instrText>
        </w:r>
        <w:r w:rsidR="00CE077A">
          <w:rPr>
            <w:noProof/>
            <w:webHidden/>
          </w:rPr>
        </w:r>
        <w:r w:rsidR="00CE077A">
          <w:rPr>
            <w:noProof/>
            <w:webHidden/>
          </w:rPr>
          <w:fldChar w:fldCharType="separate"/>
        </w:r>
        <w:r w:rsidR="00CE077A">
          <w:rPr>
            <w:noProof/>
            <w:webHidden/>
          </w:rPr>
          <w:t>20</w:t>
        </w:r>
        <w:r w:rsidR="00CE077A">
          <w:rPr>
            <w:noProof/>
            <w:webHidden/>
          </w:rPr>
          <w:fldChar w:fldCharType="end"/>
        </w:r>
      </w:hyperlink>
    </w:p>
    <w:p w14:paraId="189B5C43" w14:textId="77777777" w:rsidR="00CE077A" w:rsidRDefault="00641BAC">
      <w:pPr>
        <w:pStyle w:val="TOC2"/>
        <w:tabs>
          <w:tab w:val="right" w:leader="dot" w:pos="9350"/>
        </w:tabs>
        <w:rPr>
          <w:rFonts w:asciiTheme="minorHAnsi" w:eastAsiaTheme="minorEastAsia" w:hAnsiTheme="minorHAnsi"/>
          <w:noProof/>
          <w:szCs w:val="22"/>
        </w:rPr>
      </w:pPr>
      <w:hyperlink w:anchor="_Toc531175900" w:history="1">
        <w:r w:rsidR="00CE077A" w:rsidRPr="00925786">
          <w:rPr>
            <w:rStyle w:val="Hyperlink"/>
            <w:rFonts w:eastAsia="Times New Roman"/>
            <w:noProof/>
          </w:rPr>
          <w:t>Adding a Change Request for an FIS Study Scope</w:t>
        </w:r>
        <w:r w:rsidR="00CE077A">
          <w:rPr>
            <w:noProof/>
            <w:webHidden/>
          </w:rPr>
          <w:tab/>
        </w:r>
        <w:r w:rsidR="00CE077A">
          <w:rPr>
            <w:noProof/>
            <w:webHidden/>
          </w:rPr>
          <w:fldChar w:fldCharType="begin"/>
        </w:r>
        <w:r w:rsidR="00CE077A">
          <w:rPr>
            <w:noProof/>
            <w:webHidden/>
          </w:rPr>
          <w:instrText xml:space="preserve"> PAGEREF _Toc531175900 \h </w:instrText>
        </w:r>
        <w:r w:rsidR="00CE077A">
          <w:rPr>
            <w:noProof/>
            <w:webHidden/>
          </w:rPr>
        </w:r>
        <w:r w:rsidR="00CE077A">
          <w:rPr>
            <w:noProof/>
            <w:webHidden/>
          </w:rPr>
          <w:fldChar w:fldCharType="separate"/>
        </w:r>
        <w:r w:rsidR="00CE077A">
          <w:rPr>
            <w:noProof/>
            <w:webHidden/>
          </w:rPr>
          <w:t>20</w:t>
        </w:r>
        <w:r w:rsidR="00CE077A">
          <w:rPr>
            <w:noProof/>
            <w:webHidden/>
          </w:rPr>
          <w:fldChar w:fldCharType="end"/>
        </w:r>
      </w:hyperlink>
    </w:p>
    <w:p w14:paraId="1B2F3CB3" w14:textId="77777777" w:rsidR="00CE077A" w:rsidRDefault="00641BAC">
      <w:pPr>
        <w:pStyle w:val="TOC2"/>
        <w:tabs>
          <w:tab w:val="right" w:leader="dot" w:pos="9350"/>
        </w:tabs>
        <w:rPr>
          <w:rFonts w:asciiTheme="minorHAnsi" w:eastAsiaTheme="minorEastAsia" w:hAnsiTheme="minorHAnsi"/>
          <w:noProof/>
          <w:szCs w:val="22"/>
        </w:rPr>
      </w:pPr>
      <w:hyperlink w:anchor="_Toc531175901" w:history="1">
        <w:r w:rsidR="00CE077A" w:rsidRPr="00925786">
          <w:rPr>
            <w:rStyle w:val="Hyperlink"/>
            <w:noProof/>
          </w:rPr>
          <w:t>Adding a Change Request for an FIS Study Start Date</w:t>
        </w:r>
        <w:r w:rsidR="00CE077A">
          <w:rPr>
            <w:noProof/>
            <w:webHidden/>
          </w:rPr>
          <w:tab/>
        </w:r>
        <w:r w:rsidR="00CE077A">
          <w:rPr>
            <w:noProof/>
            <w:webHidden/>
          </w:rPr>
          <w:fldChar w:fldCharType="begin"/>
        </w:r>
        <w:r w:rsidR="00CE077A">
          <w:rPr>
            <w:noProof/>
            <w:webHidden/>
          </w:rPr>
          <w:instrText xml:space="preserve"> PAGEREF _Toc531175901 \h </w:instrText>
        </w:r>
        <w:r w:rsidR="00CE077A">
          <w:rPr>
            <w:noProof/>
            <w:webHidden/>
          </w:rPr>
        </w:r>
        <w:r w:rsidR="00CE077A">
          <w:rPr>
            <w:noProof/>
            <w:webHidden/>
          </w:rPr>
          <w:fldChar w:fldCharType="separate"/>
        </w:r>
        <w:r w:rsidR="00CE077A">
          <w:rPr>
            <w:noProof/>
            <w:webHidden/>
          </w:rPr>
          <w:t>23</w:t>
        </w:r>
        <w:r w:rsidR="00CE077A">
          <w:rPr>
            <w:noProof/>
            <w:webHidden/>
          </w:rPr>
          <w:fldChar w:fldCharType="end"/>
        </w:r>
      </w:hyperlink>
    </w:p>
    <w:p w14:paraId="7E386801" w14:textId="77777777" w:rsidR="00CE077A" w:rsidRDefault="00641BAC">
      <w:pPr>
        <w:pStyle w:val="TOC2"/>
        <w:tabs>
          <w:tab w:val="right" w:leader="dot" w:pos="9350"/>
        </w:tabs>
        <w:rPr>
          <w:rFonts w:asciiTheme="minorHAnsi" w:eastAsiaTheme="minorEastAsia" w:hAnsiTheme="minorHAnsi"/>
          <w:noProof/>
          <w:szCs w:val="22"/>
        </w:rPr>
      </w:pPr>
      <w:hyperlink w:anchor="_Toc531175902" w:history="1">
        <w:r w:rsidR="00CE077A" w:rsidRPr="00925786">
          <w:rPr>
            <w:rStyle w:val="Hyperlink"/>
            <w:noProof/>
          </w:rPr>
          <w:t>Adding a Change Request for FIS Studies</w:t>
        </w:r>
        <w:r w:rsidR="00CE077A">
          <w:rPr>
            <w:noProof/>
            <w:webHidden/>
          </w:rPr>
          <w:tab/>
        </w:r>
        <w:r w:rsidR="00CE077A">
          <w:rPr>
            <w:noProof/>
            <w:webHidden/>
          </w:rPr>
          <w:fldChar w:fldCharType="begin"/>
        </w:r>
        <w:r w:rsidR="00CE077A">
          <w:rPr>
            <w:noProof/>
            <w:webHidden/>
          </w:rPr>
          <w:instrText xml:space="preserve"> PAGEREF _Toc531175902 \h </w:instrText>
        </w:r>
        <w:r w:rsidR="00CE077A">
          <w:rPr>
            <w:noProof/>
            <w:webHidden/>
          </w:rPr>
        </w:r>
        <w:r w:rsidR="00CE077A">
          <w:rPr>
            <w:noProof/>
            <w:webHidden/>
          </w:rPr>
          <w:fldChar w:fldCharType="separate"/>
        </w:r>
        <w:r w:rsidR="00CE077A">
          <w:rPr>
            <w:noProof/>
            <w:webHidden/>
          </w:rPr>
          <w:t>26</w:t>
        </w:r>
        <w:r w:rsidR="00CE077A">
          <w:rPr>
            <w:noProof/>
            <w:webHidden/>
          </w:rPr>
          <w:fldChar w:fldCharType="end"/>
        </w:r>
      </w:hyperlink>
    </w:p>
    <w:p w14:paraId="54FAEB6B" w14:textId="77777777" w:rsidR="00CE077A" w:rsidRDefault="00641BAC">
      <w:pPr>
        <w:pStyle w:val="TOC1"/>
        <w:tabs>
          <w:tab w:val="right" w:leader="dot" w:pos="9350"/>
        </w:tabs>
        <w:rPr>
          <w:rFonts w:asciiTheme="minorHAnsi" w:eastAsiaTheme="minorEastAsia" w:hAnsiTheme="minorHAnsi"/>
          <w:noProof/>
          <w:szCs w:val="22"/>
        </w:rPr>
      </w:pPr>
      <w:hyperlink w:anchor="_Toc531175903" w:history="1">
        <w:r w:rsidR="00CE077A" w:rsidRPr="00925786">
          <w:rPr>
            <w:rStyle w:val="Hyperlink"/>
            <w:rFonts w:eastAsia="Times New Roman"/>
            <w:noProof/>
          </w:rPr>
          <w:t>Recording the Interconnection Agreement Date</w:t>
        </w:r>
        <w:r w:rsidR="00CE077A">
          <w:rPr>
            <w:noProof/>
            <w:webHidden/>
          </w:rPr>
          <w:tab/>
        </w:r>
        <w:r w:rsidR="00CE077A">
          <w:rPr>
            <w:noProof/>
            <w:webHidden/>
          </w:rPr>
          <w:fldChar w:fldCharType="begin"/>
        </w:r>
        <w:r w:rsidR="00CE077A">
          <w:rPr>
            <w:noProof/>
            <w:webHidden/>
          </w:rPr>
          <w:instrText xml:space="preserve"> PAGEREF _Toc531175903 \h </w:instrText>
        </w:r>
        <w:r w:rsidR="00CE077A">
          <w:rPr>
            <w:noProof/>
            <w:webHidden/>
          </w:rPr>
        </w:r>
        <w:r w:rsidR="00CE077A">
          <w:rPr>
            <w:noProof/>
            <w:webHidden/>
          </w:rPr>
          <w:fldChar w:fldCharType="separate"/>
        </w:r>
        <w:r w:rsidR="00CE077A">
          <w:rPr>
            <w:noProof/>
            <w:webHidden/>
          </w:rPr>
          <w:t>29</w:t>
        </w:r>
        <w:r w:rsidR="00CE077A">
          <w:rPr>
            <w:noProof/>
            <w:webHidden/>
          </w:rPr>
          <w:fldChar w:fldCharType="end"/>
        </w:r>
      </w:hyperlink>
    </w:p>
    <w:p w14:paraId="392647DB" w14:textId="77777777" w:rsidR="00CE077A" w:rsidRDefault="00641BAC">
      <w:pPr>
        <w:pStyle w:val="TOC1"/>
        <w:tabs>
          <w:tab w:val="right" w:leader="dot" w:pos="9350"/>
        </w:tabs>
        <w:rPr>
          <w:rFonts w:asciiTheme="minorHAnsi" w:eastAsiaTheme="minorEastAsia" w:hAnsiTheme="minorHAnsi"/>
          <w:noProof/>
          <w:szCs w:val="22"/>
        </w:rPr>
      </w:pPr>
      <w:hyperlink w:anchor="_Toc531175904" w:history="1">
        <w:r w:rsidR="00CE077A" w:rsidRPr="00925786">
          <w:rPr>
            <w:rStyle w:val="Hyperlink"/>
            <w:rFonts w:eastAsia="Times New Roman"/>
            <w:noProof/>
          </w:rPr>
          <w:t>Recording the Notice to Proceed Date</w:t>
        </w:r>
        <w:r w:rsidR="00CE077A">
          <w:rPr>
            <w:noProof/>
            <w:webHidden/>
          </w:rPr>
          <w:tab/>
        </w:r>
        <w:r w:rsidR="00CE077A">
          <w:rPr>
            <w:noProof/>
            <w:webHidden/>
          </w:rPr>
          <w:fldChar w:fldCharType="begin"/>
        </w:r>
        <w:r w:rsidR="00CE077A">
          <w:rPr>
            <w:noProof/>
            <w:webHidden/>
          </w:rPr>
          <w:instrText xml:space="preserve"> PAGEREF _Toc531175904 \h </w:instrText>
        </w:r>
        <w:r w:rsidR="00CE077A">
          <w:rPr>
            <w:noProof/>
            <w:webHidden/>
          </w:rPr>
        </w:r>
        <w:r w:rsidR="00CE077A">
          <w:rPr>
            <w:noProof/>
            <w:webHidden/>
          </w:rPr>
          <w:fldChar w:fldCharType="separate"/>
        </w:r>
        <w:r w:rsidR="00CE077A">
          <w:rPr>
            <w:noProof/>
            <w:webHidden/>
          </w:rPr>
          <w:t>32</w:t>
        </w:r>
        <w:r w:rsidR="00CE077A">
          <w:rPr>
            <w:noProof/>
            <w:webHidden/>
          </w:rPr>
          <w:fldChar w:fldCharType="end"/>
        </w:r>
      </w:hyperlink>
    </w:p>
    <w:p w14:paraId="0C9F6A30" w14:textId="77777777" w:rsidR="00CE077A" w:rsidRDefault="00641BAC">
      <w:pPr>
        <w:pStyle w:val="TOC1"/>
        <w:tabs>
          <w:tab w:val="right" w:leader="dot" w:pos="9350"/>
        </w:tabs>
        <w:rPr>
          <w:rFonts w:asciiTheme="minorHAnsi" w:eastAsiaTheme="minorEastAsia" w:hAnsiTheme="minorHAnsi"/>
          <w:noProof/>
          <w:szCs w:val="22"/>
        </w:rPr>
      </w:pPr>
      <w:hyperlink w:anchor="_Toc531175905" w:history="1">
        <w:r w:rsidR="00CE077A" w:rsidRPr="00925786">
          <w:rPr>
            <w:rStyle w:val="Hyperlink"/>
            <w:rFonts w:eastAsia="Times New Roman"/>
            <w:noProof/>
          </w:rPr>
          <w:t>Recording the Financial Commitment Date</w:t>
        </w:r>
        <w:r w:rsidR="00CE077A">
          <w:rPr>
            <w:noProof/>
            <w:webHidden/>
          </w:rPr>
          <w:tab/>
        </w:r>
        <w:r w:rsidR="00CE077A">
          <w:rPr>
            <w:noProof/>
            <w:webHidden/>
          </w:rPr>
          <w:fldChar w:fldCharType="begin"/>
        </w:r>
        <w:r w:rsidR="00CE077A">
          <w:rPr>
            <w:noProof/>
            <w:webHidden/>
          </w:rPr>
          <w:instrText xml:space="preserve"> PAGEREF _Toc531175905 \h </w:instrText>
        </w:r>
        <w:r w:rsidR="00CE077A">
          <w:rPr>
            <w:noProof/>
            <w:webHidden/>
          </w:rPr>
        </w:r>
        <w:r w:rsidR="00CE077A">
          <w:rPr>
            <w:noProof/>
            <w:webHidden/>
          </w:rPr>
          <w:fldChar w:fldCharType="separate"/>
        </w:r>
        <w:r w:rsidR="00CE077A">
          <w:rPr>
            <w:noProof/>
            <w:webHidden/>
          </w:rPr>
          <w:t>35</w:t>
        </w:r>
        <w:r w:rsidR="00CE077A">
          <w:rPr>
            <w:noProof/>
            <w:webHidden/>
          </w:rPr>
          <w:fldChar w:fldCharType="end"/>
        </w:r>
      </w:hyperlink>
    </w:p>
    <w:p w14:paraId="5AB96DCE" w14:textId="77777777" w:rsidR="00CE077A" w:rsidRDefault="00641BAC">
      <w:pPr>
        <w:pStyle w:val="TOC1"/>
        <w:tabs>
          <w:tab w:val="right" w:leader="dot" w:pos="9350"/>
        </w:tabs>
        <w:rPr>
          <w:rFonts w:asciiTheme="minorHAnsi" w:eastAsiaTheme="minorEastAsia" w:hAnsiTheme="minorHAnsi"/>
          <w:noProof/>
          <w:szCs w:val="22"/>
        </w:rPr>
      </w:pPr>
      <w:hyperlink w:anchor="_Toc531175906" w:history="1">
        <w:r w:rsidR="00CE077A" w:rsidRPr="00925786">
          <w:rPr>
            <w:rStyle w:val="Hyperlink"/>
            <w:rFonts w:eastAsia="Times New Roman"/>
            <w:noProof/>
          </w:rPr>
          <w:t>Index</w:t>
        </w:r>
        <w:r w:rsidR="00CE077A">
          <w:rPr>
            <w:noProof/>
            <w:webHidden/>
          </w:rPr>
          <w:tab/>
        </w:r>
        <w:r w:rsidR="00CE077A">
          <w:rPr>
            <w:noProof/>
            <w:webHidden/>
          </w:rPr>
          <w:fldChar w:fldCharType="begin"/>
        </w:r>
        <w:r w:rsidR="00CE077A">
          <w:rPr>
            <w:noProof/>
            <w:webHidden/>
          </w:rPr>
          <w:instrText xml:space="preserve"> PAGEREF _Toc531175906 \h </w:instrText>
        </w:r>
        <w:r w:rsidR="00CE077A">
          <w:rPr>
            <w:noProof/>
            <w:webHidden/>
          </w:rPr>
        </w:r>
        <w:r w:rsidR="00CE077A">
          <w:rPr>
            <w:noProof/>
            <w:webHidden/>
          </w:rPr>
          <w:fldChar w:fldCharType="separate"/>
        </w:r>
        <w:r w:rsidR="00CE077A">
          <w:rPr>
            <w:noProof/>
            <w:webHidden/>
          </w:rPr>
          <w:t>38</w:t>
        </w:r>
        <w:r w:rsidR="00CE077A">
          <w:rPr>
            <w:noProof/>
            <w:webHidden/>
          </w:rPr>
          <w:fldChar w:fldCharType="end"/>
        </w:r>
      </w:hyperlink>
    </w:p>
    <w:p w14:paraId="7E46F963" w14:textId="77777777" w:rsidR="00863083" w:rsidRPr="00863083" w:rsidRDefault="00863083" w:rsidP="00863083">
      <w:pPr>
        <w:pStyle w:val="BodyText"/>
      </w:pPr>
      <w:r>
        <w:fldChar w:fldCharType="end"/>
      </w:r>
    </w:p>
    <w:p w14:paraId="03DA41CE" w14:textId="77777777" w:rsidR="003A7FB4" w:rsidRDefault="003A7FB4" w:rsidP="00812188">
      <w:pPr>
        <w:pStyle w:val="BodyText"/>
      </w:pPr>
    </w:p>
    <w:p w14:paraId="671B329B" w14:textId="77777777" w:rsidR="00AD2155" w:rsidRDefault="00AD2155" w:rsidP="00AD2155">
      <w:pPr>
        <w:pStyle w:val="spacer"/>
        <w:rPr>
          <w:sz w:val="18"/>
          <w:szCs w:val="18"/>
        </w:rPr>
        <w:sectPr w:rsidR="00AD2155" w:rsidSect="002F6D28">
          <w:footerReference w:type="default" r:id="rId10"/>
          <w:headerReference w:type="first" r:id="rId11"/>
          <w:footerReference w:type="first" r:id="rId12"/>
          <w:type w:val="continuous"/>
          <w:pgSz w:w="12240" w:h="15840"/>
          <w:pgMar w:top="1440" w:right="1440" w:bottom="1440" w:left="1440" w:header="720" w:footer="720" w:gutter="0"/>
          <w:pgNumType w:fmt="lowerRoman"/>
          <w:cols w:space="720"/>
          <w:titlePg/>
          <w:docGrid w:linePitch="360"/>
        </w:sectPr>
      </w:pPr>
    </w:p>
    <w:p w14:paraId="19715C0C" w14:textId="77777777" w:rsidR="004834B4" w:rsidRDefault="004834B4" w:rsidP="00647C24">
      <w:pPr>
        <w:pStyle w:val="Heading1"/>
        <w:rPr>
          <w:rFonts w:eastAsia="Times New Roman"/>
        </w:rPr>
      </w:pPr>
      <w:bookmarkStart w:id="0" w:name="_Toc528666957"/>
      <w:bookmarkStart w:id="1" w:name="_Toc530739854"/>
      <w:bookmarkStart w:id="2" w:name="_Toc531175890"/>
      <w:r>
        <w:rPr>
          <w:rFonts w:eastAsia="Times New Roman"/>
        </w:rPr>
        <w:lastRenderedPageBreak/>
        <w:t>Overview of Interconnection Services</w:t>
      </w:r>
      <w:bookmarkEnd w:id="0"/>
      <w:r>
        <w:rPr>
          <w:rFonts w:eastAsia="Times New Roman"/>
        </w:rPr>
        <w:t xml:space="preserve"> for TSPs</w:t>
      </w:r>
      <w:bookmarkEnd w:id="1"/>
      <w:bookmarkEnd w:id="2"/>
    </w:p>
    <w:p w14:paraId="2CE4F5E1" w14:textId="787DDB90" w:rsidR="004834B4" w:rsidRDefault="004834B4" w:rsidP="00647C24">
      <w:pPr>
        <w:pStyle w:val="BodyText"/>
      </w:pPr>
      <w:r>
        <w:t xml:space="preserve">ERCOT Interconnection Services enables you, as a TSP or Lead TSP, to view the Interconnection Requests (INRs) made by IEs, the contacts involved in an INR project, </w:t>
      </w:r>
      <w:proofErr w:type="gramStart"/>
      <w:r>
        <w:t>an</w:t>
      </w:r>
      <w:r w:rsidR="00ED696C">
        <w:t xml:space="preserve">d </w:t>
      </w:r>
      <w:r>
        <w:t xml:space="preserve"> any</w:t>
      </w:r>
      <w:proofErr w:type="gramEnd"/>
      <w:r>
        <w:t xml:space="preserve"> Change Requests submitted to the INR. </w:t>
      </w:r>
    </w:p>
    <w:p w14:paraId="66B97115" w14:textId="5AAC45FF" w:rsidR="004834B4" w:rsidRDefault="0026245D" w:rsidP="00647C24">
      <w:pPr>
        <w:pStyle w:val="BodyText"/>
      </w:pPr>
      <w:r>
        <w:t xml:space="preserve">You will receive emails when </w:t>
      </w:r>
      <w:r w:rsidR="00ED696C">
        <w:t xml:space="preserve">drafts of </w:t>
      </w:r>
      <w:r w:rsidR="004834B4">
        <w:t xml:space="preserve">documents and studies attached to an INR </w:t>
      </w:r>
      <w:commentRangeStart w:id="3"/>
      <w:r w:rsidR="004834B4">
        <w:t>are</w:t>
      </w:r>
      <w:commentRangeEnd w:id="3"/>
      <w:r w:rsidR="00806EC4">
        <w:rPr>
          <w:rStyle w:val="CommentReference"/>
          <w:rFonts w:asciiTheme="minorHAnsi" w:hAnsiTheme="minorHAnsi"/>
        </w:rPr>
        <w:commentReference w:id="3"/>
      </w:r>
      <w:r w:rsidR="004834B4">
        <w:t xml:space="preserve"> </w:t>
      </w:r>
      <w:r w:rsidR="00ED696C">
        <w:t xml:space="preserve"> ready for review</w:t>
      </w:r>
      <w:r w:rsidR="004834B4">
        <w:t>.</w:t>
      </w:r>
      <w:r>
        <w:t xml:space="preserve"> You can review the document and submit your review comments about the document to the lead TSP who sends the email.</w:t>
      </w:r>
    </w:p>
    <w:p w14:paraId="323901F4" w14:textId="22FB4550" w:rsidR="004834B4" w:rsidRDefault="004834B4" w:rsidP="00647C24">
      <w:pPr>
        <w:pStyle w:val="BodyText"/>
      </w:pPr>
      <w:r>
        <w:t>When you log in, the Interconnection Request List displays with all submitted</w:t>
      </w:r>
      <w:r w:rsidRPr="0023106D">
        <w:t xml:space="preserve"> </w:t>
      </w:r>
      <w:r>
        <w:t xml:space="preserve">INRs that ERCOT has </w:t>
      </w:r>
      <w:r w:rsidR="00946325">
        <w:t>processed</w:t>
      </w:r>
      <w:bookmarkStart w:id="4" w:name="_GoBack"/>
      <w:bookmarkEnd w:id="4"/>
      <w:r w:rsidR="0026245D">
        <w:t xml:space="preserve"> </w:t>
      </w:r>
      <w:r>
        <w:t xml:space="preserve">but are not operational. </w:t>
      </w:r>
    </w:p>
    <w:p w14:paraId="500CAE01" w14:textId="77777777" w:rsidR="004834B4" w:rsidRDefault="004834B4" w:rsidP="00647C24">
      <w:pPr>
        <w:pStyle w:val="FigureCenter"/>
      </w:pPr>
      <w:r>
        <w:drawing>
          <wp:inline distT="0" distB="0" distL="0" distR="0" wp14:anchorId="6FCE0275" wp14:editId="4D4130B9">
            <wp:extent cx="6305550" cy="2093261"/>
            <wp:effectExtent l="19050" t="19050" r="19050" b="215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326510" cy="2100219"/>
                    </a:xfrm>
                    <a:prstGeom prst="rect">
                      <a:avLst/>
                    </a:prstGeom>
                    <a:ln>
                      <a:solidFill>
                        <a:schemeClr val="bg1">
                          <a:lumMod val="85000"/>
                        </a:schemeClr>
                      </a:solidFill>
                    </a:ln>
                  </pic:spPr>
                </pic:pic>
              </a:graphicData>
            </a:graphic>
          </wp:inline>
        </w:drawing>
      </w:r>
    </w:p>
    <w:p w14:paraId="117C3754" w14:textId="77777777" w:rsidR="004834B4" w:rsidRDefault="004834B4" w:rsidP="00647C24">
      <w:pPr>
        <w:pStyle w:val="BodyText"/>
      </w:pPr>
      <w:r>
        <w:t>This list displays the details of each (shown above) plus all of the important dates for each one (shown below)</w:t>
      </w:r>
      <w:r>
        <w:rPr>
          <w:noProof/>
        </w:rPr>
        <w:drawing>
          <wp:inline distT="0" distB="0" distL="0" distR="0" wp14:anchorId="58F70A8A" wp14:editId="185C281A">
            <wp:extent cx="6324600" cy="2176648"/>
            <wp:effectExtent l="19050" t="19050" r="19050" b="14605"/>
            <wp:docPr id="2" name="Picture 2" descr="C:\Users\Lmaloney\AppData\Local\Temp\SNAGHTML7902e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maloney\AppData\Local\Temp\SNAGHTML7902ed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37318" cy="2181025"/>
                    </a:xfrm>
                    <a:prstGeom prst="rect">
                      <a:avLst/>
                    </a:prstGeom>
                    <a:noFill/>
                    <a:ln>
                      <a:solidFill>
                        <a:schemeClr val="bg1">
                          <a:lumMod val="85000"/>
                        </a:schemeClr>
                      </a:solidFill>
                    </a:ln>
                  </pic:spPr>
                </pic:pic>
              </a:graphicData>
            </a:graphic>
          </wp:inline>
        </w:drawing>
      </w:r>
    </w:p>
    <w:p w14:paraId="6563589F" w14:textId="77777777" w:rsidR="004834B4" w:rsidRDefault="004834B4" w:rsidP="00647C24">
      <w:pPr>
        <w:pStyle w:val="BodyText"/>
      </w:pPr>
      <w:r>
        <w:t xml:space="preserve">You can click the View from the Actions column to display the INR, a change request on it, and the contacts for the project. </w:t>
      </w:r>
      <w:r w:rsidRPr="00F435EB">
        <w:rPr>
          <w:color w:val="000000" w:themeColor="text1"/>
        </w:rPr>
        <w:t xml:space="preserve">Refer to </w:t>
      </w:r>
      <w:r w:rsidR="00F435EB">
        <w:rPr>
          <w:color w:val="000000" w:themeColor="text1"/>
        </w:rPr>
        <w:t xml:space="preserve">page </w:t>
      </w:r>
      <w:r w:rsidR="00F435EB">
        <w:rPr>
          <w:color w:val="000000" w:themeColor="text1"/>
        </w:rPr>
        <w:fldChar w:fldCharType="begin"/>
      </w:r>
      <w:r w:rsidR="00F435EB">
        <w:rPr>
          <w:color w:val="000000" w:themeColor="text1"/>
        </w:rPr>
        <w:instrText xml:space="preserve"> PAGEREF _Ref530740877 \h </w:instrText>
      </w:r>
      <w:r w:rsidR="00F435EB">
        <w:rPr>
          <w:color w:val="000000" w:themeColor="text1"/>
        </w:rPr>
      </w:r>
      <w:r w:rsidR="00F435EB">
        <w:rPr>
          <w:color w:val="000000" w:themeColor="text1"/>
        </w:rPr>
        <w:fldChar w:fldCharType="separate"/>
      </w:r>
      <w:r w:rsidR="00F435EB">
        <w:rPr>
          <w:noProof/>
          <w:color w:val="000000" w:themeColor="text1"/>
        </w:rPr>
        <w:t>10</w:t>
      </w:r>
      <w:r w:rsidR="00F435EB">
        <w:rPr>
          <w:color w:val="000000" w:themeColor="text1"/>
        </w:rPr>
        <w:fldChar w:fldCharType="end"/>
      </w:r>
      <w:r w:rsidRPr="004149E2">
        <w:rPr>
          <w:color w:val="FF0000"/>
        </w:rPr>
        <w:t xml:space="preserve">. </w:t>
      </w:r>
    </w:p>
    <w:p w14:paraId="2F4BB410" w14:textId="77777777" w:rsidR="004834B4" w:rsidRDefault="004834B4" w:rsidP="00647C24">
      <w:pPr>
        <w:pStyle w:val="BodyText"/>
      </w:pPr>
      <w:r>
        <w:rPr>
          <w:noProof/>
        </w:rPr>
        <w:lastRenderedPageBreak/>
        <w:drawing>
          <wp:anchor distT="0" distB="0" distL="114300" distR="114300" simplePos="0" relativeHeight="251659264" behindDoc="0" locked="0" layoutInCell="1" allowOverlap="1" wp14:anchorId="227B2A5D" wp14:editId="6A14FF1C">
            <wp:simplePos x="0" y="0"/>
            <wp:positionH relativeFrom="column">
              <wp:posOffset>4448175</wp:posOffset>
            </wp:positionH>
            <wp:positionV relativeFrom="paragraph">
              <wp:posOffset>19050</wp:posOffset>
            </wp:positionV>
            <wp:extent cx="1590675" cy="1123950"/>
            <wp:effectExtent l="19050" t="19050" r="28575" b="19050"/>
            <wp:wrapSquare wrapText="bothSides"/>
            <wp:docPr id="3" name="Picture 3" descr="C:\Users\Lmaloney\AppData\Local\Temp\SNAGHTML79756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maloney\AppData\Local\Temp\SNAGHTML79756b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90675" cy="1123950"/>
                    </a:xfrm>
                    <a:prstGeom prst="rect">
                      <a:avLst/>
                    </a:prstGeom>
                    <a:noFill/>
                    <a:ln>
                      <a:solidFill>
                        <a:schemeClr val="bg1">
                          <a:lumMod val="85000"/>
                        </a:schemeClr>
                      </a:solidFill>
                    </a:ln>
                  </pic:spPr>
                </pic:pic>
              </a:graphicData>
            </a:graphic>
            <wp14:sizeRelH relativeFrom="page">
              <wp14:pctWidth>0</wp14:pctWidth>
            </wp14:sizeRelH>
            <wp14:sizeRelV relativeFrom="page">
              <wp14:pctHeight>0</wp14:pctHeight>
            </wp14:sizeRelV>
          </wp:anchor>
        </w:drawing>
      </w:r>
      <w:r>
        <w:t xml:space="preserve">To adjust the number of records that display per page, use the </w:t>
      </w:r>
      <w:r w:rsidRPr="002300E8">
        <w:rPr>
          <w:b/>
        </w:rPr>
        <w:t>Show entries</w:t>
      </w:r>
      <w:r>
        <w:t xml:space="preserve"> dropdown and select the number of records to display on the page.</w:t>
      </w:r>
    </w:p>
    <w:p w14:paraId="06479DA9" w14:textId="2FE12C38" w:rsidR="004834B4" w:rsidRDefault="008A6796" w:rsidP="008A6796">
      <w:pPr>
        <w:pStyle w:val="Note"/>
      </w:pPr>
      <w:r>
        <w:rPr>
          <w:noProof/>
        </w:rPr>
        <w:drawing>
          <wp:inline distT="0" distB="0" distL="0" distR="0" wp14:anchorId="428BC065" wp14:editId="0660B9C3">
            <wp:extent cx="142857" cy="171429"/>
            <wp:effectExtent l="0" t="0" r="0" b="63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PushPin.png"/>
                    <pic:cNvPicPr/>
                  </pic:nvPicPr>
                  <pic:blipFill>
                    <a:blip r:embed="rId18">
                      <a:extLst>
                        <a:ext uri="{28A0092B-C50C-407E-A947-70E740481C1C}">
                          <a14:useLocalDpi xmlns:a14="http://schemas.microsoft.com/office/drawing/2010/main" val="0"/>
                        </a:ext>
                      </a:extLst>
                    </a:blip>
                    <a:stretch>
                      <a:fillRect/>
                    </a:stretch>
                  </pic:blipFill>
                  <pic:spPr>
                    <a:xfrm>
                      <a:off x="0" y="0"/>
                      <a:ext cx="142857" cy="171429"/>
                    </a:xfrm>
                    <a:prstGeom prst="rect">
                      <a:avLst/>
                    </a:prstGeom>
                  </pic:spPr>
                </pic:pic>
              </a:graphicData>
            </a:graphic>
          </wp:inline>
        </w:drawing>
      </w:r>
      <w:r w:rsidR="004834B4">
        <w:t xml:space="preserve">Choosing </w:t>
      </w:r>
      <w:proofErr w:type="gramStart"/>
      <w:r w:rsidR="004834B4" w:rsidRPr="008A6796">
        <w:rPr>
          <w:b/>
        </w:rPr>
        <w:t>All</w:t>
      </w:r>
      <w:proofErr w:type="gramEnd"/>
      <w:r w:rsidR="004834B4">
        <w:t xml:space="preserve"> will cause the system to slow down</w:t>
      </w:r>
      <w:r w:rsidR="009242D9">
        <w:t>.</w:t>
      </w:r>
      <w:r w:rsidR="004834B4">
        <w:t xml:space="preserve"> </w:t>
      </w:r>
    </w:p>
    <w:p w14:paraId="047819B1" w14:textId="77777777" w:rsidR="004834B4" w:rsidRDefault="004834B4" w:rsidP="00647C24">
      <w:pPr>
        <w:pStyle w:val="BodyText"/>
      </w:pPr>
      <w:r>
        <w:br/>
        <w:t xml:space="preserve">To display INRs for resources that are now operating, click the </w:t>
      </w:r>
      <w:r w:rsidRPr="002300E8">
        <w:rPr>
          <w:b/>
        </w:rPr>
        <w:t>Show Operational</w:t>
      </w:r>
      <w:r>
        <w:t xml:space="preserve"> checkbox (next to the </w:t>
      </w:r>
      <w:r w:rsidRPr="002300E8">
        <w:rPr>
          <w:b/>
        </w:rPr>
        <w:t>Show entries</w:t>
      </w:r>
      <w:r>
        <w:t xml:space="preserve"> drop-down).</w:t>
      </w:r>
    </w:p>
    <w:p w14:paraId="0E7E3EBF" w14:textId="77777777" w:rsidR="004834B4" w:rsidRDefault="004834B4" w:rsidP="00647C24">
      <w:pPr>
        <w:pStyle w:val="BodyText"/>
      </w:pPr>
      <w:r>
        <w:t>You can also display the INRs that have bee</w:t>
      </w:r>
      <w:r w:rsidR="00225B03">
        <w:t>n cancelled, which you may want</w:t>
      </w:r>
      <w:r>
        <w:t xml:space="preserve"> for research purposes, by clicking the Show Cancelled INRs checkbox.</w:t>
      </w:r>
    </w:p>
    <w:p w14:paraId="1C39D5A5" w14:textId="77777777" w:rsidR="004834B4" w:rsidRDefault="004834B4" w:rsidP="00647C24">
      <w:pPr>
        <w:pStyle w:val="BodyText"/>
      </w:pPr>
      <w:r>
        <w:t xml:space="preserve">You can search for an INR or INRs you want to view using keywords in the Search field in the upper right of the page to locate the INR by its Project Name. </w:t>
      </w:r>
    </w:p>
    <w:p w14:paraId="71C5CD84" w14:textId="77777777" w:rsidR="004834B4" w:rsidRDefault="004834B4" w:rsidP="00647C24">
      <w:pPr>
        <w:pStyle w:val="BodyText"/>
      </w:pPr>
      <w:r>
        <w:t xml:space="preserve">To examine and work with the data displayed for the INRs in your list view, you can convert your view to an Excel spreadsheet or dump the contents into a comma separated values (CSV) file. </w:t>
      </w:r>
    </w:p>
    <w:p w14:paraId="4C6A3218" w14:textId="77777777" w:rsidR="004834B4" w:rsidRDefault="004834B4" w:rsidP="00647C24">
      <w:pPr>
        <w:pStyle w:val="Heading1"/>
        <w:rPr>
          <w:noProof/>
        </w:rPr>
      </w:pPr>
      <w:bookmarkStart w:id="5" w:name="_Toc530739855"/>
      <w:bookmarkStart w:id="6" w:name="_Toc531175891"/>
      <w:bookmarkStart w:id="7" w:name="_Toc528666995"/>
      <w:r>
        <w:rPr>
          <w:noProof/>
        </w:rPr>
        <w:lastRenderedPageBreak/>
        <w:t>Accessing and Managing Your Interconnection Services Account</w:t>
      </w:r>
      <w:bookmarkEnd w:id="5"/>
      <w:bookmarkEnd w:id="6"/>
    </w:p>
    <w:p w14:paraId="2110A75A" w14:textId="77777777" w:rsidR="004834B4" w:rsidRDefault="004834B4" w:rsidP="00647C24">
      <w:pPr>
        <w:pStyle w:val="BodyText"/>
      </w:pPr>
      <w:r w:rsidRPr="00872614">
        <w:t>Accessing</w:t>
      </w:r>
      <w:r>
        <w:t xml:space="preserve"> your account involves logging into your Interconnection Services List with the login credentials you have been given.</w:t>
      </w:r>
    </w:p>
    <w:p w14:paraId="16F0D900" w14:textId="77777777" w:rsidR="004834B4" w:rsidRDefault="004834B4" w:rsidP="00647C24">
      <w:pPr>
        <w:pStyle w:val="Heading2"/>
        <w:rPr>
          <w:sz w:val="24"/>
        </w:rPr>
      </w:pPr>
      <w:bookmarkStart w:id="8" w:name="_Toc530739856"/>
      <w:bookmarkStart w:id="9" w:name="_Toc531175892"/>
      <w:r>
        <w:rPr>
          <w:noProof/>
        </w:rPr>
        <w:t>Logging into Your Account</w:t>
      </w:r>
      <w:bookmarkEnd w:id="7"/>
      <w:bookmarkEnd w:id="8"/>
      <w:bookmarkEnd w:id="9"/>
      <w:r>
        <w:t xml:space="preserve"> </w:t>
      </w:r>
      <w:r w:rsidRPr="0035326B">
        <w:rPr>
          <w:rStyle w:val="IndexText"/>
          <w:rFonts w:eastAsiaTheme="majorEastAsia"/>
        </w:rPr>
        <w:fldChar w:fldCharType="begin"/>
      </w:r>
      <w:r w:rsidRPr="0035326B">
        <w:rPr>
          <w:rStyle w:val="IndexText"/>
          <w:rFonts w:eastAsiaTheme="majorEastAsia"/>
        </w:rPr>
        <w:instrText xml:space="preserve"> XE "logging </w:instrText>
      </w:r>
      <w:proofErr w:type="spellStart"/>
      <w:r w:rsidRPr="0035326B">
        <w:rPr>
          <w:rStyle w:val="IndexText"/>
          <w:rFonts w:eastAsiaTheme="majorEastAsia"/>
        </w:rPr>
        <w:instrText>in</w:instrText>
      </w:r>
      <w:proofErr w:type="gramStart"/>
      <w:r w:rsidR="00AD02B0">
        <w:rPr>
          <w:rStyle w:val="IndexText"/>
          <w:rFonts w:eastAsiaTheme="majorEastAsia"/>
        </w:rPr>
        <w:instrText>:accessing</w:instrText>
      </w:r>
      <w:proofErr w:type="spellEnd"/>
      <w:proofErr w:type="gramEnd"/>
      <w:r w:rsidR="00AD02B0">
        <w:rPr>
          <w:rStyle w:val="IndexText"/>
          <w:rFonts w:eastAsiaTheme="majorEastAsia"/>
        </w:rPr>
        <w:instrText xml:space="preserve"> account</w:instrText>
      </w:r>
      <w:r w:rsidRPr="0035326B">
        <w:rPr>
          <w:rStyle w:val="IndexText"/>
          <w:rFonts w:eastAsiaTheme="majorEastAsia"/>
        </w:rPr>
        <w:instrText xml:space="preserve">" </w:instrText>
      </w:r>
      <w:r w:rsidRPr="0035326B">
        <w:rPr>
          <w:rStyle w:val="IndexText"/>
          <w:rFonts w:eastAsiaTheme="majorEastAsia"/>
        </w:rPr>
        <w:fldChar w:fldCharType="end"/>
      </w:r>
      <w:r w:rsidRPr="0035326B">
        <w:rPr>
          <w:rStyle w:val="IndexText"/>
          <w:rFonts w:eastAsiaTheme="majorEastAsia"/>
        </w:rPr>
        <w:fldChar w:fldCharType="begin"/>
      </w:r>
      <w:r w:rsidRPr="0035326B">
        <w:rPr>
          <w:rStyle w:val="IndexText"/>
          <w:rFonts w:eastAsiaTheme="majorEastAsia"/>
        </w:rPr>
        <w:instrText xml:space="preserve"> XE "accessing your account" </w:instrText>
      </w:r>
      <w:r w:rsidRPr="0035326B">
        <w:rPr>
          <w:rStyle w:val="IndexText"/>
          <w:rFonts w:eastAsiaTheme="majorEastAsia"/>
        </w:rPr>
        <w:fldChar w:fldCharType="end"/>
      </w:r>
    </w:p>
    <w:p w14:paraId="30C19C68" w14:textId="77777777" w:rsidR="004834B4" w:rsidRPr="00BB7127" w:rsidRDefault="004834B4" w:rsidP="00647C24">
      <w:pPr>
        <w:pStyle w:val="BodyText"/>
      </w:pPr>
      <w:r>
        <w:t>When you log into your account with your username and password, an authentication code page may display if you did not check the Remember this browser checkbox during signup. Follow the directions for authentication and then click the Remember this browser checkbox to prevent this from displaying in the future.</w:t>
      </w:r>
    </w:p>
    <w:p w14:paraId="0E9A1F98" w14:textId="77777777" w:rsidR="004834B4" w:rsidRPr="00A26FD1" w:rsidRDefault="004834B4" w:rsidP="00647C24">
      <w:pPr>
        <w:pStyle w:val="Heading3"/>
      </w:pPr>
      <w:bookmarkStart w:id="10" w:name="_Toc520380881"/>
      <w:bookmarkStart w:id="11" w:name="_Toc528667006"/>
      <w:bookmarkStart w:id="12" w:name="_Toc520380879"/>
      <w:r>
        <w:t>Log In Page</w:t>
      </w:r>
    </w:p>
    <w:p w14:paraId="49BACD94" w14:textId="77777777" w:rsidR="004834B4" w:rsidRDefault="009242D9" w:rsidP="00647C24">
      <w:pPr>
        <w:pStyle w:val="FigureLeft12"/>
        <w:spacing w:before="240"/>
      </w:pPr>
      <w:r w:rsidRPr="00BF3F5D">
        <mc:AlternateContent>
          <mc:Choice Requires="wps">
            <w:drawing>
              <wp:anchor distT="45720" distB="45720" distL="114300" distR="114300" simplePos="0" relativeHeight="251661312" behindDoc="0" locked="0" layoutInCell="1" allowOverlap="1" wp14:anchorId="536B92C1" wp14:editId="22FA0D25">
                <wp:simplePos x="0" y="0"/>
                <wp:positionH relativeFrom="column">
                  <wp:posOffset>2705100</wp:posOffset>
                </wp:positionH>
                <wp:positionV relativeFrom="paragraph">
                  <wp:posOffset>1393825</wp:posOffset>
                </wp:positionV>
                <wp:extent cx="3429000" cy="523875"/>
                <wp:effectExtent l="0" t="0" r="0" b="9525"/>
                <wp:wrapThrough wrapText="bothSides">
                  <wp:wrapPolygon edited="0">
                    <wp:start x="0" y="0"/>
                    <wp:lineTo x="0" y="21207"/>
                    <wp:lineTo x="21480" y="21207"/>
                    <wp:lineTo x="21480" y="0"/>
                    <wp:lineTo x="0" y="0"/>
                  </wp:wrapPolygon>
                </wp:wrapThrough>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523875"/>
                        </a:xfrm>
                        <a:prstGeom prst="rect">
                          <a:avLst/>
                        </a:prstGeom>
                        <a:solidFill>
                          <a:srgbClr val="FFFFFF"/>
                        </a:solidFill>
                        <a:ln w="9525">
                          <a:noFill/>
                          <a:miter lim="800000"/>
                          <a:headEnd/>
                          <a:tailEnd/>
                        </a:ln>
                      </wps:spPr>
                      <wps:txbx>
                        <w:txbxContent>
                          <w:p w14:paraId="16827C6C" w14:textId="77777777" w:rsidR="00EE1839" w:rsidRDefault="00EE1839" w:rsidP="00647C24">
                            <w:pPr>
                              <w:pStyle w:val="BoxStep"/>
                            </w:pPr>
                            <w:r>
                              <w:rPr>
                                <w:noProof/>
                              </w:rPr>
                              <w:drawing>
                                <wp:inline distT="0" distB="0" distL="0" distR="0" wp14:anchorId="68ACE921" wp14:editId="6DD70CD2">
                                  <wp:extent cx="210312" cy="210312"/>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10312" cy="210312"/>
                                          </a:xfrm>
                                          <a:prstGeom prst="rect">
                                            <a:avLst/>
                                          </a:prstGeom>
                                          <a:noFill/>
                                          <a:ln>
                                            <a:noFill/>
                                          </a:ln>
                                        </pic:spPr>
                                      </pic:pic>
                                    </a:graphicData>
                                  </a:graphic>
                                </wp:inline>
                              </w:drawing>
                            </w:r>
                            <w:r>
                              <w:t xml:space="preserve"> Type in the email address you entered when you signed up for the account.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6B92C1" id="_x0000_t202" coordsize="21600,21600" o:spt="202" path="m,l,21600r21600,l21600,xe">
                <v:stroke joinstyle="miter"/>
                <v:path gradientshapeok="t" o:connecttype="rect"/>
              </v:shapetype>
              <v:shape id="Text Box 2" o:spid="_x0000_s1026" type="#_x0000_t202" style="position:absolute;margin-left:213pt;margin-top:109.75pt;width:270pt;height:41.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" stroked="f">
                <v:textbox>
                  <w:txbxContent>
                    <w:p w14:paraId="16827C6C" w14:textId="77777777" w:rsidR="00EE1839" w:rsidRDefault="00EE1839" w:rsidP="00647C24">
                      <w:pPr>
                        <w:pStyle w:val="BoxStep"/>
                      </w:pPr>
                      <w:r>
                        <w:rPr>
                          <w:noProof/>
                        </w:rPr>
                        <w:drawing>
                          <wp:inline distT="0" distB="0" distL="0" distR="0" wp14:anchorId="68ACE921" wp14:editId="6DD70CD2">
                            <wp:extent cx="210312" cy="210312"/>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10312" cy="210312"/>
                                    </a:xfrm>
                                    <a:prstGeom prst="rect">
                                      <a:avLst/>
                                    </a:prstGeom>
                                    <a:noFill/>
                                    <a:ln>
                                      <a:noFill/>
                                    </a:ln>
                                  </pic:spPr>
                                </pic:pic>
                              </a:graphicData>
                            </a:graphic>
                          </wp:inline>
                        </w:drawing>
                      </w:r>
                      <w:r>
                        <w:t xml:space="preserve"> Type in the email address you entered when you signed up for the account.</w:t>
                      </w:r>
                    </w:p>
                  </w:txbxContent>
                </v:textbox>
                <w10:wrap type="through"/>
              </v:shape>
            </w:pict>
          </mc:Fallback>
        </mc:AlternateContent>
      </w:r>
      <w:r w:rsidR="004834B4" w:rsidRPr="003B0BEE">
        <mc:AlternateContent>
          <mc:Choice Requires="wps">
            <w:drawing>
              <wp:anchor distT="45720" distB="45720" distL="114300" distR="114300" simplePos="0" relativeHeight="251662336" behindDoc="0" locked="0" layoutInCell="1" allowOverlap="1" wp14:anchorId="47C323DD" wp14:editId="44A62296">
                <wp:simplePos x="0" y="0"/>
                <wp:positionH relativeFrom="column">
                  <wp:posOffset>2705100</wp:posOffset>
                </wp:positionH>
                <wp:positionV relativeFrom="paragraph">
                  <wp:posOffset>2106295</wp:posOffset>
                </wp:positionV>
                <wp:extent cx="3429000" cy="723900"/>
                <wp:effectExtent l="0" t="0" r="0" b="0"/>
                <wp:wrapThrough wrapText="bothSides">
                  <wp:wrapPolygon edited="0">
                    <wp:start x="0" y="0"/>
                    <wp:lineTo x="0" y="21032"/>
                    <wp:lineTo x="21480" y="21032"/>
                    <wp:lineTo x="21480" y="0"/>
                    <wp:lineTo x="0" y="0"/>
                  </wp:wrapPolygon>
                </wp:wrapThrough>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723900"/>
                        </a:xfrm>
                        <a:prstGeom prst="rect">
                          <a:avLst/>
                        </a:prstGeom>
                        <a:solidFill>
                          <a:srgbClr val="FFFFFF"/>
                        </a:solidFill>
                        <a:ln w="9525">
                          <a:noFill/>
                          <a:miter lim="800000"/>
                          <a:headEnd/>
                          <a:tailEnd/>
                        </a:ln>
                      </wps:spPr>
                      <wps:txbx>
                        <w:txbxContent>
                          <w:p w14:paraId="6FEFFDDA" w14:textId="77777777" w:rsidR="00EE1839" w:rsidRDefault="00EE1839" w:rsidP="00647C24">
                            <w:pPr>
                              <w:pStyle w:val="BoxStep"/>
                            </w:pPr>
                            <w:r w:rsidRPr="00512DC4">
                              <w:rPr>
                                <w:noProof/>
                              </w:rPr>
                              <w:drawing>
                                <wp:inline distT="0" distB="0" distL="0" distR="0" wp14:anchorId="6D912738" wp14:editId="6E13BFF5">
                                  <wp:extent cx="210312" cy="210312"/>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10312" cy="210312"/>
                                          </a:xfrm>
                                          <a:prstGeom prst="rect">
                                            <a:avLst/>
                                          </a:prstGeom>
                                          <a:noFill/>
                                          <a:ln>
                                            <a:noFill/>
                                          </a:ln>
                                        </pic:spPr>
                                      </pic:pic>
                                    </a:graphicData>
                                  </a:graphic>
                                </wp:inline>
                              </w:drawing>
                            </w:r>
                            <w:r>
                              <w:t xml:space="preserve"> Type in the password you created when you signed up for this account or modified afterwards.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C323DD" id="_x0000_s1027" type="#_x0000_t202" style="position:absolute;margin-left:213pt;margin-top:165.85pt;width:270pt;height:57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" stroked="f">
                <v:textbox>
                  <w:txbxContent>
                    <w:p w14:paraId="6FEFFDDA" w14:textId="77777777" w:rsidR="00EE1839" w:rsidRDefault="00EE1839" w:rsidP="00647C24">
                      <w:pPr>
                        <w:pStyle w:val="BoxStep"/>
                      </w:pPr>
                      <w:r w:rsidRPr="00512DC4">
                        <w:rPr>
                          <w:noProof/>
                        </w:rPr>
                        <w:drawing>
                          <wp:inline distT="0" distB="0" distL="0" distR="0" wp14:anchorId="6D912738" wp14:editId="6E13BFF5">
                            <wp:extent cx="210312" cy="210312"/>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10312" cy="210312"/>
                                    </a:xfrm>
                                    <a:prstGeom prst="rect">
                                      <a:avLst/>
                                    </a:prstGeom>
                                    <a:noFill/>
                                    <a:ln>
                                      <a:noFill/>
                                    </a:ln>
                                  </pic:spPr>
                                </pic:pic>
                              </a:graphicData>
                            </a:graphic>
                          </wp:inline>
                        </w:drawing>
                      </w:r>
                      <w:r>
                        <w:t xml:space="preserve"> Type in the password you created when you signed up for this account or modified afterwards.</w:t>
                      </w:r>
                    </w:p>
                  </w:txbxContent>
                </v:textbox>
                <w10:wrap type="through"/>
              </v:shape>
            </w:pict>
          </mc:Fallback>
        </mc:AlternateContent>
      </w:r>
      <w:r w:rsidR="004834B4" w:rsidRPr="003B0BEE">
        <mc:AlternateContent>
          <mc:Choice Requires="wps">
            <w:drawing>
              <wp:anchor distT="45720" distB="45720" distL="114300" distR="114300" simplePos="0" relativeHeight="251663360" behindDoc="0" locked="0" layoutInCell="1" allowOverlap="1" wp14:anchorId="0506B360" wp14:editId="6D1C2BCF">
                <wp:simplePos x="0" y="0"/>
                <wp:positionH relativeFrom="column">
                  <wp:posOffset>2752725</wp:posOffset>
                </wp:positionH>
                <wp:positionV relativeFrom="paragraph">
                  <wp:posOffset>2997835</wp:posOffset>
                </wp:positionV>
                <wp:extent cx="3429000" cy="342900"/>
                <wp:effectExtent l="0" t="0" r="0" b="0"/>
                <wp:wrapThrough wrapText="bothSides">
                  <wp:wrapPolygon edited="0">
                    <wp:start x="0" y="0"/>
                    <wp:lineTo x="0" y="20400"/>
                    <wp:lineTo x="21480" y="20400"/>
                    <wp:lineTo x="21480" y="0"/>
                    <wp:lineTo x="0" y="0"/>
                  </wp:wrapPolygon>
                </wp:wrapThrough>
                <wp:docPr id="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42900"/>
                        </a:xfrm>
                        <a:prstGeom prst="rect">
                          <a:avLst/>
                        </a:prstGeom>
                        <a:solidFill>
                          <a:srgbClr val="FFFFFF"/>
                        </a:solidFill>
                        <a:ln w="9525">
                          <a:noFill/>
                          <a:miter lim="800000"/>
                          <a:headEnd/>
                          <a:tailEnd/>
                        </a:ln>
                      </wps:spPr>
                      <wps:txbx>
                        <w:txbxContent>
                          <w:p w14:paraId="45FA993A" w14:textId="77777777" w:rsidR="00EE1839" w:rsidRDefault="00EE1839" w:rsidP="00647C24">
                            <w:pPr>
                              <w:pStyle w:val="BoxStep"/>
                            </w:pPr>
                            <w:r w:rsidRPr="00512DC4">
                              <w:rPr>
                                <w:noProof/>
                              </w:rPr>
                              <w:drawing>
                                <wp:inline distT="0" distB="0" distL="0" distR="0" wp14:anchorId="4592AF69" wp14:editId="06B81AF6">
                                  <wp:extent cx="210312" cy="210312"/>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10312" cy="210312"/>
                                          </a:xfrm>
                                          <a:prstGeom prst="rect">
                                            <a:avLst/>
                                          </a:prstGeom>
                                          <a:noFill/>
                                          <a:ln>
                                            <a:noFill/>
                                          </a:ln>
                                        </pic:spPr>
                                      </pic:pic>
                                    </a:graphicData>
                                  </a:graphic>
                                </wp:inline>
                              </w:drawing>
                            </w:r>
                            <w:r>
                              <w:t xml:space="preserve"> Click the </w:t>
                            </w:r>
                            <w:r w:rsidRPr="00BB7127">
                              <w:rPr>
                                <w:rStyle w:val="NameButton"/>
                              </w:rPr>
                              <w:t>LOG IN &gt;</w:t>
                            </w:r>
                            <w:r>
                              <w:t xml:space="preserve"> button.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06B360" id="_x0000_s1028" type="#_x0000_t202" style="position:absolute;margin-left:216.75pt;margin-top:236.05pt;width:270pt;height:27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" stroked="f">
                <v:textbox>
                  <w:txbxContent>
                    <w:p w14:paraId="45FA993A" w14:textId="77777777" w:rsidR="00EE1839" w:rsidRDefault="00EE1839" w:rsidP="00647C24">
                      <w:pPr>
                        <w:pStyle w:val="BoxStep"/>
                      </w:pPr>
                      <w:r w:rsidRPr="00512DC4">
                        <w:rPr>
                          <w:noProof/>
                        </w:rPr>
                        <w:drawing>
                          <wp:inline distT="0" distB="0" distL="0" distR="0" wp14:anchorId="4592AF69" wp14:editId="06B81AF6">
                            <wp:extent cx="210312" cy="210312"/>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10312" cy="210312"/>
                                    </a:xfrm>
                                    <a:prstGeom prst="rect">
                                      <a:avLst/>
                                    </a:prstGeom>
                                    <a:noFill/>
                                    <a:ln>
                                      <a:noFill/>
                                    </a:ln>
                                  </pic:spPr>
                                </pic:pic>
                              </a:graphicData>
                            </a:graphic>
                          </wp:inline>
                        </w:drawing>
                      </w:r>
                      <w:r>
                        <w:t xml:space="preserve"> Click the </w:t>
                      </w:r>
                      <w:r w:rsidRPr="00BB7127">
                        <w:rPr>
                          <w:rStyle w:val="NameButton"/>
                        </w:rPr>
                        <w:t>LOG IN &gt;</w:t>
                      </w:r>
                      <w:r>
                        <w:t xml:space="preserve"> button.</w:t>
                      </w:r>
                    </w:p>
                  </w:txbxContent>
                </v:textbox>
                <w10:wrap type="through"/>
              </v:shape>
            </w:pict>
          </mc:Fallback>
        </mc:AlternateContent>
      </w:r>
      <w:r w:rsidR="004834B4" w:rsidRPr="00B218CC">
        <w:drawing>
          <wp:inline distT="0" distB="0" distL="0" distR="0" wp14:anchorId="6CC99E68" wp14:editId="4713D8EC">
            <wp:extent cx="2514600" cy="3383280"/>
            <wp:effectExtent l="19050" t="19050" r="19050" b="26670"/>
            <wp:docPr id="1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514600" cy="3383280"/>
                    </a:xfrm>
                    <a:prstGeom prst="rect">
                      <a:avLst/>
                    </a:prstGeom>
                    <a:ln w="9525">
                      <a:solidFill>
                        <a:schemeClr val="bg1">
                          <a:lumMod val="85000"/>
                        </a:schemeClr>
                      </a:solidFill>
                    </a:ln>
                  </pic:spPr>
                </pic:pic>
              </a:graphicData>
            </a:graphic>
          </wp:inline>
        </w:drawing>
      </w:r>
    </w:p>
    <w:tbl>
      <w:tblPr>
        <w:tblStyle w:val="TableGrid"/>
        <w:tblW w:w="0" w:type="auto"/>
        <w:tblLook w:val="04A0" w:firstRow="1" w:lastRow="0" w:firstColumn="1" w:lastColumn="0" w:noHBand="0" w:noVBand="1"/>
      </w:tblPr>
      <w:tblGrid>
        <w:gridCol w:w="9710"/>
      </w:tblGrid>
      <w:tr w:rsidR="00116E8C" w:rsidRPr="00116E8C" w14:paraId="7BCC1575" w14:textId="77777777" w:rsidTr="00116E8C">
        <w:trPr>
          <w:trHeight w:val="1763"/>
        </w:trPr>
        <w:tc>
          <w:tcPr>
            <w:tcW w:w="9710" w:type="dxa"/>
          </w:tcPr>
          <w:p w14:paraId="3BFB5DB5" w14:textId="77777777" w:rsidR="00116E8C" w:rsidRPr="00116E8C" w:rsidRDefault="00116E8C" w:rsidP="00116E8C">
            <w:pPr>
              <w:pStyle w:val="FigureLeft12"/>
              <w:spacing w:before="240"/>
            </w:pPr>
            <w:r w:rsidRPr="00116E8C">
              <w:t xml:space="preserve">The next action depends on the authentication method you are using. </w:t>
            </w:r>
          </w:p>
          <w:p w14:paraId="3546B46F" w14:textId="77777777" w:rsidR="00116E8C" w:rsidRPr="00116E8C" w:rsidRDefault="00116E8C" w:rsidP="00116E8C">
            <w:pPr>
              <w:pStyle w:val="NoteBullet"/>
            </w:pPr>
            <w:r w:rsidRPr="00116E8C">
              <w:t>For Guardian Auth0, refer to the next page.</w:t>
            </w:r>
          </w:p>
          <w:p w14:paraId="7484CB55" w14:textId="5B8E60DE" w:rsidR="00116E8C" w:rsidRPr="00116E8C" w:rsidRDefault="00116E8C" w:rsidP="00116E8C">
            <w:pPr>
              <w:pStyle w:val="NoteBullet"/>
            </w:pPr>
            <w:r w:rsidRPr="00116E8C">
              <w:t xml:space="preserve">For Google Authenticator, refer to page </w:t>
            </w:r>
            <w:r>
              <w:fldChar w:fldCharType="begin"/>
            </w:r>
            <w:r>
              <w:instrText xml:space="preserve"> PAGEREF _Ref531171809 \h </w:instrText>
            </w:r>
            <w:r>
              <w:fldChar w:fldCharType="separate"/>
            </w:r>
            <w:r>
              <w:rPr>
                <w:noProof/>
              </w:rPr>
              <w:t>5</w:t>
            </w:r>
            <w:r>
              <w:fldChar w:fldCharType="end"/>
            </w:r>
            <w:r>
              <w:t>.</w:t>
            </w:r>
          </w:p>
          <w:p w14:paraId="7F6C60D7" w14:textId="0026FC78" w:rsidR="00116E8C" w:rsidRPr="00116E8C" w:rsidRDefault="00116E8C" w:rsidP="00116E8C">
            <w:pPr>
              <w:pStyle w:val="NoteBullet"/>
            </w:pPr>
            <w:r w:rsidRPr="00116E8C">
              <w:t xml:space="preserve">For SMS Text Messaging, refer to page </w:t>
            </w:r>
            <w:r>
              <w:fldChar w:fldCharType="begin"/>
            </w:r>
            <w:r>
              <w:instrText xml:space="preserve"> PAGEREF _Ref531171798 \h </w:instrText>
            </w:r>
            <w:r>
              <w:fldChar w:fldCharType="separate"/>
            </w:r>
            <w:r>
              <w:rPr>
                <w:noProof/>
              </w:rPr>
              <w:t>6</w:t>
            </w:r>
            <w:r>
              <w:fldChar w:fldCharType="end"/>
            </w:r>
            <w:r>
              <w:t>.</w:t>
            </w:r>
          </w:p>
        </w:tc>
      </w:tr>
    </w:tbl>
    <w:p w14:paraId="1E6D8BEC" w14:textId="77777777" w:rsidR="004834B4" w:rsidRDefault="004834B4" w:rsidP="00647C24">
      <w:pPr>
        <w:pStyle w:val="Heading3"/>
      </w:pPr>
      <w:bookmarkStart w:id="13" w:name="_Ref531171786"/>
      <w:r w:rsidRPr="002466DE">
        <w:rPr>
          <w:rFonts w:asciiTheme="minorHAnsi" w:hAnsiTheme="minorHAnsi"/>
          <w:sz w:val="21"/>
        </w:rPr>
        <w:lastRenderedPageBreak/>
        <mc:AlternateContent>
          <mc:Choice Requires="wps">
            <w:drawing>
              <wp:anchor distT="45720" distB="45720" distL="114300" distR="114300" simplePos="0" relativeHeight="251666432" behindDoc="0" locked="0" layoutInCell="1" allowOverlap="1" wp14:anchorId="54617570" wp14:editId="39E32327">
                <wp:simplePos x="0" y="0"/>
                <wp:positionH relativeFrom="column">
                  <wp:posOffset>2257425</wp:posOffset>
                </wp:positionH>
                <wp:positionV relativeFrom="paragraph">
                  <wp:posOffset>1838325</wp:posOffset>
                </wp:positionV>
                <wp:extent cx="3255010" cy="530225"/>
                <wp:effectExtent l="0" t="0" r="2540" b="3175"/>
                <wp:wrapThrough wrapText="bothSides">
                  <wp:wrapPolygon edited="0">
                    <wp:start x="0" y="0"/>
                    <wp:lineTo x="0" y="20953"/>
                    <wp:lineTo x="21490" y="20953"/>
                    <wp:lineTo x="21490" y="0"/>
                    <wp:lineTo x="0" y="0"/>
                  </wp:wrapPolygon>
                </wp:wrapThrough>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010" cy="530225"/>
                        </a:xfrm>
                        <a:prstGeom prst="rect">
                          <a:avLst/>
                        </a:prstGeom>
                        <a:noFill/>
                        <a:ln w="12700">
                          <a:noFill/>
                          <a:miter lim="800000"/>
                          <a:headEnd/>
                          <a:tailEnd/>
                        </a:ln>
                      </wps:spPr>
                      <wps:txbx>
                        <w:txbxContent>
                          <w:p w14:paraId="3FAEE565" w14:textId="77777777" w:rsidR="00EE1839" w:rsidRDefault="00EE1839" w:rsidP="00647C24">
                            <w:pPr>
                              <w:pStyle w:val="BoxStep"/>
                            </w:pPr>
                            <w:r>
                              <w:rPr>
                                <w:noProof/>
                              </w:rPr>
                              <w:drawing>
                                <wp:inline distT="0" distB="0" distL="0" distR="0" wp14:anchorId="2D11743D" wp14:editId="11A52633">
                                  <wp:extent cx="209524" cy="209524"/>
                                  <wp:effectExtent l="0" t="0" r="635" b="63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tep4.png"/>
                                          <pic:cNvPicPr/>
                                        </pic:nvPicPr>
                                        <pic:blipFill>
                                          <a:blip r:embed="rId23">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Go to the Guardian text message on your phone and swipe to open the message.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4617570" id="_x0000_s1029" type="#_x0000_t202" style="position:absolute;margin-left:177.75pt;margin-top:144.75pt;width:256.3pt;height:41.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" filled="f" stroked="f" strokeweight="1pt">
                <v:textbox inset="0,0,0,0">
                  <w:txbxContent>
                    <w:p w14:paraId="3FAEE565" w14:textId="77777777" w:rsidR="00EE1839" w:rsidRDefault="00EE1839" w:rsidP="00647C24">
                      <w:pPr>
                        <w:pStyle w:val="BoxStep"/>
                      </w:pPr>
                      <w:r>
                        <w:rPr>
                          <w:noProof/>
                        </w:rPr>
                        <w:drawing>
                          <wp:inline distT="0" distB="0" distL="0" distR="0" wp14:anchorId="2D11743D" wp14:editId="11A52633">
                            <wp:extent cx="209524" cy="209524"/>
                            <wp:effectExtent l="0" t="0" r="635" b="63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tep4.png"/>
                                    <pic:cNvPicPr/>
                                  </pic:nvPicPr>
                                  <pic:blipFill>
                                    <a:blip r:embed="rId23">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Go to the Guardian text message on your phone and swipe to open the message.</w:t>
                      </w:r>
                    </w:p>
                  </w:txbxContent>
                </v:textbox>
                <w10:wrap type="through"/>
              </v:shape>
            </w:pict>
          </mc:Fallback>
        </mc:AlternateContent>
      </w:r>
      <w:r>
        <w:t>Auth0 Guardian Authentication Page</w:t>
      </w:r>
      <w:bookmarkEnd w:id="13"/>
      <w:r w:rsidRPr="00A26FD1">
        <w:rPr>
          <w:rStyle w:val="IndexText"/>
          <w:rFonts w:eastAsiaTheme="majorEastAsia"/>
        </w:rPr>
        <w:fldChar w:fldCharType="begin"/>
      </w:r>
      <w:r w:rsidRPr="00A26FD1">
        <w:rPr>
          <w:rStyle w:val="IndexText"/>
          <w:rFonts w:eastAsiaTheme="majorEastAsia"/>
        </w:rPr>
        <w:instrText xml:space="preserve"> XE "logging in</w:instrText>
      </w:r>
      <w:r w:rsidR="00AD02B0">
        <w:rPr>
          <w:rStyle w:val="IndexText"/>
          <w:rFonts w:eastAsiaTheme="majorEastAsia"/>
        </w:rPr>
        <w:instrText>:</w:instrText>
      </w:r>
      <w:r>
        <w:rPr>
          <w:rStyle w:val="IndexText"/>
          <w:rFonts w:eastAsiaTheme="majorEastAsia"/>
        </w:rPr>
        <w:instrText xml:space="preserve">Auth0 Guardian </w:instrText>
      </w:r>
      <w:r w:rsidRPr="00A26FD1">
        <w:rPr>
          <w:rStyle w:val="IndexText"/>
          <w:rFonts w:eastAsiaTheme="majorEastAsia"/>
        </w:rPr>
        <w:instrText xml:space="preserve">" </w:instrText>
      </w:r>
      <w:r w:rsidRPr="00A26FD1">
        <w:rPr>
          <w:rStyle w:val="IndexText"/>
          <w:rFonts w:eastAsiaTheme="majorEastAsia"/>
        </w:rPr>
        <w:fldChar w:fldCharType="end"/>
      </w:r>
    </w:p>
    <w:p w14:paraId="6B9D9873" w14:textId="77777777" w:rsidR="004834B4" w:rsidRDefault="004834B4" w:rsidP="00647C24">
      <w:pPr>
        <w:pStyle w:val="FigureLeft"/>
      </w:pPr>
      <w:r w:rsidRPr="00BF3CE5">
        <w:drawing>
          <wp:inline distT="0" distB="0" distL="0" distR="0" wp14:anchorId="59C8645C" wp14:editId="115F4044">
            <wp:extent cx="2057400" cy="4471416"/>
            <wp:effectExtent l="19050" t="19050" r="19050" b="247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7400" cy="4471416"/>
                    </a:xfrm>
                    <a:prstGeom prst="rect">
                      <a:avLst/>
                    </a:prstGeom>
                    <a:noFill/>
                    <a:ln w="9525">
                      <a:solidFill>
                        <a:schemeClr val="bg1">
                          <a:lumMod val="85000"/>
                        </a:schemeClr>
                      </a:solidFill>
                    </a:ln>
                  </pic:spPr>
                </pic:pic>
              </a:graphicData>
            </a:graphic>
          </wp:inline>
        </w:drawing>
      </w:r>
    </w:p>
    <w:p w14:paraId="17EE6B11" w14:textId="77777777" w:rsidR="004834B4" w:rsidRPr="002928CB" w:rsidRDefault="004834B4" w:rsidP="00647C24">
      <w:pPr>
        <w:pStyle w:val="spacer"/>
      </w:pPr>
      <w:r w:rsidRPr="00204DE6">
        <w:rPr>
          <w:noProof/>
        </w:rPr>
        <mc:AlternateContent>
          <mc:Choice Requires="wps">
            <w:drawing>
              <wp:anchor distT="45720" distB="45720" distL="114300" distR="114300" simplePos="0" relativeHeight="251667456" behindDoc="0" locked="0" layoutInCell="1" allowOverlap="1" wp14:anchorId="7725D438" wp14:editId="014B6C26">
                <wp:simplePos x="0" y="0"/>
                <wp:positionH relativeFrom="column">
                  <wp:posOffset>2209800</wp:posOffset>
                </wp:positionH>
                <wp:positionV relativeFrom="paragraph">
                  <wp:posOffset>2005330</wp:posOffset>
                </wp:positionV>
                <wp:extent cx="1990725" cy="374650"/>
                <wp:effectExtent l="0" t="0" r="9525" b="6350"/>
                <wp:wrapThrough wrapText="bothSides">
                  <wp:wrapPolygon edited="0">
                    <wp:start x="0" y="0"/>
                    <wp:lineTo x="0" y="20868"/>
                    <wp:lineTo x="21497" y="20868"/>
                    <wp:lineTo x="21497" y="0"/>
                    <wp:lineTo x="0" y="0"/>
                  </wp:wrapPolygon>
                </wp:wrapThrough>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374650"/>
                        </a:xfrm>
                        <a:prstGeom prst="rect">
                          <a:avLst/>
                        </a:prstGeom>
                        <a:noFill/>
                        <a:ln w="12700">
                          <a:noFill/>
                          <a:miter lim="800000"/>
                          <a:headEnd/>
                          <a:tailEnd/>
                        </a:ln>
                      </wps:spPr>
                      <wps:txbx>
                        <w:txbxContent>
                          <w:p w14:paraId="164D29A0" w14:textId="77777777" w:rsidR="00EE1839" w:rsidRDefault="00EE1839" w:rsidP="00647C24">
                            <w:pPr>
                              <w:pStyle w:val="BoxStep"/>
                            </w:pPr>
                            <w:r>
                              <w:rPr>
                                <w:noProof/>
                              </w:rPr>
                              <w:drawing>
                                <wp:inline distT="0" distB="0" distL="0" distR="0" wp14:anchorId="07B7246F" wp14:editId="17FD68C1">
                                  <wp:extent cx="209524" cy="209524"/>
                                  <wp:effectExtent l="0" t="0" r="635" b="635"/>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Step5.png"/>
                                          <pic:cNvPicPr/>
                                        </pic:nvPicPr>
                                        <pic:blipFill>
                                          <a:blip r:embed="rId25">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rPr>
                                <w:noProof/>
                              </w:rPr>
                              <w:t xml:space="preserve"> </w:t>
                            </w:r>
                            <w:r>
                              <w:t xml:space="preserve">Tap the </w:t>
                            </w:r>
                            <w:r w:rsidRPr="00492A57">
                              <w:rPr>
                                <w:rStyle w:val="NameButton"/>
                              </w:rPr>
                              <w:t>Allow</w:t>
                            </w:r>
                            <w:r>
                              <w:t xml:space="preserve"> button.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725D438" id="_x0000_s1030" type="#_x0000_t202" style="position:absolute;margin-left:174pt;margin-top:157.9pt;width:156.75pt;height:29.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" filled="f" stroked="f" strokeweight="1pt">
                <v:textbox inset="0,0,0,0">
                  <w:txbxContent>
                    <w:p w14:paraId="164D29A0" w14:textId="77777777" w:rsidR="00EE1839" w:rsidRDefault="00EE1839" w:rsidP="00647C24">
                      <w:pPr>
                        <w:pStyle w:val="BoxStep"/>
                      </w:pPr>
                      <w:r>
                        <w:rPr>
                          <w:noProof/>
                        </w:rPr>
                        <w:drawing>
                          <wp:inline distT="0" distB="0" distL="0" distR="0" wp14:anchorId="07B7246F" wp14:editId="17FD68C1">
                            <wp:extent cx="209524" cy="209524"/>
                            <wp:effectExtent l="0" t="0" r="635" b="635"/>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Step5.png"/>
                                    <pic:cNvPicPr/>
                                  </pic:nvPicPr>
                                  <pic:blipFill>
                                    <a:blip r:embed="rId25">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rPr>
                          <w:noProof/>
                        </w:rPr>
                        <w:t xml:space="preserve"> </w:t>
                      </w:r>
                      <w:r>
                        <w:t xml:space="preserve">Tap the </w:t>
                      </w:r>
                      <w:r w:rsidRPr="00492A57">
                        <w:rPr>
                          <w:rStyle w:val="NameButton"/>
                        </w:rPr>
                        <w:t>Allow</w:t>
                      </w:r>
                      <w:r>
                        <w:t xml:space="preserve"> button.</w:t>
                      </w:r>
                    </w:p>
                  </w:txbxContent>
                </v:textbox>
                <w10:wrap type="through"/>
              </v:shape>
            </w:pict>
          </mc:Fallback>
        </mc:AlternateContent>
      </w:r>
    </w:p>
    <w:p w14:paraId="308E253F" w14:textId="77777777" w:rsidR="004834B4" w:rsidRDefault="004834B4" w:rsidP="00647C24">
      <w:pPr>
        <w:pStyle w:val="FigureLeft"/>
      </w:pPr>
      <w:r>
        <w:drawing>
          <wp:inline distT="0" distB="0" distL="0" distR="0" wp14:anchorId="45808E66" wp14:editId="0D5A14FE">
            <wp:extent cx="2057400" cy="2642616"/>
            <wp:effectExtent l="19050" t="19050" r="19050" b="24765"/>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uth0_16PhoneAllow.png"/>
                    <pic:cNvPicPr/>
                  </pic:nvPicPr>
                  <pic:blipFill>
                    <a:blip r:embed="rId26">
                      <a:extLst>
                        <a:ext uri="{28A0092B-C50C-407E-A947-70E740481C1C}">
                          <a14:useLocalDpi xmlns:a14="http://schemas.microsoft.com/office/drawing/2010/main" val="0"/>
                        </a:ext>
                      </a:extLst>
                    </a:blip>
                    <a:stretch>
                      <a:fillRect/>
                    </a:stretch>
                  </pic:blipFill>
                  <pic:spPr>
                    <a:xfrm>
                      <a:off x="0" y="0"/>
                      <a:ext cx="2057400" cy="2642616"/>
                    </a:xfrm>
                    <a:prstGeom prst="rect">
                      <a:avLst/>
                    </a:prstGeom>
                    <a:ln>
                      <a:solidFill>
                        <a:schemeClr val="bg1">
                          <a:lumMod val="85000"/>
                        </a:schemeClr>
                      </a:solidFill>
                    </a:ln>
                  </pic:spPr>
                </pic:pic>
              </a:graphicData>
            </a:graphic>
          </wp:inline>
        </w:drawing>
      </w:r>
      <w:r>
        <w:t xml:space="preserve"> </w:t>
      </w:r>
    </w:p>
    <w:p w14:paraId="5837B2F5" w14:textId="77777777" w:rsidR="004834B4" w:rsidRDefault="004834B4" w:rsidP="00647C24">
      <w:pPr>
        <w:pStyle w:val="Heading3"/>
      </w:pPr>
      <w:bookmarkStart w:id="14" w:name="_Ref531171809"/>
      <w:r>
        <w:lastRenderedPageBreak/>
        <w:t>Google Authenticator Authentication Page</w:t>
      </w:r>
      <w:bookmarkEnd w:id="14"/>
      <w:r>
        <w:t xml:space="preserve"> </w:t>
      </w:r>
      <w:r w:rsidRPr="00A26FD1">
        <w:rPr>
          <w:rStyle w:val="IndexText"/>
          <w:rFonts w:eastAsiaTheme="majorEastAsia"/>
        </w:rPr>
        <w:fldChar w:fldCharType="begin"/>
      </w:r>
      <w:r w:rsidRPr="00A26FD1">
        <w:rPr>
          <w:rStyle w:val="IndexText"/>
          <w:rFonts w:eastAsiaTheme="majorEastAsia"/>
        </w:rPr>
        <w:instrText xml:space="preserve"> XE "logging in</w:instrText>
      </w:r>
      <w:r w:rsidR="00AD02B0">
        <w:rPr>
          <w:rStyle w:val="IndexText"/>
          <w:rFonts w:eastAsiaTheme="majorEastAsia"/>
        </w:rPr>
        <w:instrText>:</w:instrText>
      </w:r>
      <w:r>
        <w:rPr>
          <w:rStyle w:val="IndexText"/>
          <w:rFonts w:eastAsiaTheme="majorEastAsia"/>
        </w:rPr>
        <w:instrText>Google Authenticator</w:instrText>
      </w:r>
      <w:r w:rsidRPr="00A26FD1">
        <w:rPr>
          <w:rStyle w:val="IndexText"/>
          <w:rFonts w:eastAsiaTheme="majorEastAsia"/>
        </w:rPr>
        <w:instrText xml:space="preserve">" </w:instrText>
      </w:r>
      <w:r w:rsidRPr="00A26FD1">
        <w:rPr>
          <w:rStyle w:val="IndexText"/>
          <w:rFonts w:eastAsiaTheme="majorEastAsia"/>
        </w:rPr>
        <w:fldChar w:fldCharType="end"/>
      </w:r>
    </w:p>
    <w:p w14:paraId="0A5A8E83" w14:textId="582DFCDF" w:rsidR="004834B4" w:rsidRDefault="004834B4" w:rsidP="00647C24">
      <w:pPr>
        <w:pStyle w:val="FigureLeft"/>
      </w:pPr>
      <w:r w:rsidRPr="00095CCB">
        <w:rPr>
          <w:rFonts w:asciiTheme="minorHAnsi" w:hAnsiTheme="minorHAnsi"/>
          <w:sz w:val="21"/>
        </w:rPr>
        <mc:AlternateContent>
          <mc:Choice Requires="wps">
            <w:drawing>
              <wp:anchor distT="0" distB="0" distL="0" distR="0" simplePos="0" relativeHeight="251669504" behindDoc="0" locked="0" layoutInCell="1" allowOverlap="1" wp14:anchorId="0E4D256D" wp14:editId="4C9A8A80">
                <wp:simplePos x="0" y="0"/>
                <wp:positionH relativeFrom="margin">
                  <wp:posOffset>2838450</wp:posOffset>
                </wp:positionH>
                <wp:positionV relativeFrom="paragraph">
                  <wp:posOffset>8255</wp:posOffset>
                </wp:positionV>
                <wp:extent cx="3255010" cy="571500"/>
                <wp:effectExtent l="0" t="0" r="0" b="0"/>
                <wp:wrapThrough wrapText="bothSides">
                  <wp:wrapPolygon edited="0">
                    <wp:start x="379" y="0"/>
                    <wp:lineTo x="379" y="20880"/>
                    <wp:lineTo x="21111" y="20880"/>
                    <wp:lineTo x="21111" y="0"/>
                    <wp:lineTo x="379" y="0"/>
                  </wp:wrapPolygon>
                </wp:wrapThrough>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010" cy="571500"/>
                        </a:xfrm>
                        <a:prstGeom prst="rect">
                          <a:avLst/>
                        </a:prstGeom>
                        <a:noFill/>
                        <a:ln w="12700">
                          <a:noFill/>
                          <a:miter lim="800000"/>
                          <a:headEnd/>
                          <a:tailEnd/>
                        </a:ln>
                      </wps:spPr>
                      <wps:txbx>
                        <w:txbxContent>
                          <w:p w14:paraId="22CE2EBE" w14:textId="3588E80F" w:rsidR="00EE1839" w:rsidRDefault="00EE1839" w:rsidP="00647C24">
                            <w:pPr>
                              <w:pStyle w:val="BoxStep"/>
                            </w:pPr>
                            <w:r>
                              <w:rPr>
                                <w:noProof/>
                              </w:rPr>
                              <w:drawing>
                                <wp:inline distT="0" distB="0" distL="0" distR="0" wp14:anchorId="6FA870F4" wp14:editId="2C022D5D">
                                  <wp:extent cx="209524" cy="209524"/>
                                  <wp:effectExtent l="0" t="0" r="635" b="63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Step1.png"/>
                                          <pic:cNvPicPr/>
                                        </pic:nvPicPr>
                                        <pic:blipFill>
                                          <a:blip r:embed="rId19">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Go to your mobile phone and open Authenticator.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4D256D" id="_x0000_s1031" type="#_x0000_t202" style="position:absolute;margin-left:223.5pt;margin-top:.65pt;width:256.3pt;height:45pt;z-index:25166950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" filled="f" stroked="f" strokeweight="1pt">
                <v:textbox>
                  <w:txbxContent>
                    <w:p w14:paraId="22CE2EBE" w14:textId="3588E80F" w:rsidR="00EE1839" w:rsidRDefault="00EE1839" w:rsidP="00647C24">
                      <w:pPr>
                        <w:pStyle w:val="BoxStep"/>
                      </w:pPr>
                      <w:r>
                        <w:rPr>
                          <w:noProof/>
                        </w:rPr>
                        <w:drawing>
                          <wp:inline distT="0" distB="0" distL="0" distR="0" wp14:anchorId="6FA870F4" wp14:editId="2C022D5D">
                            <wp:extent cx="209524" cy="209524"/>
                            <wp:effectExtent l="0" t="0" r="635" b="63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Step1.png"/>
                                    <pic:cNvPicPr/>
                                  </pic:nvPicPr>
                                  <pic:blipFill>
                                    <a:blip r:embed="rId19">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Go to your mobile phone and open Authenticator.  </w:t>
                      </w:r>
                    </w:p>
                  </w:txbxContent>
                </v:textbox>
                <w10:wrap type="through" anchorx="margin"/>
              </v:shape>
            </w:pict>
          </mc:Fallback>
        </mc:AlternateContent>
      </w:r>
      <w:r w:rsidR="0037380E">
        <w:drawing>
          <wp:inline distT="0" distB="0" distL="0" distR="0" wp14:anchorId="774AC9BB" wp14:editId="06B586E4">
            <wp:extent cx="2057400" cy="1042416"/>
            <wp:effectExtent l="19050" t="19050" r="19050" b="24765"/>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Googl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57400" cy="1042416"/>
                    </a:xfrm>
                    <a:prstGeom prst="rect">
                      <a:avLst/>
                    </a:prstGeom>
                    <a:ln>
                      <a:solidFill>
                        <a:schemeClr val="bg1">
                          <a:lumMod val="85000"/>
                        </a:schemeClr>
                      </a:solidFill>
                    </a:ln>
                  </pic:spPr>
                </pic:pic>
              </a:graphicData>
            </a:graphic>
          </wp:inline>
        </w:drawing>
      </w:r>
    </w:p>
    <w:p w14:paraId="3280C426" w14:textId="77777777" w:rsidR="004834B4" w:rsidRDefault="004834B4" w:rsidP="00647C24">
      <w:pPr>
        <w:pStyle w:val="BodyText"/>
        <w:rPr>
          <w:rStyle w:val="NoteText"/>
        </w:rPr>
      </w:pPr>
      <w:r w:rsidRPr="009B7171">
        <w:rPr>
          <w:rFonts w:asciiTheme="minorHAnsi" w:hAnsiTheme="minorHAnsi"/>
          <w:noProof/>
          <w:sz w:val="21"/>
        </w:rPr>
        <mc:AlternateContent>
          <mc:Choice Requires="wps">
            <w:drawing>
              <wp:anchor distT="0" distB="0" distL="0" distR="0" simplePos="0" relativeHeight="251670528" behindDoc="0" locked="0" layoutInCell="1" allowOverlap="1" wp14:anchorId="0E02FA82" wp14:editId="23510B0B">
                <wp:simplePos x="0" y="0"/>
                <wp:positionH relativeFrom="margin">
                  <wp:posOffset>2609215</wp:posOffset>
                </wp:positionH>
                <wp:positionV relativeFrom="paragraph">
                  <wp:posOffset>2192655</wp:posOffset>
                </wp:positionV>
                <wp:extent cx="3629025" cy="561975"/>
                <wp:effectExtent l="0" t="0" r="0" b="0"/>
                <wp:wrapThrough wrapText="bothSides">
                  <wp:wrapPolygon edited="0">
                    <wp:start x="340" y="0"/>
                    <wp:lineTo x="340" y="20502"/>
                    <wp:lineTo x="21203" y="20502"/>
                    <wp:lineTo x="21203" y="0"/>
                    <wp:lineTo x="340" y="0"/>
                  </wp:wrapPolygon>
                </wp:wrapThrough>
                <wp:docPr id="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561975"/>
                        </a:xfrm>
                        <a:prstGeom prst="rect">
                          <a:avLst/>
                        </a:prstGeom>
                        <a:noFill/>
                        <a:ln w="12700">
                          <a:noFill/>
                          <a:miter lim="800000"/>
                          <a:headEnd/>
                          <a:tailEnd/>
                        </a:ln>
                      </wps:spPr>
                      <wps:txbx>
                        <w:txbxContent>
                          <w:p w14:paraId="75F8FD33" w14:textId="77777777" w:rsidR="00EE1839" w:rsidRDefault="00EE1839" w:rsidP="00647C24">
                            <w:pPr>
                              <w:pStyle w:val="BoxStep"/>
                            </w:pPr>
                            <w:r>
                              <w:rPr>
                                <w:noProof/>
                              </w:rPr>
                              <w:drawing>
                                <wp:inline distT="0" distB="0" distL="0" distR="0" wp14:anchorId="1BAE34FE" wp14:editId="0533BB4F">
                                  <wp:extent cx="209524" cy="209524"/>
                                  <wp:effectExtent l="0" t="0" r="635" b="63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Step1.png"/>
                                          <pic:cNvPicPr/>
                                        </pic:nvPicPr>
                                        <pic:blipFill>
                                          <a:blip r:embed="rId21">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this </w:t>
                            </w:r>
                            <w:r w:rsidRPr="002928CB">
                              <w:rPr>
                                <w:b/>
                              </w:rPr>
                              <w:t>Remember this browser</w:t>
                            </w:r>
                            <w:r>
                              <w:t xml:space="preserve"> checkbox to avoid having to do this every time you log 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02FA82" id="_x0000_s1032" type="#_x0000_t202" style="position:absolute;margin-left:205.45pt;margin-top:172.65pt;width:285.75pt;height:44.25pt;z-index:25167052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" filled="f" stroked="f" strokeweight="1pt">
                <v:textbox>
                  <w:txbxContent>
                    <w:p w14:paraId="75F8FD33" w14:textId="77777777" w:rsidR="00EE1839" w:rsidRDefault="00EE1839" w:rsidP="00647C24">
                      <w:pPr>
                        <w:pStyle w:val="BoxStep"/>
                      </w:pPr>
                      <w:r>
                        <w:rPr>
                          <w:noProof/>
                        </w:rPr>
                        <w:drawing>
                          <wp:inline distT="0" distB="0" distL="0" distR="0" wp14:anchorId="1BAE34FE" wp14:editId="0533BB4F">
                            <wp:extent cx="209524" cy="209524"/>
                            <wp:effectExtent l="0" t="0" r="635" b="63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Step1.png"/>
                                    <pic:cNvPicPr/>
                                  </pic:nvPicPr>
                                  <pic:blipFill>
                                    <a:blip r:embed="rId21">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this </w:t>
                      </w:r>
                      <w:r w:rsidRPr="002928CB">
                        <w:rPr>
                          <w:b/>
                        </w:rPr>
                        <w:t>Remember this browser</w:t>
                      </w:r>
                      <w:r>
                        <w:t xml:space="preserve"> checkbox to avoid having to do this every time you log in.</w:t>
                      </w:r>
                    </w:p>
                  </w:txbxContent>
                </v:textbox>
                <w10:wrap type="through" anchorx="margin"/>
              </v:shape>
            </w:pict>
          </mc:Fallback>
        </mc:AlternateContent>
      </w:r>
      <w:r w:rsidRPr="009B7171">
        <w:rPr>
          <w:rFonts w:asciiTheme="minorHAnsi" w:hAnsiTheme="minorHAnsi"/>
          <w:noProof/>
          <w:sz w:val="21"/>
        </w:rPr>
        <mc:AlternateContent>
          <mc:Choice Requires="wps">
            <w:drawing>
              <wp:anchor distT="0" distB="0" distL="0" distR="0" simplePos="0" relativeHeight="251671552" behindDoc="0" locked="0" layoutInCell="1" allowOverlap="1" wp14:anchorId="77217936" wp14:editId="5A34131D">
                <wp:simplePos x="0" y="0"/>
                <wp:positionH relativeFrom="margin">
                  <wp:posOffset>2609850</wp:posOffset>
                </wp:positionH>
                <wp:positionV relativeFrom="paragraph">
                  <wp:posOffset>2981325</wp:posOffset>
                </wp:positionV>
                <wp:extent cx="3255010" cy="561975"/>
                <wp:effectExtent l="0" t="0" r="0" b="0"/>
                <wp:wrapThrough wrapText="bothSides">
                  <wp:wrapPolygon edited="0">
                    <wp:start x="379" y="0"/>
                    <wp:lineTo x="379" y="20502"/>
                    <wp:lineTo x="21111" y="20502"/>
                    <wp:lineTo x="21111" y="0"/>
                    <wp:lineTo x="379" y="0"/>
                  </wp:wrapPolygon>
                </wp:wrapThrough>
                <wp:docPr id="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010" cy="561975"/>
                        </a:xfrm>
                        <a:prstGeom prst="rect">
                          <a:avLst/>
                        </a:prstGeom>
                        <a:noFill/>
                        <a:ln w="12700">
                          <a:noFill/>
                          <a:miter lim="800000"/>
                          <a:headEnd/>
                          <a:tailEnd/>
                        </a:ln>
                      </wps:spPr>
                      <wps:txbx>
                        <w:txbxContent>
                          <w:p w14:paraId="37DAD598" w14:textId="77777777" w:rsidR="00EE1839" w:rsidRDefault="00EE1839" w:rsidP="00647C24">
                            <w:pPr>
                              <w:pStyle w:val="BoxStep"/>
                            </w:pPr>
                            <w:r>
                              <w:rPr>
                                <w:noProof/>
                              </w:rPr>
                              <w:drawing>
                                <wp:inline distT="0" distB="0" distL="0" distR="0" wp14:anchorId="2CA580AB" wp14:editId="6445F816">
                                  <wp:extent cx="209524" cy="209524"/>
                                  <wp:effectExtent l="0" t="0" r="635" b="63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Step1.png"/>
                                          <pic:cNvPicPr/>
                                        </pic:nvPicPr>
                                        <pic:blipFill>
                                          <a:blip r:embed="rId23">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w:t>
                            </w:r>
                            <w:r>
                              <w:rPr>
                                <w:noProof/>
                              </w:rPr>
                              <w:drawing>
                                <wp:inline distT="0" distB="0" distL="0" distR="0" wp14:anchorId="6B4B4745" wp14:editId="41FA15C2">
                                  <wp:extent cx="192024" cy="201168"/>
                                  <wp:effectExtent l="0" t="0" r="0" b="889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Button_Continue.png"/>
                                          <pic:cNvPicPr/>
                                        </pic:nvPicPr>
                                        <pic:blipFill>
                                          <a:blip r:embed="rId28">
                                            <a:extLst>
                                              <a:ext uri="{28A0092B-C50C-407E-A947-70E740481C1C}">
                                                <a14:useLocalDpi xmlns:a14="http://schemas.microsoft.com/office/drawing/2010/main" val="0"/>
                                              </a:ext>
                                            </a:extLst>
                                          </a:blip>
                                          <a:stretch>
                                            <a:fillRect/>
                                          </a:stretch>
                                        </pic:blipFill>
                                        <pic:spPr>
                                          <a:xfrm>
                                            <a:off x="0" y="0"/>
                                            <a:ext cx="192024" cy="201168"/>
                                          </a:xfrm>
                                          <a:prstGeom prst="rect">
                                            <a:avLst/>
                                          </a:prstGeom>
                                        </pic:spPr>
                                      </pic:pic>
                                    </a:graphicData>
                                  </a:graphic>
                                </wp:inline>
                              </w:drawing>
                            </w:r>
                            <w:r>
                              <w:t xml:space="preserve"> to continue to the Interconnection Request List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217936" id="_x0000_s1033" type="#_x0000_t202" style="position:absolute;margin-left:205.5pt;margin-top:234.75pt;width:256.3pt;height:44.25pt;z-index:25167155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" filled="f" stroked="f" strokeweight="1pt">
                <v:textbox>
                  <w:txbxContent>
                    <w:p w14:paraId="37DAD598" w14:textId="77777777" w:rsidR="00EE1839" w:rsidRDefault="00EE1839" w:rsidP="00647C24">
                      <w:pPr>
                        <w:pStyle w:val="BoxStep"/>
                      </w:pPr>
                      <w:r>
                        <w:rPr>
                          <w:noProof/>
                        </w:rPr>
                        <w:drawing>
                          <wp:inline distT="0" distB="0" distL="0" distR="0" wp14:anchorId="2CA580AB" wp14:editId="6445F816">
                            <wp:extent cx="209524" cy="209524"/>
                            <wp:effectExtent l="0" t="0" r="635" b="63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Step1.png"/>
                                    <pic:cNvPicPr/>
                                  </pic:nvPicPr>
                                  <pic:blipFill>
                                    <a:blip r:embed="rId23">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w:t>
                      </w:r>
                      <w:r>
                        <w:rPr>
                          <w:noProof/>
                        </w:rPr>
                        <w:drawing>
                          <wp:inline distT="0" distB="0" distL="0" distR="0" wp14:anchorId="6B4B4745" wp14:editId="41FA15C2">
                            <wp:extent cx="192024" cy="201168"/>
                            <wp:effectExtent l="0" t="0" r="0" b="889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Button_Continue.png"/>
                                    <pic:cNvPicPr/>
                                  </pic:nvPicPr>
                                  <pic:blipFill>
                                    <a:blip r:embed="rId28">
                                      <a:extLst>
                                        <a:ext uri="{28A0092B-C50C-407E-A947-70E740481C1C}">
                                          <a14:useLocalDpi xmlns:a14="http://schemas.microsoft.com/office/drawing/2010/main" val="0"/>
                                        </a:ext>
                                      </a:extLst>
                                    </a:blip>
                                    <a:stretch>
                                      <a:fillRect/>
                                    </a:stretch>
                                  </pic:blipFill>
                                  <pic:spPr>
                                    <a:xfrm>
                                      <a:off x="0" y="0"/>
                                      <a:ext cx="192024" cy="201168"/>
                                    </a:xfrm>
                                    <a:prstGeom prst="rect">
                                      <a:avLst/>
                                    </a:prstGeom>
                                  </pic:spPr>
                                </pic:pic>
                              </a:graphicData>
                            </a:graphic>
                          </wp:inline>
                        </w:drawing>
                      </w:r>
                      <w:r>
                        <w:t xml:space="preserve"> to continue to the Interconnection Request List page.</w:t>
                      </w:r>
                    </w:p>
                  </w:txbxContent>
                </v:textbox>
                <w10:wrap type="through" anchorx="margin"/>
              </v:shape>
            </w:pict>
          </mc:Fallback>
        </mc:AlternateContent>
      </w:r>
      <w:r w:rsidRPr="00095CCB">
        <w:rPr>
          <w:rFonts w:asciiTheme="minorHAnsi" w:hAnsiTheme="minorHAnsi"/>
          <w:noProof/>
          <w:sz w:val="21"/>
        </w:rPr>
        <mc:AlternateContent>
          <mc:Choice Requires="wps">
            <w:drawing>
              <wp:anchor distT="0" distB="0" distL="0" distR="0" simplePos="0" relativeHeight="251668480" behindDoc="0" locked="0" layoutInCell="1" allowOverlap="1" wp14:anchorId="1ACE1B2D" wp14:editId="6FF54671">
                <wp:simplePos x="0" y="0"/>
                <wp:positionH relativeFrom="margin">
                  <wp:posOffset>2609850</wp:posOffset>
                </wp:positionH>
                <wp:positionV relativeFrom="paragraph">
                  <wp:posOffset>1767840</wp:posOffset>
                </wp:positionV>
                <wp:extent cx="3255010" cy="361950"/>
                <wp:effectExtent l="0" t="0" r="0" b="0"/>
                <wp:wrapThrough wrapText="bothSides">
                  <wp:wrapPolygon edited="0">
                    <wp:start x="379" y="0"/>
                    <wp:lineTo x="379" y="20463"/>
                    <wp:lineTo x="21111" y="20463"/>
                    <wp:lineTo x="21111" y="0"/>
                    <wp:lineTo x="379" y="0"/>
                  </wp:wrapPolygon>
                </wp:wrapThrough>
                <wp:docPr id="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010" cy="361950"/>
                        </a:xfrm>
                        <a:prstGeom prst="rect">
                          <a:avLst/>
                        </a:prstGeom>
                        <a:noFill/>
                        <a:ln w="12700">
                          <a:noFill/>
                          <a:miter lim="800000"/>
                          <a:headEnd/>
                          <a:tailEnd/>
                        </a:ln>
                      </wps:spPr>
                      <wps:txbx>
                        <w:txbxContent>
                          <w:p w14:paraId="176E7A50" w14:textId="77777777" w:rsidR="00EE1839" w:rsidRDefault="00EE1839" w:rsidP="00647C24">
                            <w:pPr>
                              <w:pStyle w:val="BoxStep"/>
                            </w:pPr>
                            <w:r>
                              <w:rPr>
                                <w:noProof/>
                              </w:rPr>
                              <w:drawing>
                                <wp:inline distT="0" distB="0" distL="0" distR="0" wp14:anchorId="32217856" wp14:editId="4912524F">
                                  <wp:extent cx="209524" cy="209524"/>
                                  <wp:effectExtent l="0" t="0" r="635" b="63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Step1.png"/>
                                          <pic:cNvPicPr/>
                                        </pic:nvPicPr>
                                        <pic:blipFill>
                                          <a:blip r:embed="rId20">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Type in the 6 numbers of your new code.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CE1B2D" id="_x0000_s1034" type="#_x0000_t202" style="position:absolute;margin-left:205.5pt;margin-top:139.2pt;width:256.3pt;height:28.5pt;z-index:25166848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" filled="f" stroked="f" strokeweight="1pt">
                <v:textbox>
                  <w:txbxContent>
                    <w:p w14:paraId="176E7A50" w14:textId="77777777" w:rsidR="00EE1839" w:rsidRDefault="00EE1839" w:rsidP="00647C24">
                      <w:pPr>
                        <w:pStyle w:val="BoxStep"/>
                      </w:pPr>
                      <w:r>
                        <w:rPr>
                          <w:noProof/>
                        </w:rPr>
                        <w:drawing>
                          <wp:inline distT="0" distB="0" distL="0" distR="0" wp14:anchorId="32217856" wp14:editId="4912524F">
                            <wp:extent cx="209524" cy="209524"/>
                            <wp:effectExtent l="0" t="0" r="635" b="63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Step1.png"/>
                                    <pic:cNvPicPr/>
                                  </pic:nvPicPr>
                                  <pic:blipFill>
                                    <a:blip r:embed="rId20">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Type in the 6 numbers of your new code.</w:t>
                      </w:r>
                    </w:p>
                  </w:txbxContent>
                </v:textbox>
                <w10:wrap type="through" anchorx="margin"/>
              </v:shape>
            </w:pict>
          </mc:Fallback>
        </mc:AlternateContent>
      </w:r>
      <w:r>
        <w:rPr>
          <w:noProof/>
          <w:color w:val="7F7F7F" w:themeColor="text1" w:themeTint="80"/>
          <w:sz w:val="20"/>
        </w:rPr>
        <w:drawing>
          <wp:inline distT="0" distB="0" distL="0" distR="0" wp14:anchorId="2F9C46A0" wp14:editId="0EEF17BD">
            <wp:extent cx="2514600" cy="3401568"/>
            <wp:effectExtent l="19050" t="19050" r="19050" b="2794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Goog_09EnterCode.png"/>
                    <pic:cNvPicPr/>
                  </pic:nvPicPr>
                  <pic:blipFill>
                    <a:blip r:embed="rId29">
                      <a:extLst>
                        <a:ext uri="{28A0092B-C50C-407E-A947-70E740481C1C}">
                          <a14:useLocalDpi xmlns:a14="http://schemas.microsoft.com/office/drawing/2010/main" val="0"/>
                        </a:ext>
                      </a:extLst>
                    </a:blip>
                    <a:stretch>
                      <a:fillRect/>
                    </a:stretch>
                  </pic:blipFill>
                  <pic:spPr>
                    <a:xfrm>
                      <a:off x="0" y="0"/>
                      <a:ext cx="2514600" cy="3401568"/>
                    </a:xfrm>
                    <a:prstGeom prst="rect">
                      <a:avLst/>
                    </a:prstGeom>
                    <a:ln w="9525">
                      <a:solidFill>
                        <a:schemeClr val="bg1">
                          <a:lumMod val="85000"/>
                        </a:schemeClr>
                      </a:solidFill>
                    </a:ln>
                  </pic:spPr>
                </pic:pic>
              </a:graphicData>
            </a:graphic>
          </wp:inline>
        </w:drawing>
      </w:r>
    </w:p>
    <w:p w14:paraId="10F1AB57" w14:textId="2C1D9B68" w:rsidR="004834B4" w:rsidRDefault="004834B4" w:rsidP="00647C24">
      <w:pPr>
        <w:pStyle w:val="Heading3"/>
      </w:pPr>
      <w:bookmarkStart w:id="15" w:name="_Ref531171798"/>
      <w:r>
        <w:lastRenderedPageBreak/>
        <w:t>SMS Authentication Page</w:t>
      </w:r>
      <w:bookmarkEnd w:id="15"/>
      <w:r>
        <w:t xml:space="preserve"> </w:t>
      </w:r>
      <w:r w:rsidRPr="00A26FD1">
        <w:rPr>
          <w:rStyle w:val="IndexText"/>
          <w:rFonts w:eastAsiaTheme="majorEastAsia"/>
        </w:rPr>
        <w:fldChar w:fldCharType="begin"/>
      </w:r>
      <w:r w:rsidRPr="00A26FD1">
        <w:rPr>
          <w:rStyle w:val="IndexText"/>
          <w:rFonts w:eastAsiaTheme="majorEastAsia"/>
        </w:rPr>
        <w:instrText xml:space="preserve"> XE "logging in</w:instrText>
      </w:r>
      <w:r w:rsidR="00AD02B0">
        <w:rPr>
          <w:rStyle w:val="IndexText"/>
          <w:rFonts w:eastAsiaTheme="majorEastAsia"/>
        </w:rPr>
        <w:instrText>:</w:instrText>
      </w:r>
      <w:r>
        <w:rPr>
          <w:rStyle w:val="IndexText"/>
          <w:rFonts w:eastAsiaTheme="majorEastAsia"/>
        </w:rPr>
        <w:instrText>SMS Authentication</w:instrText>
      </w:r>
      <w:r w:rsidRPr="00A26FD1">
        <w:rPr>
          <w:rStyle w:val="IndexText"/>
          <w:rFonts w:eastAsiaTheme="majorEastAsia"/>
        </w:rPr>
        <w:instrText xml:space="preserve">" </w:instrText>
      </w:r>
      <w:r w:rsidRPr="00A26FD1">
        <w:rPr>
          <w:rStyle w:val="IndexText"/>
          <w:rFonts w:eastAsiaTheme="majorEastAsia"/>
        </w:rPr>
        <w:fldChar w:fldCharType="end"/>
      </w:r>
    </w:p>
    <w:p w14:paraId="66DEA944" w14:textId="06DF9CFB" w:rsidR="0037380E" w:rsidRDefault="0037380E" w:rsidP="00647C24">
      <w:pPr>
        <w:pStyle w:val="FigureLeft"/>
      </w:pPr>
      <w:r w:rsidRPr="00C97A9B">
        <mc:AlternateContent>
          <mc:Choice Requires="wps">
            <w:drawing>
              <wp:anchor distT="0" distB="0" distL="0" distR="0" simplePos="0" relativeHeight="251689984" behindDoc="0" locked="0" layoutInCell="1" allowOverlap="1" wp14:anchorId="0BB35232" wp14:editId="4C67C0DA">
                <wp:simplePos x="0" y="0"/>
                <wp:positionH relativeFrom="margin">
                  <wp:posOffset>2647950</wp:posOffset>
                </wp:positionH>
                <wp:positionV relativeFrom="paragraph">
                  <wp:posOffset>904240</wp:posOffset>
                </wp:positionV>
                <wp:extent cx="3255010" cy="564515"/>
                <wp:effectExtent l="0" t="0" r="0" b="0"/>
                <wp:wrapThrough wrapText="bothSides">
                  <wp:wrapPolygon edited="0">
                    <wp:start x="379" y="0"/>
                    <wp:lineTo x="379" y="20409"/>
                    <wp:lineTo x="21111" y="20409"/>
                    <wp:lineTo x="21111" y="0"/>
                    <wp:lineTo x="379" y="0"/>
                  </wp:wrapPolygon>
                </wp:wrapThrough>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010" cy="564515"/>
                        </a:xfrm>
                        <a:prstGeom prst="rect">
                          <a:avLst/>
                        </a:prstGeom>
                        <a:noFill/>
                        <a:ln w="12700">
                          <a:noFill/>
                          <a:miter lim="800000"/>
                          <a:headEnd/>
                          <a:tailEnd/>
                        </a:ln>
                      </wps:spPr>
                      <wps:txbx>
                        <w:txbxContent>
                          <w:p w14:paraId="609AFD15" w14:textId="77777777" w:rsidR="00EE1839" w:rsidRDefault="00EE1839" w:rsidP="0037380E">
                            <w:pPr>
                              <w:pStyle w:val="BoxStep"/>
                            </w:pPr>
                            <w:r>
                              <w:rPr>
                                <w:noProof/>
                              </w:rPr>
                              <w:drawing>
                                <wp:inline distT="0" distB="0" distL="0" distR="0" wp14:anchorId="5E5B1A8D" wp14:editId="68167574">
                                  <wp:extent cx="209524" cy="209524"/>
                                  <wp:effectExtent l="0" t="0" r="635" b="63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Step1.png"/>
                                          <pic:cNvPicPr/>
                                        </pic:nvPicPr>
                                        <pic:blipFill>
                                          <a:blip r:embed="rId19">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Go to your mobile phone and open the new authentication message.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B35232" id="_x0000_s1035" type="#_x0000_t202" style="position:absolute;margin-left:208.5pt;margin-top:71.2pt;width:256.3pt;height:44.45pt;z-index:25168998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" filled="f" stroked="f" strokeweight="1pt">
                <v:textbox>
                  <w:txbxContent>
                    <w:p w14:paraId="609AFD15" w14:textId="77777777" w:rsidR="00EE1839" w:rsidRDefault="00EE1839" w:rsidP="0037380E">
                      <w:pPr>
                        <w:pStyle w:val="BoxStep"/>
                      </w:pPr>
                      <w:r>
                        <w:rPr>
                          <w:noProof/>
                        </w:rPr>
                        <w:drawing>
                          <wp:inline distT="0" distB="0" distL="0" distR="0" wp14:anchorId="5E5B1A8D" wp14:editId="68167574">
                            <wp:extent cx="209524" cy="209524"/>
                            <wp:effectExtent l="0" t="0" r="635" b="63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Step1.png"/>
                                    <pic:cNvPicPr/>
                                  </pic:nvPicPr>
                                  <pic:blipFill>
                                    <a:blip r:embed="rId19">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Go to your mobile phone and open the new authentication message. </w:t>
                      </w:r>
                    </w:p>
                  </w:txbxContent>
                </v:textbox>
                <w10:wrap type="through" anchorx="margin"/>
              </v:shape>
            </w:pict>
          </mc:Fallback>
        </mc:AlternateContent>
      </w:r>
      <w:r w:rsidR="004834B4" w:rsidRPr="002928CB">
        <mc:AlternateContent>
          <mc:Choice Requires="wps">
            <w:drawing>
              <wp:anchor distT="0" distB="0" distL="0" distR="0" simplePos="0" relativeHeight="251672576" behindDoc="0" locked="0" layoutInCell="1" allowOverlap="1" wp14:anchorId="69E3B6CC" wp14:editId="5FE8A286">
                <wp:simplePos x="0" y="0"/>
                <wp:positionH relativeFrom="margin">
                  <wp:posOffset>2676525</wp:posOffset>
                </wp:positionH>
                <wp:positionV relativeFrom="paragraph">
                  <wp:posOffset>2433955</wp:posOffset>
                </wp:positionV>
                <wp:extent cx="3255010" cy="343049"/>
                <wp:effectExtent l="0" t="0" r="0" b="0"/>
                <wp:wrapThrough wrapText="bothSides">
                  <wp:wrapPolygon edited="0">
                    <wp:start x="379" y="0"/>
                    <wp:lineTo x="379" y="20400"/>
                    <wp:lineTo x="21111" y="20400"/>
                    <wp:lineTo x="21111" y="0"/>
                    <wp:lineTo x="379" y="0"/>
                  </wp:wrapPolygon>
                </wp:wrapThrough>
                <wp:docPr id="4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010" cy="343049"/>
                        </a:xfrm>
                        <a:prstGeom prst="rect">
                          <a:avLst/>
                        </a:prstGeom>
                        <a:noFill/>
                        <a:ln w="12700">
                          <a:noFill/>
                          <a:miter lim="800000"/>
                          <a:headEnd/>
                          <a:tailEnd/>
                        </a:ln>
                      </wps:spPr>
                      <wps:txbx>
                        <w:txbxContent>
                          <w:p w14:paraId="192BB841" w14:textId="77777777" w:rsidR="00EE1839" w:rsidRDefault="00EE1839" w:rsidP="0037380E">
                            <w:pPr>
                              <w:pStyle w:val="BoxStep"/>
                            </w:pPr>
                            <w:r>
                              <w:rPr>
                                <w:noProof/>
                              </w:rPr>
                              <w:drawing>
                                <wp:inline distT="0" distB="0" distL="0" distR="0" wp14:anchorId="5EEC7D16" wp14:editId="31878D69">
                                  <wp:extent cx="209524" cy="209524"/>
                                  <wp:effectExtent l="0" t="0" r="635" b="63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Step1.png"/>
                                          <pic:cNvPicPr/>
                                        </pic:nvPicPr>
                                        <pic:blipFill>
                                          <a:blip r:embed="rId20">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Type in the 6 numbers of your new code.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E3B6CC" id="_x0000_s1036" type="#_x0000_t202" style="position:absolute;margin-left:210.75pt;margin-top:191.65pt;width:256.3pt;height:27pt;z-index:25167257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" filled="f" stroked="f" strokeweight="1pt">
                <v:textbox>
                  <w:txbxContent>
                    <w:p w14:paraId="192BB841" w14:textId="77777777" w:rsidR="00EE1839" w:rsidRDefault="00EE1839" w:rsidP="0037380E">
                      <w:pPr>
                        <w:pStyle w:val="BoxStep"/>
                      </w:pPr>
                      <w:r>
                        <w:rPr>
                          <w:noProof/>
                        </w:rPr>
                        <w:drawing>
                          <wp:inline distT="0" distB="0" distL="0" distR="0" wp14:anchorId="5EEC7D16" wp14:editId="31878D69">
                            <wp:extent cx="209524" cy="209524"/>
                            <wp:effectExtent l="0" t="0" r="635" b="63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Step1.png"/>
                                    <pic:cNvPicPr/>
                                  </pic:nvPicPr>
                                  <pic:blipFill>
                                    <a:blip r:embed="rId20">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Type in the 6 numbers of your new code.</w:t>
                      </w:r>
                    </w:p>
                  </w:txbxContent>
                </v:textbox>
                <w10:wrap type="through" anchorx="margin"/>
              </v:shape>
            </w:pict>
          </mc:Fallback>
        </mc:AlternateContent>
      </w:r>
      <w:r w:rsidR="004834B4" w:rsidRPr="002928CB">
        <mc:AlternateContent>
          <mc:Choice Requires="wps">
            <w:drawing>
              <wp:anchor distT="0" distB="0" distL="0" distR="0" simplePos="0" relativeHeight="251673600" behindDoc="0" locked="0" layoutInCell="1" allowOverlap="1" wp14:anchorId="7AAFD687" wp14:editId="46C5EFCE">
                <wp:simplePos x="0" y="0"/>
                <wp:positionH relativeFrom="margin">
                  <wp:posOffset>2676525</wp:posOffset>
                </wp:positionH>
                <wp:positionV relativeFrom="paragraph">
                  <wp:posOffset>2805430</wp:posOffset>
                </wp:positionV>
                <wp:extent cx="3255010" cy="533400"/>
                <wp:effectExtent l="0" t="0" r="0" b="0"/>
                <wp:wrapThrough wrapText="bothSides">
                  <wp:wrapPolygon edited="0">
                    <wp:start x="379" y="0"/>
                    <wp:lineTo x="379" y="20829"/>
                    <wp:lineTo x="21111" y="20829"/>
                    <wp:lineTo x="21111" y="0"/>
                    <wp:lineTo x="379" y="0"/>
                  </wp:wrapPolygon>
                </wp:wrapThrough>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010" cy="533400"/>
                        </a:xfrm>
                        <a:prstGeom prst="rect">
                          <a:avLst/>
                        </a:prstGeom>
                        <a:noFill/>
                        <a:ln w="12700">
                          <a:noFill/>
                          <a:miter lim="800000"/>
                          <a:headEnd/>
                          <a:tailEnd/>
                        </a:ln>
                      </wps:spPr>
                      <wps:txbx>
                        <w:txbxContent>
                          <w:p w14:paraId="1D2DDABB" w14:textId="1C0C1626" w:rsidR="00EE1839" w:rsidRDefault="00EE1839" w:rsidP="0037380E">
                            <w:pPr>
                              <w:pStyle w:val="BoxStep"/>
                            </w:pPr>
                            <w:r>
                              <w:rPr>
                                <w:noProof/>
                              </w:rPr>
                              <w:drawing>
                                <wp:inline distT="0" distB="0" distL="0" distR="0" wp14:anchorId="3848B582" wp14:editId="58681730">
                                  <wp:extent cx="209524" cy="209524"/>
                                  <wp:effectExtent l="0" t="0" r="635" b="63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Step1.png"/>
                                          <pic:cNvPicPr/>
                                        </pic:nvPicPr>
                                        <pic:blipFill>
                                          <a:blip r:embed="rId21">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this checkbox to avoid having to do this when you log in for the next 30 days.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AFD687" id="_x0000_s1037" type="#_x0000_t202" style="position:absolute;margin-left:210.75pt;margin-top:220.9pt;width:256.3pt;height:42pt;z-index:25167360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" filled="f" stroked="f" strokeweight="1pt">
                <v:textbox>
                  <w:txbxContent>
                    <w:p w14:paraId="1D2DDABB" w14:textId="1C0C1626" w:rsidR="00EE1839" w:rsidRDefault="00EE1839" w:rsidP="0037380E">
                      <w:pPr>
                        <w:pStyle w:val="BoxStep"/>
                      </w:pPr>
                      <w:r>
                        <w:rPr>
                          <w:noProof/>
                        </w:rPr>
                        <w:drawing>
                          <wp:inline distT="0" distB="0" distL="0" distR="0" wp14:anchorId="3848B582" wp14:editId="58681730">
                            <wp:extent cx="209524" cy="209524"/>
                            <wp:effectExtent l="0" t="0" r="635" b="63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Step1.png"/>
                                    <pic:cNvPicPr/>
                                  </pic:nvPicPr>
                                  <pic:blipFill>
                                    <a:blip r:embed="rId21">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this checkbox to avoid having to do this when you log in for the next 30 days.</w:t>
                      </w:r>
                    </w:p>
                  </w:txbxContent>
                </v:textbox>
                <w10:wrap type="through" anchorx="margin"/>
              </v:shape>
            </w:pict>
          </mc:Fallback>
        </mc:AlternateContent>
      </w:r>
      <w:r w:rsidR="004834B4" w:rsidRPr="002928CB">
        <mc:AlternateContent>
          <mc:Choice Requires="wps">
            <w:drawing>
              <wp:anchor distT="0" distB="0" distL="0" distR="0" simplePos="0" relativeHeight="251674624" behindDoc="0" locked="0" layoutInCell="1" allowOverlap="1" wp14:anchorId="328D87EE" wp14:editId="7AA483FC">
                <wp:simplePos x="0" y="0"/>
                <wp:positionH relativeFrom="margin">
                  <wp:posOffset>2676525</wp:posOffset>
                </wp:positionH>
                <wp:positionV relativeFrom="paragraph">
                  <wp:posOffset>3348355</wp:posOffset>
                </wp:positionV>
                <wp:extent cx="3255010" cy="533400"/>
                <wp:effectExtent l="0" t="0" r="0" b="0"/>
                <wp:wrapThrough wrapText="bothSides">
                  <wp:wrapPolygon edited="0">
                    <wp:start x="379" y="0"/>
                    <wp:lineTo x="379" y="20829"/>
                    <wp:lineTo x="21111" y="20829"/>
                    <wp:lineTo x="21111" y="0"/>
                    <wp:lineTo x="379" y="0"/>
                  </wp:wrapPolygon>
                </wp:wrapThrough>
                <wp:docPr id="4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010" cy="533400"/>
                        </a:xfrm>
                        <a:prstGeom prst="rect">
                          <a:avLst/>
                        </a:prstGeom>
                        <a:noFill/>
                        <a:ln w="12700">
                          <a:noFill/>
                          <a:miter lim="800000"/>
                          <a:headEnd/>
                          <a:tailEnd/>
                        </a:ln>
                      </wps:spPr>
                      <wps:txbx>
                        <w:txbxContent>
                          <w:p w14:paraId="705DC9A3" w14:textId="77777777" w:rsidR="00EE1839" w:rsidRDefault="00EE1839" w:rsidP="0037380E">
                            <w:pPr>
                              <w:pStyle w:val="BoxStep"/>
                            </w:pPr>
                            <w:r>
                              <w:rPr>
                                <w:noProof/>
                              </w:rPr>
                              <w:drawing>
                                <wp:inline distT="0" distB="0" distL="0" distR="0" wp14:anchorId="2C4E79E9" wp14:editId="59A7A195">
                                  <wp:extent cx="209524" cy="209524"/>
                                  <wp:effectExtent l="0" t="0" r="635" b="63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Step1.png"/>
                                          <pic:cNvPicPr/>
                                        </pic:nvPicPr>
                                        <pic:blipFill>
                                          <a:blip r:embed="rId23">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w:t>
                            </w:r>
                            <w:r>
                              <w:rPr>
                                <w:noProof/>
                              </w:rPr>
                              <w:drawing>
                                <wp:inline distT="0" distB="0" distL="0" distR="0" wp14:anchorId="0EEEA4FA" wp14:editId="743BC81C">
                                  <wp:extent cx="192024" cy="201168"/>
                                  <wp:effectExtent l="0" t="0" r="0" b="889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Button_Continue.png"/>
                                          <pic:cNvPicPr/>
                                        </pic:nvPicPr>
                                        <pic:blipFill>
                                          <a:blip r:embed="rId28">
                                            <a:extLst>
                                              <a:ext uri="{28A0092B-C50C-407E-A947-70E740481C1C}">
                                                <a14:useLocalDpi xmlns:a14="http://schemas.microsoft.com/office/drawing/2010/main" val="0"/>
                                              </a:ext>
                                            </a:extLst>
                                          </a:blip>
                                          <a:stretch>
                                            <a:fillRect/>
                                          </a:stretch>
                                        </pic:blipFill>
                                        <pic:spPr>
                                          <a:xfrm>
                                            <a:off x="0" y="0"/>
                                            <a:ext cx="192024" cy="201168"/>
                                          </a:xfrm>
                                          <a:prstGeom prst="rect">
                                            <a:avLst/>
                                          </a:prstGeom>
                                        </pic:spPr>
                                      </pic:pic>
                                    </a:graphicData>
                                  </a:graphic>
                                </wp:inline>
                              </w:drawing>
                            </w:r>
                            <w:r>
                              <w:t xml:space="preserve"> to continue to the Interconnection Request List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8D87EE" id="_x0000_s1038" type="#_x0000_t202" style="position:absolute;margin-left:210.75pt;margin-top:263.65pt;width:256.3pt;height:42pt;z-index:25167462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" filled="f" stroked="f" strokeweight="1pt">
                <v:textbox>
                  <w:txbxContent>
                    <w:p w14:paraId="705DC9A3" w14:textId="77777777" w:rsidR="00EE1839" w:rsidRDefault="00EE1839" w:rsidP="0037380E">
                      <w:pPr>
                        <w:pStyle w:val="BoxStep"/>
                      </w:pPr>
                      <w:r>
                        <w:rPr>
                          <w:noProof/>
                        </w:rPr>
                        <w:drawing>
                          <wp:inline distT="0" distB="0" distL="0" distR="0" wp14:anchorId="2C4E79E9" wp14:editId="59A7A195">
                            <wp:extent cx="209524" cy="209524"/>
                            <wp:effectExtent l="0" t="0" r="635" b="63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Step1.png"/>
                                    <pic:cNvPicPr/>
                                  </pic:nvPicPr>
                                  <pic:blipFill>
                                    <a:blip r:embed="rId23">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w:t>
                      </w:r>
                      <w:r>
                        <w:rPr>
                          <w:noProof/>
                        </w:rPr>
                        <w:drawing>
                          <wp:inline distT="0" distB="0" distL="0" distR="0" wp14:anchorId="0EEEA4FA" wp14:editId="743BC81C">
                            <wp:extent cx="192024" cy="201168"/>
                            <wp:effectExtent l="0" t="0" r="0" b="889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Button_Continue.png"/>
                                    <pic:cNvPicPr/>
                                  </pic:nvPicPr>
                                  <pic:blipFill>
                                    <a:blip r:embed="rId28">
                                      <a:extLst>
                                        <a:ext uri="{28A0092B-C50C-407E-A947-70E740481C1C}">
                                          <a14:useLocalDpi xmlns:a14="http://schemas.microsoft.com/office/drawing/2010/main" val="0"/>
                                        </a:ext>
                                      </a:extLst>
                                    </a:blip>
                                    <a:stretch>
                                      <a:fillRect/>
                                    </a:stretch>
                                  </pic:blipFill>
                                  <pic:spPr>
                                    <a:xfrm>
                                      <a:off x="0" y="0"/>
                                      <a:ext cx="192024" cy="201168"/>
                                    </a:xfrm>
                                    <a:prstGeom prst="rect">
                                      <a:avLst/>
                                    </a:prstGeom>
                                  </pic:spPr>
                                </pic:pic>
                              </a:graphicData>
                            </a:graphic>
                          </wp:inline>
                        </w:drawing>
                      </w:r>
                      <w:r>
                        <w:t xml:space="preserve"> to continue to the Interconnection Request List page.</w:t>
                      </w:r>
                    </w:p>
                  </w:txbxContent>
                </v:textbox>
                <w10:wrap type="through" anchorx="margin"/>
              </v:shape>
            </w:pict>
          </mc:Fallback>
        </mc:AlternateContent>
      </w:r>
      <w:r w:rsidR="004834B4">
        <w:rPr>
          <w:rFonts w:asciiTheme="minorHAnsi" w:hAnsiTheme="minorHAnsi"/>
          <w:sz w:val="21"/>
        </w:rPr>
        <w:drawing>
          <wp:inline distT="0" distB="0" distL="0" distR="0" wp14:anchorId="1468422D" wp14:editId="4713C9E2">
            <wp:extent cx="2514600" cy="3639312"/>
            <wp:effectExtent l="19050" t="19050" r="19050" b="18415"/>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SMS_06EnterCodeSent.png"/>
                    <pic:cNvPicPr/>
                  </pic:nvPicPr>
                  <pic:blipFill>
                    <a:blip r:embed="rId30">
                      <a:extLst>
                        <a:ext uri="{28A0092B-C50C-407E-A947-70E740481C1C}">
                          <a14:useLocalDpi xmlns:a14="http://schemas.microsoft.com/office/drawing/2010/main" val="0"/>
                        </a:ext>
                      </a:extLst>
                    </a:blip>
                    <a:stretch>
                      <a:fillRect/>
                    </a:stretch>
                  </pic:blipFill>
                  <pic:spPr>
                    <a:xfrm>
                      <a:off x="0" y="0"/>
                      <a:ext cx="2514600" cy="3639312"/>
                    </a:xfrm>
                    <a:prstGeom prst="rect">
                      <a:avLst/>
                    </a:prstGeom>
                    <a:ln w="9525">
                      <a:solidFill>
                        <a:schemeClr val="bg1">
                          <a:lumMod val="85000"/>
                        </a:schemeClr>
                      </a:solidFill>
                    </a:ln>
                  </pic:spPr>
                </pic:pic>
              </a:graphicData>
            </a:graphic>
          </wp:inline>
        </w:drawing>
      </w:r>
    </w:p>
    <w:p w14:paraId="2246F1AA" w14:textId="16BA76B1" w:rsidR="004834B4" w:rsidRPr="002928CB" w:rsidRDefault="004834B4" w:rsidP="00647C24">
      <w:pPr>
        <w:pStyle w:val="FigureLeft"/>
      </w:pPr>
    </w:p>
    <w:p w14:paraId="16B1BE0F" w14:textId="77777777" w:rsidR="004834B4" w:rsidRDefault="004834B4" w:rsidP="00647C24">
      <w:pPr>
        <w:pStyle w:val="Heading2"/>
        <w:rPr>
          <w:rStyle w:val="IndexText"/>
          <w:rFonts w:eastAsiaTheme="majorEastAsia"/>
        </w:rPr>
      </w:pPr>
      <w:bookmarkStart w:id="16" w:name="_Toc520380878"/>
      <w:bookmarkStart w:id="17" w:name="_Toc528666996"/>
      <w:bookmarkStart w:id="18" w:name="_Toc530739857"/>
      <w:bookmarkStart w:id="19" w:name="_Toc531175893"/>
      <w:r>
        <w:t>Logging Out</w:t>
      </w:r>
      <w:bookmarkEnd w:id="16"/>
      <w:r>
        <w:t xml:space="preserve"> of Your Account</w:t>
      </w:r>
      <w:bookmarkEnd w:id="17"/>
      <w:bookmarkEnd w:id="18"/>
      <w:bookmarkEnd w:id="19"/>
      <w:r>
        <w:t xml:space="preserve"> </w:t>
      </w:r>
      <w:r w:rsidRPr="00E93493">
        <w:rPr>
          <w:rStyle w:val="IndexText"/>
          <w:rFonts w:eastAsiaTheme="majorEastAsia"/>
        </w:rPr>
        <w:fldChar w:fldCharType="begin"/>
      </w:r>
      <w:r w:rsidRPr="00E93493">
        <w:rPr>
          <w:rStyle w:val="IndexText"/>
          <w:rFonts w:eastAsiaTheme="majorEastAsia"/>
        </w:rPr>
        <w:instrText xml:space="preserve"> XE "logging out" </w:instrText>
      </w:r>
      <w:r w:rsidRPr="00E93493">
        <w:rPr>
          <w:rStyle w:val="IndexText"/>
          <w:rFonts w:eastAsiaTheme="majorEastAsia"/>
        </w:rPr>
        <w:fldChar w:fldCharType="end"/>
      </w:r>
    </w:p>
    <w:p w14:paraId="1FEF7280" w14:textId="0A681156" w:rsidR="0037380E" w:rsidRPr="0037380E" w:rsidRDefault="0037380E" w:rsidP="0037380E">
      <w:pPr>
        <w:pStyle w:val="BodyText"/>
      </w:pPr>
      <w:r>
        <w:t>You should log out of your account when you are finished performing tasks.</w:t>
      </w:r>
    </w:p>
    <w:p w14:paraId="3BD4FAE0" w14:textId="46740568" w:rsidR="004834B4" w:rsidRPr="0059321C" w:rsidRDefault="004834B4" w:rsidP="00647C24">
      <w:pPr>
        <w:pStyle w:val="Heading3"/>
      </w:pPr>
      <w:r>
        <w:t>Interconnection Services List Page</w:t>
      </w:r>
    </w:p>
    <w:p w14:paraId="74A92A67" w14:textId="6C004018" w:rsidR="004834B4" w:rsidRDefault="0037380E" w:rsidP="00647C24">
      <w:pPr>
        <w:pStyle w:val="FigureLeft"/>
      </w:pPr>
      <w:r w:rsidRPr="00B218CC">
        <mc:AlternateContent>
          <mc:Choice Requires="wps">
            <w:drawing>
              <wp:anchor distT="45720" distB="45720" distL="114300" distR="114300" simplePos="0" relativeHeight="251664384" behindDoc="0" locked="0" layoutInCell="1" allowOverlap="1" wp14:anchorId="35E895A6" wp14:editId="7EA0DA95">
                <wp:simplePos x="0" y="0"/>
                <wp:positionH relativeFrom="column">
                  <wp:posOffset>2771775</wp:posOffset>
                </wp:positionH>
                <wp:positionV relativeFrom="paragraph">
                  <wp:posOffset>33655</wp:posOffset>
                </wp:positionV>
                <wp:extent cx="3800475" cy="619125"/>
                <wp:effectExtent l="0" t="0" r="9525" b="9525"/>
                <wp:wrapSquare wrapText="bothSides"/>
                <wp:docPr id="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619125"/>
                        </a:xfrm>
                        <a:prstGeom prst="rect">
                          <a:avLst/>
                        </a:prstGeom>
                        <a:solidFill>
                          <a:srgbClr val="FFFFFF"/>
                        </a:solidFill>
                        <a:ln w="9525">
                          <a:noFill/>
                          <a:miter lim="800000"/>
                          <a:headEnd/>
                          <a:tailEnd/>
                        </a:ln>
                      </wps:spPr>
                      <wps:txbx>
                        <w:txbxContent>
                          <w:p w14:paraId="0EDBB92B" w14:textId="77777777" w:rsidR="00EE1839" w:rsidRDefault="00EE1839" w:rsidP="00647C24">
                            <w:pPr>
                              <w:pStyle w:val="BoxStep"/>
                            </w:pPr>
                            <w:r>
                              <w:rPr>
                                <w:noProof/>
                              </w:rPr>
                              <w:drawing>
                                <wp:inline distT="0" distB="0" distL="0" distR="0" wp14:anchorId="0BB37E50" wp14:editId="0001896D">
                                  <wp:extent cx="180975" cy="1809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80975" cy="180975"/>
                                          </a:xfrm>
                                          <a:prstGeom prst="rect">
                                            <a:avLst/>
                                          </a:prstGeom>
                                          <a:noFill/>
                                          <a:ln>
                                            <a:noFill/>
                                          </a:ln>
                                        </pic:spPr>
                                      </pic:pic>
                                    </a:graphicData>
                                  </a:graphic>
                                </wp:inline>
                              </w:drawing>
                            </w:r>
                            <w:r>
                              <w:t xml:space="preserve"> Locate the </w:t>
                            </w:r>
                            <w:r w:rsidRPr="0059321C">
                              <w:rPr>
                                <w:rStyle w:val="NameDropdownPopup"/>
                              </w:rPr>
                              <w:t>Account</w:t>
                            </w:r>
                            <w:r>
                              <w:t xml:space="preserve"> dropdown in the right corner of the main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E895A6" id="_x0000_s1039" type="#_x0000_t202" style="position:absolute;margin-left:218.25pt;margin-top:2.65pt;width:299.25pt;height:48.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" stroked="f">
                <v:textbox>
                  <w:txbxContent>
                    <w:p w14:paraId="0EDBB92B" w14:textId="77777777" w:rsidR="00EE1839" w:rsidRDefault="00EE1839" w:rsidP="00647C24">
                      <w:pPr>
                        <w:pStyle w:val="BoxStep"/>
                      </w:pPr>
                      <w:r>
                        <w:rPr>
                          <w:noProof/>
                        </w:rPr>
                        <w:drawing>
                          <wp:inline distT="0" distB="0" distL="0" distR="0" wp14:anchorId="0BB37E50" wp14:editId="0001896D">
                            <wp:extent cx="180975" cy="1809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80975" cy="180975"/>
                                    </a:xfrm>
                                    <a:prstGeom prst="rect">
                                      <a:avLst/>
                                    </a:prstGeom>
                                    <a:noFill/>
                                    <a:ln>
                                      <a:noFill/>
                                    </a:ln>
                                  </pic:spPr>
                                </pic:pic>
                              </a:graphicData>
                            </a:graphic>
                          </wp:inline>
                        </w:drawing>
                      </w:r>
                      <w:r>
                        <w:t xml:space="preserve"> Locate the </w:t>
                      </w:r>
                      <w:r w:rsidRPr="0059321C">
                        <w:rPr>
                          <w:rStyle w:val="NameDropdownPopup"/>
                        </w:rPr>
                        <w:t>Account</w:t>
                      </w:r>
                      <w:r>
                        <w:t xml:space="preserve"> dropdown in the right corner of the main page.</w:t>
                      </w:r>
                    </w:p>
                  </w:txbxContent>
                </v:textbox>
                <w10:wrap type="square"/>
              </v:shape>
            </w:pict>
          </mc:Fallback>
        </mc:AlternateContent>
      </w:r>
      <w:r w:rsidRPr="00381CA8">
        <w:rPr>
          <w:rFonts w:asciiTheme="minorHAnsi" w:hAnsiTheme="minorHAnsi"/>
          <w:sz w:val="21"/>
        </w:rPr>
        <mc:AlternateContent>
          <mc:Choice Requires="wps">
            <w:drawing>
              <wp:anchor distT="45720" distB="45720" distL="114300" distR="114300" simplePos="0" relativeHeight="251665408" behindDoc="0" locked="0" layoutInCell="1" allowOverlap="1" wp14:anchorId="0347C45E" wp14:editId="61001C42">
                <wp:simplePos x="0" y="0"/>
                <wp:positionH relativeFrom="column">
                  <wp:posOffset>2743200</wp:posOffset>
                </wp:positionH>
                <wp:positionV relativeFrom="paragraph">
                  <wp:posOffset>591185</wp:posOffset>
                </wp:positionV>
                <wp:extent cx="4048125" cy="342900"/>
                <wp:effectExtent l="0" t="0" r="9525" b="0"/>
                <wp:wrapSquare wrapText="bothSides"/>
                <wp:docPr id="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125" cy="342900"/>
                        </a:xfrm>
                        <a:prstGeom prst="rect">
                          <a:avLst/>
                        </a:prstGeom>
                        <a:solidFill>
                          <a:srgbClr val="FFFFFF"/>
                        </a:solidFill>
                        <a:ln w="9525">
                          <a:noFill/>
                          <a:miter lim="800000"/>
                          <a:headEnd/>
                          <a:tailEnd/>
                        </a:ln>
                      </wps:spPr>
                      <wps:txbx>
                        <w:txbxContent>
                          <w:p w14:paraId="20491459" w14:textId="77777777" w:rsidR="00EE1839" w:rsidRDefault="00EE1839" w:rsidP="00647C24">
                            <w:pPr>
                              <w:pStyle w:val="BoxStep"/>
                            </w:pPr>
                            <w:r w:rsidRPr="00512DC4">
                              <w:rPr>
                                <w:noProof/>
                              </w:rPr>
                              <w:drawing>
                                <wp:inline distT="0" distB="0" distL="0" distR="0" wp14:anchorId="60B73D84" wp14:editId="70BFDDF9">
                                  <wp:extent cx="180975" cy="180975"/>
                                  <wp:effectExtent l="0" t="0" r="9525" b="9525"/>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80975" cy="180975"/>
                                          </a:xfrm>
                                          <a:prstGeom prst="rect">
                                            <a:avLst/>
                                          </a:prstGeom>
                                          <a:noFill/>
                                          <a:ln>
                                            <a:noFill/>
                                          </a:ln>
                                        </pic:spPr>
                                      </pic:pic>
                                    </a:graphicData>
                                  </a:graphic>
                                </wp:inline>
                              </w:drawing>
                            </w:r>
                            <w:r>
                              <w:t xml:space="preserve"> Click the </w:t>
                            </w:r>
                            <w:r w:rsidRPr="0037380E">
                              <w:rPr>
                                <w:rStyle w:val="NameDropdownPopup"/>
                              </w:rPr>
                              <w:t>Account</w:t>
                            </w:r>
                            <w:r>
                              <w:t xml:space="preserve"> dropdown and click </w:t>
                            </w:r>
                            <w:r w:rsidRPr="0059321C">
                              <w:rPr>
                                <w:rStyle w:val="NameOption"/>
                              </w:rPr>
                              <w:t>Log Out</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47C45E" id="_x0000_s1040" type="#_x0000_t202" style="position:absolute;margin-left:3in;margin-top:46.55pt;width:318.75pt;height:27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" stroked="f">
                <v:textbox>
                  <w:txbxContent>
                    <w:p w14:paraId="20491459" w14:textId="77777777" w:rsidR="00EE1839" w:rsidRDefault="00EE1839" w:rsidP="00647C24">
                      <w:pPr>
                        <w:pStyle w:val="BoxStep"/>
                      </w:pPr>
                      <w:r w:rsidRPr="00512DC4">
                        <w:rPr>
                          <w:noProof/>
                        </w:rPr>
                        <w:drawing>
                          <wp:inline distT="0" distB="0" distL="0" distR="0" wp14:anchorId="60B73D84" wp14:editId="70BFDDF9">
                            <wp:extent cx="180975" cy="180975"/>
                            <wp:effectExtent l="0" t="0" r="9525" b="9525"/>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80975" cy="180975"/>
                                    </a:xfrm>
                                    <a:prstGeom prst="rect">
                                      <a:avLst/>
                                    </a:prstGeom>
                                    <a:noFill/>
                                    <a:ln>
                                      <a:noFill/>
                                    </a:ln>
                                  </pic:spPr>
                                </pic:pic>
                              </a:graphicData>
                            </a:graphic>
                          </wp:inline>
                        </w:drawing>
                      </w:r>
                      <w:r>
                        <w:t xml:space="preserve"> Click the </w:t>
                      </w:r>
                      <w:r w:rsidRPr="0037380E">
                        <w:rPr>
                          <w:rStyle w:val="NameDropdownPopup"/>
                        </w:rPr>
                        <w:t>Account</w:t>
                      </w:r>
                      <w:r>
                        <w:t xml:space="preserve"> dropdown and click </w:t>
                      </w:r>
                      <w:r w:rsidRPr="0059321C">
                        <w:rPr>
                          <w:rStyle w:val="NameOption"/>
                        </w:rPr>
                        <w:t>Log Out</w:t>
                      </w:r>
                      <w:r>
                        <w:t>.</w:t>
                      </w:r>
                    </w:p>
                  </w:txbxContent>
                </v:textbox>
                <w10:wrap type="square"/>
              </v:shape>
            </w:pict>
          </mc:Fallback>
        </mc:AlternateContent>
      </w:r>
      <w:r w:rsidR="004834B4" w:rsidRPr="008344B4">
        <w:t xml:space="preserve"> </w:t>
      </w:r>
      <w:r w:rsidR="004834B4">
        <w:drawing>
          <wp:inline distT="0" distB="0" distL="0" distR="0" wp14:anchorId="4548F464" wp14:editId="7B3555C4">
            <wp:extent cx="2525035" cy="90487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530075" cy="906681"/>
                    </a:xfrm>
                    <a:prstGeom prst="rect">
                      <a:avLst/>
                    </a:prstGeom>
                  </pic:spPr>
                </pic:pic>
              </a:graphicData>
            </a:graphic>
          </wp:inline>
        </w:drawing>
      </w:r>
    </w:p>
    <w:p w14:paraId="18CCB91E" w14:textId="77777777" w:rsidR="004834B4" w:rsidRDefault="004834B4" w:rsidP="00647C24">
      <w:pPr>
        <w:pStyle w:val="Heading2"/>
        <w:pageBreakBefore/>
        <w:rPr>
          <w:b w:val="0"/>
          <w:sz w:val="24"/>
        </w:rPr>
      </w:pPr>
      <w:bookmarkStart w:id="20" w:name="_Toc530739858"/>
      <w:bookmarkStart w:id="21" w:name="_Toc531175894"/>
      <w:bookmarkStart w:id="22" w:name="_Toc528667007"/>
      <w:bookmarkEnd w:id="10"/>
      <w:bookmarkEnd w:id="11"/>
      <w:bookmarkEnd w:id="12"/>
      <w:r>
        <w:lastRenderedPageBreak/>
        <w:t>Resetting Your Forgotten Password</w:t>
      </w:r>
      <w:bookmarkEnd w:id="20"/>
      <w:bookmarkEnd w:id="21"/>
      <w:r>
        <w:t xml:space="preserve"> </w:t>
      </w:r>
      <w:r w:rsidRPr="00C673EE">
        <w:rPr>
          <w:rStyle w:val="IndexText"/>
          <w:rFonts w:eastAsiaTheme="majorEastAsia"/>
        </w:rPr>
        <w:fldChar w:fldCharType="begin"/>
      </w:r>
      <w:r w:rsidRPr="00C673EE">
        <w:rPr>
          <w:rStyle w:val="IndexText"/>
          <w:rFonts w:eastAsiaTheme="majorEastAsia"/>
        </w:rPr>
        <w:instrText xml:space="preserve"> XE "forgotten password" </w:instrText>
      </w:r>
      <w:r w:rsidRPr="00C673EE">
        <w:rPr>
          <w:rStyle w:val="IndexText"/>
          <w:rFonts w:eastAsiaTheme="majorEastAsia"/>
        </w:rPr>
        <w:fldChar w:fldCharType="end"/>
      </w:r>
      <w:r w:rsidRPr="00C673EE">
        <w:rPr>
          <w:rStyle w:val="IndexText"/>
          <w:rFonts w:eastAsiaTheme="majorEastAsia"/>
        </w:rPr>
        <w:fldChar w:fldCharType="begin"/>
      </w:r>
      <w:r>
        <w:rPr>
          <w:rStyle w:val="IndexText"/>
          <w:rFonts w:eastAsiaTheme="majorEastAsia"/>
        </w:rPr>
        <w:instrText xml:space="preserve"> XE "</w:instrText>
      </w:r>
      <w:proofErr w:type="spellStart"/>
      <w:r>
        <w:rPr>
          <w:rStyle w:val="IndexText"/>
          <w:rFonts w:eastAsiaTheme="majorEastAsia"/>
        </w:rPr>
        <w:instrText>password</w:instrText>
      </w:r>
      <w:proofErr w:type="gramStart"/>
      <w:r>
        <w:rPr>
          <w:rStyle w:val="IndexText"/>
          <w:rFonts w:eastAsiaTheme="majorEastAsia"/>
        </w:rPr>
        <w:instrText>:</w:instrText>
      </w:r>
      <w:r w:rsidRPr="00C673EE">
        <w:rPr>
          <w:rStyle w:val="IndexText"/>
          <w:rFonts w:eastAsiaTheme="majorEastAsia"/>
        </w:rPr>
        <w:instrText>reset</w:instrText>
      </w:r>
      <w:proofErr w:type="spellEnd"/>
      <w:proofErr w:type="gramEnd"/>
      <w:r w:rsidRPr="00C673EE">
        <w:rPr>
          <w:rStyle w:val="IndexText"/>
          <w:rFonts w:eastAsiaTheme="majorEastAsia"/>
        </w:rPr>
        <w:instrText xml:space="preserve">" </w:instrText>
      </w:r>
      <w:r w:rsidRPr="00C673EE">
        <w:rPr>
          <w:rStyle w:val="IndexText"/>
          <w:rFonts w:eastAsiaTheme="majorEastAsia"/>
        </w:rPr>
        <w:fldChar w:fldCharType="end"/>
      </w:r>
      <w:r w:rsidRPr="00C673EE">
        <w:rPr>
          <w:rStyle w:val="IndexText"/>
          <w:rFonts w:eastAsiaTheme="majorEastAsia"/>
        </w:rPr>
        <w:fldChar w:fldCharType="begin"/>
      </w:r>
      <w:r w:rsidRPr="00C673EE">
        <w:rPr>
          <w:rStyle w:val="IndexText"/>
          <w:rFonts w:eastAsiaTheme="majorEastAsia"/>
        </w:rPr>
        <w:instrText xml:space="preserve"> XE "reset</w:instrText>
      </w:r>
      <w:r>
        <w:rPr>
          <w:rStyle w:val="IndexText"/>
          <w:rFonts w:eastAsiaTheme="majorEastAsia"/>
        </w:rPr>
        <w:instrText xml:space="preserve"> password</w:instrText>
      </w:r>
      <w:r w:rsidRPr="00C673EE">
        <w:rPr>
          <w:rStyle w:val="IndexText"/>
          <w:rFonts w:eastAsiaTheme="majorEastAsia"/>
        </w:rPr>
        <w:instrText xml:space="preserve">" </w:instrText>
      </w:r>
      <w:r w:rsidRPr="00C673EE">
        <w:rPr>
          <w:rStyle w:val="IndexText"/>
          <w:rFonts w:eastAsiaTheme="majorEastAsia"/>
        </w:rPr>
        <w:fldChar w:fldCharType="end"/>
      </w:r>
      <w:r w:rsidRPr="00C673EE">
        <w:rPr>
          <w:rStyle w:val="IndexText"/>
          <w:rFonts w:eastAsiaTheme="majorEastAsia"/>
        </w:rPr>
        <w:fldChar w:fldCharType="begin"/>
      </w:r>
      <w:r>
        <w:rPr>
          <w:rStyle w:val="IndexText"/>
          <w:rFonts w:eastAsiaTheme="majorEastAsia"/>
        </w:rPr>
        <w:instrText xml:space="preserve"> XE "</w:instrText>
      </w:r>
      <w:proofErr w:type="spellStart"/>
      <w:r>
        <w:rPr>
          <w:rStyle w:val="IndexText"/>
          <w:rFonts w:eastAsiaTheme="majorEastAsia"/>
        </w:rPr>
        <w:instrText>password:</w:instrText>
      </w:r>
      <w:r w:rsidR="00AD02B0">
        <w:rPr>
          <w:rStyle w:val="IndexText"/>
          <w:rFonts w:eastAsiaTheme="majorEastAsia"/>
        </w:rPr>
        <w:instrText>recovery</w:instrText>
      </w:r>
      <w:proofErr w:type="spellEnd"/>
      <w:r w:rsidRPr="00C673EE">
        <w:rPr>
          <w:rStyle w:val="IndexText"/>
          <w:rFonts w:eastAsiaTheme="majorEastAsia"/>
        </w:rPr>
        <w:instrText xml:space="preserve">" </w:instrText>
      </w:r>
      <w:r w:rsidRPr="00C673EE">
        <w:rPr>
          <w:rStyle w:val="IndexText"/>
          <w:rFonts w:eastAsiaTheme="majorEastAsia"/>
        </w:rPr>
        <w:fldChar w:fldCharType="end"/>
      </w:r>
    </w:p>
    <w:p w14:paraId="00E66594" w14:textId="77777777" w:rsidR="004834B4" w:rsidRPr="009D0EDD" w:rsidRDefault="004834B4" w:rsidP="00647C24">
      <w:pPr>
        <w:pStyle w:val="Heading3"/>
      </w:pPr>
      <w:r>
        <w:t>Interconnection Services Login Page</w:t>
      </w:r>
      <w:bookmarkEnd w:id="22"/>
    </w:p>
    <w:p w14:paraId="21D3A2A7" w14:textId="77777777" w:rsidR="004834B4" w:rsidRPr="00B218CC" w:rsidRDefault="004834B4" w:rsidP="00647C24">
      <w:pPr>
        <w:pStyle w:val="FigureLeft"/>
      </w:pPr>
      <w:r w:rsidRPr="00381CA8">
        <w:rPr>
          <w:rFonts w:asciiTheme="minorHAnsi" w:hAnsiTheme="minorHAnsi"/>
          <w:sz w:val="21"/>
        </w:rPr>
        <mc:AlternateContent>
          <mc:Choice Requires="wps">
            <w:drawing>
              <wp:anchor distT="45720" distB="45720" distL="114300" distR="114300" simplePos="0" relativeHeight="251676672" behindDoc="0" locked="0" layoutInCell="1" allowOverlap="1" wp14:anchorId="63965E58" wp14:editId="1AAE434B">
                <wp:simplePos x="0" y="0"/>
                <wp:positionH relativeFrom="column">
                  <wp:posOffset>2752725</wp:posOffset>
                </wp:positionH>
                <wp:positionV relativeFrom="paragraph">
                  <wp:posOffset>2444750</wp:posOffset>
                </wp:positionV>
                <wp:extent cx="3267075" cy="657225"/>
                <wp:effectExtent l="0" t="0" r="9525" b="9525"/>
                <wp:wrapThrough wrapText="bothSides">
                  <wp:wrapPolygon edited="0">
                    <wp:start x="0" y="0"/>
                    <wp:lineTo x="0" y="21287"/>
                    <wp:lineTo x="21537" y="21287"/>
                    <wp:lineTo x="21537" y="0"/>
                    <wp:lineTo x="0" y="0"/>
                  </wp:wrapPolygon>
                </wp:wrapThrough>
                <wp:docPr id="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657225"/>
                        </a:xfrm>
                        <a:prstGeom prst="rect">
                          <a:avLst/>
                        </a:prstGeom>
                        <a:solidFill>
                          <a:srgbClr val="FFFFFF"/>
                        </a:solidFill>
                        <a:ln w="9525">
                          <a:noFill/>
                          <a:miter lim="800000"/>
                          <a:headEnd/>
                          <a:tailEnd/>
                        </a:ln>
                      </wps:spPr>
                      <wps:txbx>
                        <w:txbxContent>
                          <w:p w14:paraId="34C3FE6A" w14:textId="77777777" w:rsidR="00EE1839" w:rsidRDefault="00EE1839" w:rsidP="00647C24">
                            <w:pPr>
                              <w:pStyle w:val="BoxStep"/>
                            </w:pPr>
                            <w:r w:rsidRPr="00512DC4">
                              <w:rPr>
                                <w:noProof/>
                              </w:rPr>
                              <w:drawing>
                                <wp:inline distT="0" distB="0" distL="0" distR="0" wp14:anchorId="5601BD37" wp14:editId="1BC4BDAD">
                                  <wp:extent cx="210312" cy="21031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10312" cy="210312"/>
                                          </a:xfrm>
                                          <a:prstGeom prst="rect">
                                            <a:avLst/>
                                          </a:prstGeom>
                                          <a:noFill/>
                                          <a:ln>
                                            <a:noFill/>
                                          </a:ln>
                                        </pic:spPr>
                                      </pic:pic>
                                    </a:graphicData>
                                  </a:graphic>
                                </wp:inline>
                              </w:drawing>
                            </w:r>
                            <w:r>
                              <w:t xml:space="preserve"> Click the </w:t>
                            </w:r>
                            <w:proofErr w:type="gramStart"/>
                            <w:r w:rsidRPr="009D0EDD">
                              <w:rPr>
                                <w:rStyle w:val="NameLink"/>
                              </w:rPr>
                              <w:t>Don’t</w:t>
                            </w:r>
                            <w:proofErr w:type="gramEnd"/>
                            <w:r w:rsidRPr="009D0EDD">
                              <w:rPr>
                                <w:rStyle w:val="NameLink"/>
                              </w:rPr>
                              <w:t xml:space="preserve"> remember your password?</w:t>
                            </w:r>
                            <w:r>
                              <w:t xml:space="preserve"> </w:t>
                            </w:r>
                            <w:proofErr w:type="gramStart"/>
                            <w:r>
                              <w:t>link</w:t>
                            </w:r>
                            <w:proofErr w:type="gramEnd"/>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965E58" id="_x0000_s1041" type="#_x0000_t202" style="position:absolute;margin-left:216.75pt;margin-top:192.5pt;width:257.25pt;height:51.7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" stroked="f">
                <v:textbox>
                  <w:txbxContent>
                    <w:p w14:paraId="34C3FE6A" w14:textId="77777777" w:rsidR="00EE1839" w:rsidRDefault="00EE1839" w:rsidP="00647C24">
                      <w:pPr>
                        <w:pStyle w:val="BoxStep"/>
                      </w:pPr>
                      <w:r w:rsidRPr="00512DC4">
                        <w:rPr>
                          <w:noProof/>
                        </w:rPr>
                        <w:drawing>
                          <wp:inline distT="0" distB="0" distL="0" distR="0" wp14:anchorId="5601BD37" wp14:editId="1BC4BDAD">
                            <wp:extent cx="210312" cy="21031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10312" cy="210312"/>
                                    </a:xfrm>
                                    <a:prstGeom prst="rect">
                                      <a:avLst/>
                                    </a:prstGeom>
                                    <a:noFill/>
                                    <a:ln>
                                      <a:noFill/>
                                    </a:ln>
                                  </pic:spPr>
                                </pic:pic>
                              </a:graphicData>
                            </a:graphic>
                          </wp:inline>
                        </w:drawing>
                      </w:r>
                      <w:r>
                        <w:t xml:space="preserve"> Click the </w:t>
                      </w:r>
                      <w:proofErr w:type="gramStart"/>
                      <w:r w:rsidRPr="009D0EDD">
                        <w:rPr>
                          <w:rStyle w:val="NameLink"/>
                        </w:rPr>
                        <w:t>Don’t</w:t>
                      </w:r>
                      <w:proofErr w:type="gramEnd"/>
                      <w:r w:rsidRPr="009D0EDD">
                        <w:rPr>
                          <w:rStyle w:val="NameLink"/>
                        </w:rPr>
                        <w:t xml:space="preserve"> remember your password?</w:t>
                      </w:r>
                      <w:r>
                        <w:t xml:space="preserve"> </w:t>
                      </w:r>
                      <w:proofErr w:type="gramStart"/>
                      <w:r>
                        <w:t>link</w:t>
                      </w:r>
                      <w:proofErr w:type="gramEnd"/>
                      <w:r>
                        <w:t>.</w:t>
                      </w:r>
                    </w:p>
                  </w:txbxContent>
                </v:textbox>
                <w10:wrap type="through"/>
              </v:shape>
            </w:pict>
          </mc:Fallback>
        </mc:AlternateContent>
      </w:r>
      <w:r w:rsidRPr="00B218CC">
        <w:drawing>
          <wp:inline distT="0" distB="0" distL="0" distR="0" wp14:anchorId="2A58483F" wp14:editId="50B3FB61">
            <wp:extent cx="2514600" cy="3383280"/>
            <wp:effectExtent l="19050" t="19050" r="19050" b="26670"/>
            <wp:docPr id="3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514600" cy="3383280"/>
                    </a:xfrm>
                    <a:prstGeom prst="rect">
                      <a:avLst/>
                    </a:prstGeom>
                    <a:ln w="9525">
                      <a:solidFill>
                        <a:schemeClr val="bg1">
                          <a:lumMod val="85000"/>
                        </a:schemeClr>
                      </a:solidFill>
                    </a:ln>
                  </pic:spPr>
                </pic:pic>
              </a:graphicData>
            </a:graphic>
          </wp:inline>
        </w:drawing>
      </w:r>
    </w:p>
    <w:p w14:paraId="4F13A9E0" w14:textId="77777777" w:rsidR="004834B4" w:rsidRPr="00B218CC" w:rsidRDefault="004834B4" w:rsidP="00647C24">
      <w:pPr>
        <w:pStyle w:val="Heading3"/>
      </w:pPr>
      <w:bookmarkStart w:id="23" w:name="_Toc528667008"/>
      <w:r>
        <w:t>Reset Your Password Page</w:t>
      </w:r>
      <w:bookmarkEnd w:id="23"/>
    </w:p>
    <w:p w14:paraId="4068C71C" w14:textId="77777777" w:rsidR="004834B4" w:rsidRPr="00B218CC" w:rsidRDefault="004834B4" w:rsidP="00647C24">
      <w:r w:rsidRPr="00381CA8">
        <w:rPr>
          <w:noProof/>
        </w:rPr>
        <mc:AlternateContent>
          <mc:Choice Requires="wps">
            <w:drawing>
              <wp:anchor distT="45720" distB="45720" distL="114300" distR="114300" simplePos="0" relativeHeight="251678720" behindDoc="0" locked="0" layoutInCell="1" allowOverlap="1" wp14:anchorId="660C575C" wp14:editId="02805BA3">
                <wp:simplePos x="0" y="0"/>
                <wp:positionH relativeFrom="column">
                  <wp:posOffset>2847975</wp:posOffset>
                </wp:positionH>
                <wp:positionV relativeFrom="paragraph">
                  <wp:posOffset>2519680</wp:posOffset>
                </wp:positionV>
                <wp:extent cx="3267075" cy="495300"/>
                <wp:effectExtent l="0" t="0" r="9525" b="0"/>
                <wp:wrapThrough wrapText="bothSides">
                  <wp:wrapPolygon edited="0">
                    <wp:start x="0" y="0"/>
                    <wp:lineTo x="0" y="20769"/>
                    <wp:lineTo x="21537" y="20769"/>
                    <wp:lineTo x="21537" y="0"/>
                    <wp:lineTo x="0" y="0"/>
                  </wp:wrapPolygon>
                </wp:wrapThrough>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495300"/>
                        </a:xfrm>
                        <a:prstGeom prst="rect">
                          <a:avLst/>
                        </a:prstGeom>
                        <a:solidFill>
                          <a:srgbClr val="FFFFFF"/>
                        </a:solidFill>
                        <a:ln w="9525">
                          <a:noFill/>
                          <a:miter lim="800000"/>
                          <a:headEnd/>
                          <a:tailEnd/>
                        </a:ln>
                      </wps:spPr>
                      <wps:txbx>
                        <w:txbxContent>
                          <w:p w14:paraId="59B88F11" w14:textId="77777777" w:rsidR="00EE1839" w:rsidRDefault="00EE1839" w:rsidP="00647C24">
                            <w:pPr>
                              <w:pStyle w:val="BoxStep"/>
                            </w:pPr>
                            <w:r>
                              <w:rPr>
                                <w:noProof/>
                              </w:rPr>
                              <w:drawing>
                                <wp:inline distT="0" distB="0" distL="0" distR="0" wp14:anchorId="65AD5D41" wp14:editId="46DF646C">
                                  <wp:extent cx="209550" cy="20955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Click the </w:t>
                            </w:r>
                            <w:r w:rsidRPr="00C721FE">
                              <w:rPr>
                                <w:rStyle w:val="NameButton"/>
                              </w:rPr>
                              <w:t>SEND EMAIL</w:t>
                            </w:r>
                            <w:r>
                              <w:rPr>
                                <w:rStyle w:val="NameButton"/>
                              </w:rPr>
                              <w:t xml:space="preserve"> &gt;</w:t>
                            </w:r>
                            <w:r>
                              <w:t xml:space="preserve"> button.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0C575C" id="_x0000_s1042" type="#_x0000_t202" style="position:absolute;margin-left:224.25pt;margin-top:198.4pt;width:257.25pt;height:39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" stroked="f">
                <v:textbox>
                  <w:txbxContent>
                    <w:p w14:paraId="59B88F11" w14:textId="77777777" w:rsidR="00EE1839" w:rsidRDefault="00EE1839" w:rsidP="00647C24">
                      <w:pPr>
                        <w:pStyle w:val="BoxStep"/>
                      </w:pPr>
                      <w:r>
                        <w:rPr>
                          <w:noProof/>
                        </w:rPr>
                        <w:drawing>
                          <wp:inline distT="0" distB="0" distL="0" distR="0" wp14:anchorId="65AD5D41" wp14:editId="46DF646C">
                            <wp:extent cx="209550" cy="20955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Click the </w:t>
                      </w:r>
                      <w:r w:rsidRPr="00C721FE">
                        <w:rPr>
                          <w:rStyle w:val="NameButton"/>
                        </w:rPr>
                        <w:t>SEND EMAIL</w:t>
                      </w:r>
                      <w:r>
                        <w:rPr>
                          <w:rStyle w:val="NameButton"/>
                        </w:rPr>
                        <w:t xml:space="preserve"> &gt;</w:t>
                      </w:r>
                      <w:r>
                        <w:t xml:space="preserve"> button.</w:t>
                      </w:r>
                    </w:p>
                  </w:txbxContent>
                </v:textbox>
                <w10:wrap type="through"/>
              </v:shape>
            </w:pict>
          </mc:Fallback>
        </mc:AlternateContent>
      </w:r>
      <w:r w:rsidRPr="00381CA8">
        <w:rPr>
          <w:noProof/>
        </w:rPr>
        <mc:AlternateContent>
          <mc:Choice Requires="wps">
            <w:drawing>
              <wp:anchor distT="45720" distB="45720" distL="114300" distR="114300" simplePos="0" relativeHeight="251677696" behindDoc="0" locked="0" layoutInCell="1" allowOverlap="1" wp14:anchorId="11482F52" wp14:editId="194C0BA0">
                <wp:simplePos x="0" y="0"/>
                <wp:positionH relativeFrom="column">
                  <wp:posOffset>2847975</wp:posOffset>
                </wp:positionH>
                <wp:positionV relativeFrom="paragraph">
                  <wp:posOffset>1741805</wp:posOffset>
                </wp:positionV>
                <wp:extent cx="3267075" cy="548640"/>
                <wp:effectExtent l="0" t="0" r="9525" b="3810"/>
                <wp:wrapThrough wrapText="bothSides">
                  <wp:wrapPolygon edited="0">
                    <wp:start x="0" y="0"/>
                    <wp:lineTo x="0" y="21000"/>
                    <wp:lineTo x="21537" y="21000"/>
                    <wp:lineTo x="21537" y="0"/>
                    <wp:lineTo x="0" y="0"/>
                  </wp:wrapPolygon>
                </wp:wrapThrough>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548640"/>
                        </a:xfrm>
                        <a:prstGeom prst="rect">
                          <a:avLst/>
                        </a:prstGeom>
                        <a:solidFill>
                          <a:srgbClr val="FFFFFF"/>
                        </a:solidFill>
                        <a:ln w="9525">
                          <a:noFill/>
                          <a:miter lim="800000"/>
                          <a:headEnd/>
                          <a:tailEnd/>
                        </a:ln>
                      </wps:spPr>
                      <wps:txbx>
                        <w:txbxContent>
                          <w:p w14:paraId="1C562ADD" w14:textId="77777777" w:rsidR="00EE1839" w:rsidRDefault="00EE1839" w:rsidP="00647C24">
                            <w:pPr>
                              <w:pStyle w:val="BoxStep"/>
                            </w:pPr>
                            <w:r>
                              <w:rPr>
                                <w:noProof/>
                              </w:rPr>
                              <w:drawing>
                                <wp:inline distT="0" distB="0" distL="0" distR="0" wp14:anchorId="031C6CF6" wp14:editId="748CD827">
                                  <wp:extent cx="209524" cy="209524"/>
                                  <wp:effectExtent l="0" t="0" r="635" b="63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Step2.png"/>
                                          <pic:cNvPicPr/>
                                        </pic:nvPicPr>
                                        <pic:blipFill>
                                          <a:blip r:embed="rId20">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Type in the email address you entered when you signed up for the account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482F52" id="_x0000_s1043" type="#_x0000_t202" style="position:absolute;margin-left:224.25pt;margin-top:137.15pt;width:257.25pt;height:43.2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" stroked="f">
                <v:textbox>
                  <w:txbxContent>
                    <w:p w14:paraId="1C562ADD" w14:textId="77777777" w:rsidR="00EE1839" w:rsidRDefault="00EE1839" w:rsidP="00647C24">
                      <w:pPr>
                        <w:pStyle w:val="BoxStep"/>
                      </w:pPr>
                      <w:r>
                        <w:rPr>
                          <w:noProof/>
                        </w:rPr>
                        <w:drawing>
                          <wp:inline distT="0" distB="0" distL="0" distR="0" wp14:anchorId="031C6CF6" wp14:editId="748CD827">
                            <wp:extent cx="209524" cy="209524"/>
                            <wp:effectExtent l="0" t="0" r="635" b="63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Step2.png"/>
                                    <pic:cNvPicPr/>
                                  </pic:nvPicPr>
                                  <pic:blipFill>
                                    <a:blip r:embed="rId20">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Type in the email address you entered when you signed up for the account</w:t>
                      </w:r>
                    </w:p>
                  </w:txbxContent>
                </v:textbox>
                <w10:wrap type="through"/>
              </v:shape>
            </w:pict>
          </mc:Fallback>
        </mc:AlternateContent>
      </w:r>
      <w:r w:rsidRPr="00B218CC">
        <w:rPr>
          <w:noProof/>
        </w:rPr>
        <w:drawing>
          <wp:inline distT="0" distB="0" distL="0" distR="0" wp14:anchorId="1566B166" wp14:editId="48FAD2E6">
            <wp:extent cx="2514600" cy="2834640"/>
            <wp:effectExtent l="19050" t="19050" r="19050" b="2286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14600" cy="2834640"/>
                    </a:xfrm>
                    <a:prstGeom prst="rect">
                      <a:avLst/>
                    </a:prstGeom>
                    <a:ln w="9525">
                      <a:solidFill>
                        <a:schemeClr val="bg1">
                          <a:lumMod val="85000"/>
                        </a:schemeClr>
                      </a:solidFill>
                    </a:ln>
                  </pic:spPr>
                </pic:pic>
              </a:graphicData>
            </a:graphic>
          </wp:inline>
        </w:drawing>
      </w:r>
    </w:p>
    <w:p w14:paraId="0EAB5F55" w14:textId="1C801EB1" w:rsidR="004834B4" w:rsidRDefault="004834B4" w:rsidP="00647C24">
      <w:pPr>
        <w:pStyle w:val="Heading3"/>
      </w:pPr>
      <w:bookmarkStart w:id="24" w:name="_Toc528667009"/>
      <w:r>
        <w:lastRenderedPageBreak/>
        <w:t>Confirmation Email</w:t>
      </w:r>
      <w:bookmarkEnd w:id="24"/>
    </w:p>
    <w:p w14:paraId="5F74F168" w14:textId="7B393D4A" w:rsidR="004834B4" w:rsidRDefault="004834B4" w:rsidP="00647C24">
      <w:pPr>
        <w:pStyle w:val="FigureLeft"/>
      </w:pPr>
      <w:r>
        <w:drawing>
          <wp:inline distT="0" distB="0" distL="0" distR="0" wp14:anchorId="4402B456" wp14:editId="5DF147F3">
            <wp:extent cx="4257675" cy="3496641"/>
            <wp:effectExtent l="19050" t="19050" r="9525" b="2794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ManageAccount_04ResetEmail.png"/>
                    <pic:cNvPicPr/>
                  </pic:nvPicPr>
                  <pic:blipFill>
                    <a:blip r:embed="rId33">
                      <a:extLst>
                        <a:ext uri="{28A0092B-C50C-407E-A947-70E740481C1C}">
                          <a14:useLocalDpi xmlns:a14="http://schemas.microsoft.com/office/drawing/2010/main" val="0"/>
                        </a:ext>
                      </a:extLst>
                    </a:blip>
                    <a:stretch>
                      <a:fillRect/>
                    </a:stretch>
                  </pic:blipFill>
                  <pic:spPr>
                    <a:xfrm>
                      <a:off x="0" y="0"/>
                      <a:ext cx="4261787" cy="3500018"/>
                    </a:xfrm>
                    <a:prstGeom prst="rect">
                      <a:avLst/>
                    </a:prstGeom>
                    <a:ln>
                      <a:solidFill>
                        <a:schemeClr val="bg1">
                          <a:lumMod val="85000"/>
                        </a:schemeClr>
                      </a:solidFill>
                    </a:ln>
                  </pic:spPr>
                </pic:pic>
              </a:graphicData>
            </a:graphic>
          </wp:inline>
        </w:drawing>
      </w:r>
    </w:p>
    <w:p w14:paraId="5BC8E3CF" w14:textId="22AAA415" w:rsidR="001D73C1" w:rsidRDefault="001D73C1" w:rsidP="001D73C1">
      <w:pPr>
        <w:pStyle w:val="BoxStepUnframed"/>
      </w:pPr>
      <w:r w:rsidRPr="00512DC4">
        <w:rPr>
          <w:noProof/>
        </w:rPr>
        <w:drawing>
          <wp:inline distT="0" distB="0" distL="0" distR="0" wp14:anchorId="3DCAC861" wp14:editId="2775FDD1">
            <wp:extent cx="210312" cy="21031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10312" cy="210312"/>
                    </a:xfrm>
                    <a:prstGeom prst="rect">
                      <a:avLst/>
                    </a:prstGeom>
                    <a:noFill/>
                    <a:ln>
                      <a:noFill/>
                    </a:ln>
                  </pic:spPr>
                </pic:pic>
              </a:graphicData>
            </a:graphic>
          </wp:inline>
        </w:drawing>
      </w:r>
      <w:r>
        <w:t xml:space="preserve"> Go to your email and open the email message with </w:t>
      </w:r>
      <w:r w:rsidRPr="00274D33">
        <w:rPr>
          <w:b/>
        </w:rPr>
        <w:t>Reset your ERCOT Resource Interconnection Services Password</w:t>
      </w:r>
      <w:r w:rsidRPr="009E3E79">
        <w:t xml:space="preserve"> </w:t>
      </w:r>
      <w:r>
        <w:t xml:space="preserve">in the </w:t>
      </w:r>
      <w:r w:rsidRPr="009E3E79">
        <w:t>subject line</w:t>
      </w:r>
      <w:r>
        <w:t>.</w:t>
      </w:r>
    </w:p>
    <w:p w14:paraId="076581DD" w14:textId="5BEF2623" w:rsidR="001D73C1" w:rsidRDefault="001D73C1" w:rsidP="001D73C1">
      <w:pPr>
        <w:pStyle w:val="BoxStepUnframed"/>
      </w:pPr>
      <w:r>
        <w:rPr>
          <w:noProof/>
        </w:rPr>
        <w:drawing>
          <wp:inline distT="0" distB="0" distL="0" distR="0" wp14:anchorId="5A639152" wp14:editId="2B64FA9D">
            <wp:extent cx="209524" cy="209524"/>
            <wp:effectExtent l="0" t="0" r="635" b="63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Step5.png"/>
                    <pic:cNvPicPr/>
                  </pic:nvPicPr>
                  <pic:blipFill>
                    <a:blip r:embed="rId25">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the </w:t>
      </w:r>
      <w:r w:rsidRPr="001D73C1">
        <w:rPr>
          <w:b/>
        </w:rPr>
        <w:t>CHANGE MY PASSWORD</w:t>
      </w:r>
      <w:r>
        <w:t xml:space="preserve"> button. </w:t>
      </w:r>
    </w:p>
    <w:p w14:paraId="0D737DB8" w14:textId="77777777" w:rsidR="001D73C1" w:rsidRPr="001D73C1" w:rsidRDefault="001D73C1" w:rsidP="001D73C1">
      <w:pPr>
        <w:pStyle w:val="BoxStepUnframed"/>
      </w:pPr>
    </w:p>
    <w:p w14:paraId="245DFF18" w14:textId="5DBB0B48" w:rsidR="004834B4" w:rsidRPr="00EA4140" w:rsidRDefault="004834B4" w:rsidP="001655FC">
      <w:pPr>
        <w:pStyle w:val="Heading3"/>
        <w:pageBreakBefore/>
      </w:pPr>
      <w:r>
        <w:lastRenderedPageBreak/>
        <w:t>Change Password Page</w:t>
      </w:r>
    </w:p>
    <w:p w14:paraId="45100D2A" w14:textId="2727187E" w:rsidR="004834B4" w:rsidRPr="00B218CC" w:rsidRDefault="001D73C1" w:rsidP="00647C24">
      <w:r w:rsidRPr="00EA4140">
        <w:rPr>
          <w:noProof/>
        </w:rPr>
        <mc:AlternateContent>
          <mc:Choice Requires="wps">
            <w:drawing>
              <wp:anchor distT="45720" distB="45720" distL="114300" distR="114300" simplePos="0" relativeHeight="251681792" behindDoc="0" locked="0" layoutInCell="1" allowOverlap="1" wp14:anchorId="610F060A" wp14:editId="0CCA20D2">
                <wp:simplePos x="0" y="0"/>
                <wp:positionH relativeFrom="column">
                  <wp:posOffset>2743200</wp:posOffset>
                </wp:positionH>
                <wp:positionV relativeFrom="paragraph">
                  <wp:posOffset>1871980</wp:posOffset>
                </wp:positionV>
                <wp:extent cx="3314065" cy="561975"/>
                <wp:effectExtent l="0" t="0" r="635" b="9525"/>
                <wp:wrapSquare wrapText="bothSides"/>
                <wp:docPr id="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065" cy="561975"/>
                        </a:xfrm>
                        <a:prstGeom prst="rect">
                          <a:avLst/>
                        </a:prstGeom>
                        <a:solidFill>
                          <a:srgbClr val="FFFFFF"/>
                        </a:solidFill>
                        <a:ln w="9525">
                          <a:noFill/>
                          <a:miter lim="800000"/>
                          <a:headEnd/>
                          <a:tailEnd/>
                        </a:ln>
                      </wps:spPr>
                      <wps:txbx>
                        <w:txbxContent>
                          <w:p w14:paraId="1D4E9C7A" w14:textId="77777777" w:rsidR="00EE1839" w:rsidRDefault="00EE1839" w:rsidP="00647C24">
                            <w:pPr>
                              <w:pStyle w:val="BoxStep"/>
                            </w:pPr>
                            <w:r w:rsidRPr="00512DC4">
                              <w:rPr>
                                <w:noProof/>
                              </w:rPr>
                              <w:drawing>
                                <wp:inline distT="0" distB="0" distL="0" distR="0" wp14:anchorId="0873C2BD" wp14:editId="5C027831">
                                  <wp:extent cx="210312" cy="210312"/>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210312" cy="210312"/>
                                          </a:xfrm>
                                          <a:prstGeom prst="rect">
                                            <a:avLst/>
                                          </a:prstGeom>
                                          <a:noFill/>
                                          <a:ln>
                                            <a:noFill/>
                                          </a:ln>
                                        </pic:spPr>
                                      </pic:pic>
                                    </a:graphicData>
                                  </a:graphic>
                                </wp:inline>
                              </w:drawing>
                            </w:r>
                            <w:r>
                              <w:t xml:space="preserve"> Type in a new password using the rules displayed as you type.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0F060A" id="_x0000_s1044" type="#_x0000_t202" style="position:absolute;margin-left:3in;margin-top:147.4pt;width:260.95pt;height:44.2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" stroked="f">
                <v:textbox>
                  <w:txbxContent>
                    <w:p w14:paraId="1D4E9C7A" w14:textId="77777777" w:rsidR="00EE1839" w:rsidRDefault="00EE1839" w:rsidP="00647C24">
                      <w:pPr>
                        <w:pStyle w:val="BoxStep"/>
                      </w:pPr>
                      <w:r w:rsidRPr="00512DC4">
                        <w:rPr>
                          <w:noProof/>
                        </w:rPr>
                        <w:drawing>
                          <wp:inline distT="0" distB="0" distL="0" distR="0" wp14:anchorId="0873C2BD" wp14:editId="5C027831">
                            <wp:extent cx="210312" cy="210312"/>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210312" cy="210312"/>
                                    </a:xfrm>
                                    <a:prstGeom prst="rect">
                                      <a:avLst/>
                                    </a:prstGeom>
                                    <a:noFill/>
                                    <a:ln>
                                      <a:noFill/>
                                    </a:ln>
                                  </pic:spPr>
                                </pic:pic>
                              </a:graphicData>
                            </a:graphic>
                          </wp:inline>
                        </w:drawing>
                      </w:r>
                      <w:r>
                        <w:t xml:space="preserve"> Type in a new password using the rules displayed as you type.</w:t>
                      </w:r>
                    </w:p>
                  </w:txbxContent>
                </v:textbox>
                <w10:wrap type="square"/>
              </v:shape>
            </w:pict>
          </mc:Fallback>
        </mc:AlternateContent>
      </w:r>
      <w:r w:rsidR="004834B4" w:rsidRPr="00EA4140">
        <w:rPr>
          <w:noProof/>
        </w:rPr>
        <mc:AlternateContent>
          <mc:Choice Requires="wps">
            <w:drawing>
              <wp:anchor distT="45720" distB="45720" distL="114300" distR="114300" simplePos="0" relativeHeight="251682816" behindDoc="0" locked="0" layoutInCell="1" allowOverlap="1" wp14:anchorId="77DC8464" wp14:editId="61CFE7E9">
                <wp:simplePos x="0" y="0"/>
                <wp:positionH relativeFrom="column">
                  <wp:posOffset>2743835</wp:posOffset>
                </wp:positionH>
                <wp:positionV relativeFrom="paragraph">
                  <wp:posOffset>2578735</wp:posOffset>
                </wp:positionV>
                <wp:extent cx="3314065" cy="409575"/>
                <wp:effectExtent l="0" t="0" r="635" b="9525"/>
                <wp:wrapSquare wrapText="bothSides"/>
                <wp:docPr id="4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065" cy="409575"/>
                        </a:xfrm>
                        <a:prstGeom prst="rect">
                          <a:avLst/>
                        </a:prstGeom>
                        <a:solidFill>
                          <a:srgbClr val="FFFFFF"/>
                        </a:solidFill>
                        <a:ln w="9525">
                          <a:noFill/>
                          <a:miter lim="800000"/>
                          <a:headEnd/>
                          <a:tailEnd/>
                        </a:ln>
                      </wps:spPr>
                      <wps:txbx>
                        <w:txbxContent>
                          <w:p w14:paraId="1690C01E" w14:textId="77777777" w:rsidR="00EE1839" w:rsidRDefault="00EE1839" w:rsidP="00647C24">
                            <w:pPr>
                              <w:pStyle w:val="BoxStep"/>
                            </w:pPr>
                            <w:r w:rsidRPr="00512DC4">
                              <w:rPr>
                                <w:noProof/>
                              </w:rPr>
                              <w:drawing>
                                <wp:inline distT="0" distB="0" distL="0" distR="0" wp14:anchorId="7994DECA" wp14:editId="5F33D328">
                                  <wp:extent cx="210312" cy="210312"/>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210312" cy="210312"/>
                                          </a:xfrm>
                                          <a:prstGeom prst="rect">
                                            <a:avLst/>
                                          </a:prstGeom>
                                          <a:noFill/>
                                          <a:ln>
                                            <a:noFill/>
                                          </a:ln>
                                        </pic:spPr>
                                      </pic:pic>
                                    </a:graphicData>
                                  </a:graphic>
                                </wp:inline>
                              </w:drawing>
                            </w:r>
                            <w:r>
                              <w:t xml:space="preserve"> Type in your new password again.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DC8464" id="_x0000_s1045" type="#_x0000_t202" style="position:absolute;margin-left:216.05pt;margin-top:203.05pt;width:260.95pt;height:32.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" stroked="f">
                <v:textbox>
                  <w:txbxContent>
                    <w:p w14:paraId="1690C01E" w14:textId="77777777" w:rsidR="00EE1839" w:rsidRDefault="00EE1839" w:rsidP="00647C24">
                      <w:pPr>
                        <w:pStyle w:val="BoxStep"/>
                      </w:pPr>
                      <w:r w:rsidRPr="00512DC4">
                        <w:rPr>
                          <w:noProof/>
                        </w:rPr>
                        <w:drawing>
                          <wp:inline distT="0" distB="0" distL="0" distR="0" wp14:anchorId="7994DECA" wp14:editId="5F33D328">
                            <wp:extent cx="210312" cy="210312"/>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210312" cy="210312"/>
                                    </a:xfrm>
                                    <a:prstGeom prst="rect">
                                      <a:avLst/>
                                    </a:prstGeom>
                                    <a:noFill/>
                                    <a:ln>
                                      <a:noFill/>
                                    </a:ln>
                                  </pic:spPr>
                                </pic:pic>
                              </a:graphicData>
                            </a:graphic>
                          </wp:inline>
                        </w:drawing>
                      </w:r>
                      <w:r>
                        <w:t xml:space="preserve"> Type in your new password again.</w:t>
                      </w:r>
                    </w:p>
                  </w:txbxContent>
                </v:textbox>
                <w10:wrap type="square"/>
              </v:shape>
            </w:pict>
          </mc:Fallback>
        </mc:AlternateContent>
      </w:r>
      <w:r w:rsidR="004834B4" w:rsidRPr="00EA4140">
        <w:rPr>
          <w:noProof/>
        </w:rPr>
        <mc:AlternateContent>
          <mc:Choice Requires="wps">
            <w:drawing>
              <wp:anchor distT="45720" distB="45720" distL="114300" distR="114300" simplePos="0" relativeHeight="251683840" behindDoc="0" locked="0" layoutInCell="1" allowOverlap="1" wp14:anchorId="0000D1F4" wp14:editId="3A833E3B">
                <wp:simplePos x="0" y="0"/>
                <wp:positionH relativeFrom="column">
                  <wp:posOffset>2743835</wp:posOffset>
                </wp:positionH>
                <wp:positionV relativeFrom="paragraph">
                  <wp:posOffset>3227705</wp:posOffset>
                </wp:positionV>
                <wp:extent cx="3429000" cy="342900"/>
                <wp:effectExtent l="0" t="0" r="0" b="0"/>
                <wp:wrapSquare wrapText="bothSides"/>
                <wp:docPr id="4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42900"/>
                        </a:xfrm>
                        <a:prstGeom prst="rect">
                          <a:avLst/>
                        </a:prstGeom>
                        <a:solidFill>
                          <a:srgbClr val="FFFFFF"/>
                        </a:solidFill>
                        <a:ln w="9525">
                          <a:noFill/>
                          <a:miter lim="800000"/>
                          <a:headEnd/>
                          <a:tailEnd/>
                        </a:ln>
                      </wps:spPr>
                      <wps:txbx>
                        <w:txbxContent>
                          <w:p w14:paraId="566059B0" w14:textId="77777777" w:rsidR="00EE1839" w:rsidRDefault="00EE1839" w:rsidP="00647C24">
                            <w:pPr>
                              <w:pStyle w:val="BoxStep"/>
                            </w:pPr>
                            <w:r w:rsidRPr="00512DC4">
                              <w:rPr>
                                <w:noProof/>
                              </w:rPr>
                              <w:drawing>
                                <wp:inline distT="0" distB="0" distL="0" distR="0" wp14:anchorId="62389566" wp14:editId="2FC84B2A">
                                  <wp:extent cx="210312" cy="210312"/>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210312" cy="210312"/>
                                          </a:xfrm>
                                          <a:prstGeom prst="rect">
                                            <a:avLst/>
                                          </a:prstGeom>
                                          <a:noFill/>
                                          <a:ln>
                                            <a:noFill/>
                                          </a:ln>
                                        </pic:spPr>
                                      </pic:pic>
                                    </a:graphicData>
                                  </a:graphic>
                                </wp:inline>
                              </w:drawing>
                            </w:r>
                            <w:r>
                              <w:t xml:space="preserve"> Click the </w:t>
                            </w:r>
                            <w:r>
                              <w:rPr>
                                <w:noProof/>
                              </w:rPr>
                              <w:drawing>
                                <wp:inline distT="0" distB="0" distL="0" distR="0" wp14:anchorId="31F84D52" wp14:editId="1DBB0C12">
                                  <wp:extent cx="146304" cy="155448"/>
                                  <wp:effectExtent l="0" t="0" r="635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utton_Continue.png"/>
                                          <pic:cNvPicPr/>
                                        </pic:nvPicPr>
                                        <pic:blipFill>
                                          <a:blip r:embed="rId28">
                                            <a:extLst>
                                              <a:ext uri="{28A0092B-C50C-407E-A947-70E740481C1C}">
                                                <a14:useLocalDpi xmlns:a14="http://schemas.microsoft.com/office/drawing/2010/main" val="0"/>
                                              </a:ext>
                                            </a:extLst>
                                          </a:blip>
                                          <a:stretch>
                                            <a:fillRect/>
                                          </a:stretch>
                                        </pic:blipFill>
                                        <pic:spPr>
                                          <a:xfrm>
                                            <a:off x="0" y="0"/>
                                            <a:ext cx="146304" cy="155448"/>
                                          </a:xfrm>
                                          <a:prstGeom prst="rect">
                                            <a:avLst/>
                                          </a:prstGeom>
                                        </pic:spPr>
                                      </pic:pic>
                                    </a:graphicData>
                                  </a:graphic>
                                </wp:inline>
                              </w:drawing>
                            </w:r>
                            <w:r>
                              <w:t xml:space="preserve"> </w:t>
                            </w:r>
                            <w:r w:rsidRPr="001E7B54">
                              <w:rPr>
                                <w:rStyle w:val="NameButton"/>
                              </w:rPr>
                              <w:t>Continue</w:t>
                            </w:r>
                            <w:r>
                              <w:t xml:space="preserve"> button.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00D1F4" id="_x0000_s1046" type="#_x0000_t202" style="position:absolute;margin-left:216.05pt;margin-top:254.15pt;width:270pt;height:27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" stroked="f">
                <v:textbox>
                  <w:txbxContent>
                    <w:p w14:paraId="566059B0" w14:textId="77777777" w:rsidR="00EE1839" w:rsidRDefault="00EE1839" w:rsidP="00647C24">
                      <w:pPr>
                        <w:pStyle w:val="BoxStep"/>
                      </w:pPr>
                      <w:r w:rsidRPr="00512DC4">
                        <w:rPr>
                          <w:noProof/>
                        </w:rPr>
                        <w:drawing>
                          <wp:inline distT="0" distB="0" distL="0" distR="0" wp14:anchorId="62389566" wp14:editId="2FC84B2A">
                            <wp:extent cx="210312" cy="210312"/>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210312" cy="210312"/>
                                    </a:xfrm>
                                    <a:prstGeom prst="rect">
                                      <a:avLst/>
                                    </a:prstGeom>
                                    <a:noFill/>
                                    <a:ln>
                                      <a:noFill/>
                                    </a:ln>
                                  </pic:spPr>
                                </pic:pic>
                              </a:graphicData>
                            </a:graphic>
                          </wp:inline>
                        </w:drawing>
                      </w:r>
                      <w:r>
                        <w:t xml:space="preserve"> Click the </w:t>
                      </w:r>
                      <w:r>
                        <w:rPr>
                          <w:noProof/>
                        </w:rPr>
                        <w:drawing>
                          <wp:inline distT="0" distB="0" distL="0" distR="0" wp14:anchorId="31F84D52" wp14:editId="1DBB0C12">
                            <wp:extent cx="146304" cy="155448"/>
                            <wp:effectExtent l="0" t="0" r="635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utton_Continue.png"/>
                                    <pic:cNvPicPr/>
                                  </pic:nvPicPr>
                                  <pic:blipFill>
                                    <a:blip r:embed="rId28">
                                      <a:extLst>
                                        <a:ext uri="{28A0092B-C50C-407E-A947-70E740481C1C}">
                                          <a14:useLocalDpi xmlns:a14="http://schemas.microsoft.com/office/drawing/2010/main" val="0"/>
                                        </a:ext>
                                      </a:extLst>
                                    </a:blip>
                                    <a:stretch>
                                      <a:fillRect/>
                                    </a:stretch>
                                  </pic:blipFill>
                                  <pic:spPr>
                                    <a:xfrm>
                                      <a:off x="0" y="0"/>
                                      <a:ext cx="146304" cy="155448"/>
                                    </a:xfrm>
                                    <a:prstGeom prst="rect">
                                      <a:avLst/>
                                    </a:prstGeom>
                                  </pic:spPr>
                                </pic:pic>
                              </a:graphicData>
                            </a:graphic>
                          </wp:inline>
                        </w:drawing>
                      </w:r>
                      <w:r>
                        <w:t xml:space="preserve"> </w:t>
                      </w:r>
                      <w:r w:rsidRPr="001E7B54">
                        <w:rPr>
                          <w:rStyle w:val="NameButton"/>
                        </w:rPr>
                        <w:t>Continue</w:t>
                      </w:r>
                      <w:r>
                        <w:t xml:space="preserve"> button.</w:t>
                      </w:r>
                    </w:p>
                  </w:txbxContent>
                </v:textbox>
                <w10:wrap type="square"/>
              </v:shape>
            </w:pict>
          </mc:Fallback>
        </mc:AlternateContent>
      </w:r>
      <w:r w:rsidR="004834B4" w:rsidRPr="00B218CC">
        <w:rPr>
          <w:noProof/>
        </w:rPr>
        <w:drawing>
          <wp:inline distT="0" distB="0" distL="0" distR="0" wp14:anchorId="57F726F0" wp14:editId="051341E0">
            <wp:extent cx="2514600" cy="3593592"/>
            <wp:effectExtent l="19050" t="19050" r="19050" b="26035"/>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514600" cy="3593592"/>
                    </a:xfrm>
                    <a:prstGeom prst="rect">
                      <a:avLst/>
                    </a:prstGeom>
                    <a:ln w="9525">
                      <a:solidFill>
                        <a:schemeClr val="bg1">
                          <a:lumMod val="85000"/>
                        </a:schemeClr>
                      </a:solidFill>
                    </a:ln>
                  </pic:spPr>
                </pic:pic>
              </a:graphicData>
            </a:graphic>
          </wp:inline>
        </w:drawing>
      </w:r>
    </w:p>
    <w:p w14:paraId="13D5EF1C" w14:textId="77777777" w:rsidR="004834B4" w:rsidRPr="00B218CC" w:rsidRDefault="004834B4" w:rsidP="00647C24">
      <w:pPr>
        <w:pStyle w:val="Heading3"/>
      </w:pPr>
      <w:bookmarkStart w:id="25" w:name="_Toc528667011"/>
      <w:r>
        <w:t>Success Page</w:t>
      </w:r>
      <w:bookmarkEnd w:id="25"/>
    </w:p>
    <w:p w14:paraId="1142B966" w14:textId="77777777" w:rsidR="004834B4" w:rsidRDefault="004834B4" w:rsidP="00647C24">
      <w:r w:rsidRPr="00B218CC">
        <w:rPr>
          <w:noProof/>
        </w:rPr>
        <w:drawing>
          <wp:inline distT="0" distB="0" distL="0" distR="0" wp14:anchorId="20125CE0" wp14:editId="7E53BCE6">
            <wp:extent cx="2497540" cy="2011670"/>
            <wp:effectExtent l="19050" t="19050" r="17145" b="27305"/>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509713" cy="2021475"/>
                    </a:xfrm>
                    <a:prstGeom prst="rect">
                      <a:avLst/>
                    </a:prstGeom>
                    <a:ln w="9525">
                      <a:solidFill>
                        <a:schemeClr val="bg1">
                          <a:lumMod val="85000"/>
                        </a:schemeClr>
                      </a:solidFill>
                    </a:ln>
                  </pic:spPr>
                </pic:pic>
              </a:graphicData>
            </a:graphic>
          </wp:inline>
        </w:drawing>
      </w:r>
    </w:p>
    <w:p w14:paraId="47CF48AF" w14:textId="77777777" w:rsidR="004834B4" w:rsidRDefault="004834B4" w:rsidP="00647C24">
      <w:pPr>
        <w:pStyle w:val="BodyText"/>
      </w:pPr>
    </w:p>
    <w:p w14:paraId="7624381D" w14:textId="77777777" w:rsidR="000D2454" w:rsidRDefault="000D2454" w:rsidP="001D51F9">
      <w:pPr>
        <w:pStyle w:val="Heading1"/>
        <w:rPr>
          <w:rFonts w:eastAsia="Times New Roman"/>
        </w:rPr>
      </w:pPr>
      <w:bookmarkStart w:id="26" w:name="_Ref530740877"/>
      <w:bookmarkStart w:id="27" w:name="_Toc531175895"/>
      <w:r>
        <w:rPr>
          <w:rFonts w:eastAsia="Times New Roman"/>
        </w:rPr>
        <w:lastRenderedPageBreak/>
        <w:t>Viewing Interconnection Requests</w:t>
      </w:r>
      <w:bookmarkEnd w:id="26"/>
      <w:bookmarkEnd w:id="27"/>
      <w:r>
        <w:rPr>
          <w:rStyle w:val="IndexText"/>
          <w:rFonts w:eastAsiaTheme="majorEastAsia"/>
        </w:rPr>
        <w:fldChar w:fldCharType="begin"/>
      </w:r>
      <w:r>
        <w:rPr>
          <w:rStyle w:val="IndexText"/>
          <w:rFonts w:eastAsiaTheme="majorEastAsia"/>
        </w:rPr>
        <w:instrText xml:space="preserve"> XE "INR</w:instrText>
      </w:r>
      <w:r w:rsidR="003D2A39">
        <w:rPr>
          <w:rStyle w:val="IndexText"/>
          <w:rFonts w:eastAsiaTheme="majorEastAsia"/>
        </w:rPr>
        <w:instrText xml:space="preserve">, </w:instrText>
      </w:r>
      <w:r>
        <w:rPr>
          <w:rStyle w:val="IndexText"/>
          <w:rFonts w:eastAsiaTheme="majorEastAsia"/>
        </w:rPr>
        <w:instrText xml:space="preserve">viewing" </w:instrText>
      </w:r>
      <w:r>
        <w:rPr>
          <w:rStyle w:val="IndexText"/>
          <w:rFonts w:eastAsiaTheme="majorEastAsia"/>
        </w:rPr>
        <w:fldChar w:fldCharType="end"/>
      </w:r>
      <w:r>
        <w:rPr>
          <w:rStyle w:val="IndexText"/>
          <w:rFonts w:eastAsiaTheme="majorEastAsia"/>
        </w:rPr>
        <w:fldChar w:fldCharType="begin"/>
      </w:r>
      <w:r>
        <w:rPr>
          <w:rStyle w:val="IndexText"/>
          <w:rFonts w:eastAsiaTheme="majorEastAsia"/>
        </w:rPr>
        <w:instrText xml:space="preserve"> XE "view an INR" </w:instrText>
      </w:r>
      <w:r>
        <w:rPr>
          <w:rStyle w:val="IndexText"/>
          <w:rFonts w:eastAsiaTheme="majorEastAsia"/>
        </w:rPr>
        <w:fldChar w:fldCharType="end"/>
      </w:r>
    </w:p>
    <w:p w14:paraId="6689A8DE" w14:textId="77777777" w:rsidR="000D2454" w:rsidRDefault="000D2454" w:rsidP="00647C24">
      <w:pPr>
        <w:pStyle w:val="BodyText"/>
      </w:pPr>
      <w:r>
        <w:t>When you view an Interconnection Request, the INR details of the project display along with links to view the Attachments and the TSP Key Milestones for the project.</w:t>
      </w:r>
    </w:p>
    <w:p w14:paraId="4A204210" w14:textId="77777777" w:rsidR="000D2454" w:rsidRDefault="000D2454" w:rsidP="00647C24">
      <w:pPr>
        <w:pStyle w:val="Heading3"/>
      </w:pPr>
      <w:r>
        <w:t>Interconnection Services List</w:t>
      </w:r>
    </w:p>
    <w:p w14:paraId="52932B7D" w14:textId="77777777" w:rsidR="000D2454" w:rsidRDefault="000D2454" w:rsidP="00647C24">
      <w:pPr>
        <w:pStyle w:val="FigureLeft"/>
      </w:pPr>
      <w:r>
        <w:drawing>
          <wp:inline distT="0" distB="0" distL="0" distR="0" wp14:anchorId="3E07D7B7" wp14:editId="4DEB5B2D">
            <wp:extent cx="4162425" cy="2808383"/>
            <wp:effectExtent l="19050" t="19050" r="9525" b="114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SP_02ViewINR.png"/>
                    <pic:cNvPicPr/>
                  </pic:nvPicPr>
                  <pic:blipFill>
                    <a:blip r:embed="rId39">
                      <a:extLst>
                        <a:ext uri="{28A0092B-C50C-407E-A947-70E740481C1C}">
                          <a14:useLocalDpi xmlns:a14="http://schemas.microsoft.com/office/drawing/2010/main" val="0"/>
                        </a:ext>
                      </a:extLst>
                    </a:blip>
                    <a:stretch>
                      <a:fillRect/>
                    </a:stretch>
                  </pic:blipFill>
                  <pic:spPr>
                    <a:xfrm>
                      <a:off x="0" y="0"/>
                      <a:ext cx="4173703" cy="2815992"/>
                    </a:xfrm>
                    <a:prstGeom prst="rect">
                      <a:avLst/>
                    </a:prstGeom>
                    <a:ln>
                      <a:solidFill>
                        <a:schemeClr val="bg1">
                          <a:lumMod val="85000"/>
                        </a:schemeClr>
                      </a:solidFill>
                    </a:ln>
                  </pic:spPr>
                </pic:pic>
              </a:graphicData>
            </a:graphic>
          </wp:inline>
        </w:drawing>
      </w:r>
    </w:p>
    <w:p w14:paraId="72F845C8" w14:textId="77777777" w:rsidR="000D2454" w:rsidRPr="00C8684D" w:rsidRDefault="000D2454" w:rsidP="00647C24">
      <w:pPr>
        <w:pStyle w:val="BoxStepUnframed"/>
      </w:pPr>
      <w:r>
        <w:rPr>
          <w:noProof/>
        </w:rPr>
        <w:drawing>
          <wp:inline distT="0" distB="0" distL="0" distR="0" wp14:anchorId="5915A310" wp14:editId="2E1D9539">
            <wp:extent cx="209524" cy="209524"/>
            <wp:effectExtent l="0" t="0" r="63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ep1.png"/>
                    <pic:cNvPicPr/>
                  </pic:nvPicPr>
                  <pic:blipFill>
                    <a:blip r:embed="rId19">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the </w:t>
      </w:r>
      <w:r w:rsidRPr="00017888">
        <w:rPr>
          <w:b/>
        </w:rPr>
        <w:t>View</w:t>
      </w:r>
      <w:r>
        <w:t xml:space="preserve"> dropdown and click </w:t>
      </w:r>
      <w:r w:rsidRPr="00017888">
        <w:rPr>
          <w:rStyle w:val="NameOption"/>
        </w:rPr>
        <w:t>View Interconnection Request</w:t>
      </w:r>
      <w:r>
        <w:t>.</w:t>
      </w:r>
    </w:p>
    <w:p w14:paraId="3999EEA9" w14:textId="60C6EB2C" w:rsidR="000D2454" w:rsidRDefault="000D2454" w:rsidP="00647C24">
      <w:pPr>
        <w:pStyle w:val="Heading3"/>
      </w:pPr>
      <w:r>
        <w:lastRenderedPageBreak/>
        <w:t>Interconnection Request Page</w:t>
      </w:r>
    </w:p>
    <w:p w14:paraId="61659D8A" w14:textId="4A38E5A7" w:rsidR="000D2454" w:rsidRDefault="00A20ACF" w:rsidP="00647C24">
      <w:pPr>
        <w:pStyle w:val="FigureLeft"/>
      </w:pPr>
      <w:r>
        <w:drawing>
          <wp:inline distT="0" distB="0" distL="0" distR="0" wp14:anchorId="03CF1C60" wp14:editId="39A01773">
            <wp:extent cx="4828032" cy="6940296"/>
            <wp:effectExtent l="19050" t="19050" r="10795" b="1333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828032" cy="6940296"/>
                    </a:xfrm>
                    <a:prstGeom prst="rect">
                      <a:avLst/>
                    </a:prstGeom>
                    <a:ln>
                      <a:solidFill>
                        <a:schemeClr val="bg1">
                          <a:lumMod val="85000"/>
                        </a:schemeClr>
                      </a:solidFill>
                    </a:ln>
                  </pic:spPr>
                </pic:pic>
              </a:graphicData>
            </a:graphic>
          </wp:inline>
        </w:drawing>
      </w:r>
    </w:p>
    <w:p w14:paraId="1259904D" w14:textId="1B6EBAA2" w:rsidR="000D2454" w:rsidRDefault="000D2454" w:rsidP="00647C24">
      <w:pPr>
        <w:pStyle w:val="BoxStepUnframed"/>
      </w:pPr>
      <w:r>
        <w:rPr>
          <w:noProof/>
        </w:rPr>
        <w:drawing>
          <wp:inline distT="0" distB="0" distL="0" distR="0" wp14:anchorId="22B7D798" wp14:editId="01D69C98">
            <wp:extent cx="209524" cy="209524"/>
            <wp:effectExtent l="0" t="0" r="63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ep2.png"/>
                    <pic:cNvPicPr/>
                  </pic:nvPicPr>
                  <pic:blipFill>
                    <a:blip r:embed="rId20">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w:t>
      </w:r>
      <w:r w:rsidR="00A20ACF">
        <w:t xml:space="preserve">To view the TSP Key Milestones, click the </w:t>
      </w:r>
      <w:r w:rsidR="00A20ACF" w:rsidRPr="00EE1839">
        <w:rPr>
          <w:rStyle w:val="NameButton"/>
        </w:rPr>
        <w:t>Continue</w:t>
      </w:r>
      <w:r w:rsidR="00A20ACF">
        <w:t xml:space="preserve"> button </w:t>
      </w:r>
      <w:r w:rsidR="00EE1839">
        <w:t xml:space="preserve">at the bottom of the page </w:t>
      </w:r>
      <w:r w:rsidR="00A20ACF">
        <w:t xml:space="preserve">or the </w:t>
      </w:r>
      <w:r w:rsidR="00A20ACF" w:rsidRPr="00EE1839">
        <w:rPr>
          <w:rStyle w:val="NameLink"/>
        </w:rPr>
        <w:t>TSP Key Milestones</w:t>
      </w:r>
      <w:r w:rsidR="00A20ACF">
        <w:t xml:space="preserve"> link at the top of the page.</w:t>
      </w:r>
    </w:p>
    <w:p w14:paraId="201A6637" w14:textId="04873CF3" w:rsidR="00A20ACF" w:rsidRPr="00A20ACF" w:rsidRDefault="00A20ACF" w:rsidP="00647C24">
      <w:pPr>
        <w:pStyle w:val="BoxStepUnframed"/>
      </w:pPr>
      <w:r>
        <w:tab/>
      </w:r>
      <w:r w:rsidR="00EE1839">
        <w:t xml:space="preserve">Or, </w:t>
      </w:r>
      <w:r>
        <w:t>to leave this page and</w:t>
      </w:r>
      <w:r w:rsidRPr="00A20ACF">
        <w:t xml:space="preserve"> return to the Interconnection Request List</w:t>
      </w:r>
      <w:r>
        <w:t xml:space="preserve">, </w:t>
      </w:r>
      <w:r w:rsidRPr="00A20ACF">
        <w:t xml:space="preserve">click the </w:t>
      </w:r>
      <w:r w:rsidRPr="00A20ACF">
        <w:rPr>
          <w:noProof/>
        </w:rPr>
        <w:drawing>
          <wp:inline distT="0" distB="0" distL="0" distR="0" wp14:anchorId="386F329E" wp14:editId="1CF5A5ED">
            <wp:extent cx="411480" cy="155448"/>
            <wp:effectExtent l="0" t="0" r="762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ERCOT page logo.png"/>
                    <pic:cNvPicPr/>
                  </pic:nvPicPr>
                  <pic:blipFill>
                    <a:blip r:embed="rId41">
                      <a:extLst>
                        <a:ext uri="{28A0092B-C50C-407E-A947-70E740481C1C}">
                          <a14:useLocalDpi xmlns:a14="http://schemas.microsoft.com/office/drawing/2010/main" val="0"/>
                        </a:ext>
                      </a:extLst>
                    </a:blip>
                    <a:stretch>
                      <a:fillRect/>
                    </a:stretch>
                  </pic:blipFill>
                  <pic:spPr>
                    <a:xfrm>
                      <a:off x="0" y="0"/>
                      <a:ext cx="411480" cy="155448"/>
                    </a:xfrm>
                    <a:prstGeom prst="rect">
                      <a:avLst/>
                    </a:prstGeom>
                  </pic:spPr>
                </pic:pic>
              </a:graphicData>
            </a:graphic>
          </wp:inline>
        </w:drawing>
      </w:r>
      <w:r w:rsidRPr="00A20ACF">
        <w:t xml:space="preserve"> logo in the upper left</w:t>
      </w:r>
      <w:r>
        <w:t>.</w:t>
      </w:r>
    </w:p>
    <w:p w14:paraId="5763AD5D" w14:textId="77777777" w:rsidR="000D2454" w:rsidRDefault="000D2454" w:rsidP="00647C24">
      <w:pPr>
        <w:pStyle w:val="Heading3"/>
      </w:pPr>
      <w:r>
        <w:lastRenderedPageBreak/>
        <w:t>TSP Key Milestones</w:t>
      </w:r>
      <w:r>
        <w:rPr>
          <w:rStyle w:val="IndexText"/>
          <w:rFonts w:eastAsiaTheme="majorEastAsia"/>
        </w:rPr>
        <w:fldChar w:fldCharType="begin"/>
      </w:r>
      <w:r>
        <w:rPr>
          <w:rStyle w:val="IndexText"/>
          <w:rFonts w:eastAsiaTheme="majorEastAsia"/>
        </w:rPr>
        <w:instrText xml:space="preserve"> XE "key milestones</w:instrText>
      </w:r>
      <w:r w:rsidR="00B401CB">
        <w:rPr>
          <w:rStyle w:val="IndexText"/>
          <w:rFonts w:eastAsiaTheme="majorEastAsia"/>
        </w:rPr>
        <w:instrText>,</w:instrText>
      </w:r>
      <w:r>
        <w:rPr>
          <w:rStyle w:val="IndexText"/>
          <w:rFonts w:eastAsiaTheme="majorEastAsia"/>
        </w:rPr>
        <w:instrText xml:space="preserve">viewing" </w:instrText>
      </w:r>
      <w:r>
        <w:rPr>
          <w:rStyle w:val="IndexText"/>
          <w:rFonts w:eastAsiaTheme="majorEastAsia"/>
        </w:rPr>
        <w:fldChar w:fldCharType="end"/>
      </w:r>
      <w:r>
        <w:rPr>
          <w:rStyle w:val="IndexText"/>
          <w:rFonts w:eastAsiaTheme="majorEastAsia"/>
        </w:rPr>
        <w:fldChar w:fldCharType="begin"/>
      </w:r>
      <w:r>
        <w:rPr>
          <w:rStyle w:val="IndexText"/>
          <w:rFonts w:eastAsiaTheme="majorEastAsia"/>
        </w:rPr>
        <w:instrText xml:space="preserve"> XE "FIS dates" </w:instrText>
      </w:r>
      <w:r>
        <w:rPr>
          <w:rStyle w:val="IndexText"/>
          <w:rFonts w:eastAsiaTheme="majorEastAsia"/>
        </w:rPr>
        <w:fldChar w:fldCharType="end"/>
      </w:r>
      <w:r>
        <w:rPr>
          <w:rStyle w:val="IndexText"/>
          <w:rFonts w:eastAsiaTheme="majorEastAsia"/>
        </w:rPr>
        <w:fldChar w:fldCharType="begin"/>
      </w:r>
      <w:r>
        <w:rPr>
          <w:rStyle w:val="IndexText"/>
          <w:rFonts w:eastAsiaTheme="majorEastAsia"/>
        </w:rPr>
        <w:instrText xml:space="preserve"> XE "Notice to Proceed date" </w:instrText>
      </w:r>
      <w:r>
        <w:rPr>
          <w:rStyle w:val="IndexText"/>
          <w:rFonts w:eastAsiaTheme="majorEastAsia"/>
        </w:rPr>
        <w:fldChar w:fldCharType="end"/>
      </w:r>
      <w:r>
        <w:rPr>
          <w:rStyle w:val="IndexText"/>
          <w:rFonts w:eastAsiaTheme="majorEastAsia"/>
        </w:rPr>
        <w:fldChar w:fldCharType="begin"/>
      </w:r>
      <w:r>
        <w:rPr>
          <w:rStyle w:val="IndexText"/>
          <w:rFonts w:eastAsiaTheme="majorEastAsia"/>
        </w:rPr>
        <w:instrText xml:space="preserve"> XE "Financial Commitment date" </w:instrText>
      </w:r>
      <w:r>
        <w:rPr>
          <w:rStyle w:val="IndexText"/>
          <w:rFonts w:eastAsiaTheme="majorEastAsia"/>
        </w:rPr>
        <w:fldChar w:fldCharType="end"/>
      </w:r>
      <w:r>
        <w:rPr>
          <w:rStyle w:val="IndexText"/>
          <w:rFonts w:eastAsiaTheme="majorEastAsia"/>
        </w:rPr>
        <w:fldChar w:fldCharType="begin"/>
      </w:r>
      <w:r>
        <w:rPr>
          <w:rStyle w:val="IndexText"/>
          <w:rFonts w:eastAsiaTheme="majorEastAsia"/>
        </w:rPr>
        <w:instrText xml:space="preserve"> XE "Interconnection Agreement date" </w:instrText>
      </w:r>
      <w:r>
        <w:rPr>
          <w:rStyle w:val="IndexText"/>
          <w:rFonts w:eastAsiaTheme="majorEastAsia"/>
        </w:rPr>
        <w:fldChar w:fldCharType="end"/>
      </w:r>
      <w:r>
        <w:rPr>
          <w:rStyle w:val="IndexText"/>
          <w:rFonts w:eastAsiaTheme="majorEastAsia"/>
        </w:rPr>
        <w:fldChar w:fldCharType="begin"/>
      </w:r>
      <w:r>
        <w:rPr>
          <w:rStyle w:val="IndexText"/>
          <w:rFonts w:eastAsiaTheme="majorEastAsia"/>
        </w:rPr>
        <w:instrText xml:space="preserve"> XE "milestones:Interconnection Agreement date" </w:instrText>
      </w:r>
      <w:r>
        <w:rPr>
          <w:rStyle w:val="IndexText"/>
          <w:rFonts w:eastAsiaTheme="majorEastAsia"/>
        </w:rPr>
        <w:fldChar w:fldCharType="end"/>
      </w:r>
      <w:r>
        <w:rPr>
          <w:rStyle w:val="IndexText"/>
          <w:rFonts w:eastAsiaTheme="majorEastAsia"/>
        </w:rPr>
        <w:fldChar w:fldCharType="begin"/>
      </w:r>
      <w:r>
        <w:rPr>
          <w:rStyle w:val="IndexText"/>
          <w:rFonts w:eastAsiaTheme="majorEastAsia"/>
        </w:rPr>
        <w:instrText xml:space="preserve"> XE "mi</w:instrText>
      </w:r>
      <w:r w:rsidR="00AD02B0">
        <w:rPr>
          <w:rStyle w:val="IndexText"/>
          <w:rFonts w:eastAsiaTheme="majorEastAsia"/>
        </w:rPr>
        <w:instrText>l</w:instrText>
      </w:r>
      <w:r>
        <w:rPr>
          <w:rStyle w:val="IndexText"/>
          <w:rFonts w:eastAsiaTheme="majorEastAsia"/>
        </w:rPr>
        <w:instrText xml:space="preserve">estones:Financial Commitment date" </w:instrText>
      </w:r>
      <w:r>
        <w:rPr>
          <w:rStyle w:val="IndexText"/>
          <w:rFonts w:eastAsiaTheme="majorEastAsia"/>
        </w:rPr>
        <w:fldChar w:fldCharType="end"/>
      </w:r>
      <w:r>
        <w:rPr>
          <w:rStyle w:val="IndexText"/>
          <w:rFonts w:eastAsiaTheme="majorEastAsia"/>
        </w:rPr>
        <w:fldChar w:fldCharType="begin"/>
      </w:r>
      <w:r>
        <w:rPr>
          <w:rStyle w:val="IndexText"/>
          <w:rFonts w:eastAsiaTheme="majorEastAsia"/>
        </w:rPr>
        <w:instrText xml:space="preserve"> XE "milestones:Notice to Proceed date" </w:instrText>
      </w:r>
      <w:r>
        <w:rPr>
          <w:rStyle w:val="IndexText"/>
          <w:rFonts w:eastAsiaTheme="majorEastAsia"/>
        </w:rPr>
        <w:fldChar w:fldCharType="end"/>
      </w:r>
    </w:p>
    <w:p w14:paraId="25FEBF2C" w14:textId="53CA7142" w:rsidR="000D2454" w:rsidRDefault="00A20ACF" w:rsidP="00647C24">
      <w:pPr>
        <w:pStyle w:val="FigureLeft"/>
      </w:pPr>
      <w:r>
        <w:drawing>
          <wp:inline distT="0" distB="0" distL="0" distR="0" wp14:anchorId="1867DBFA" wp14:editId="66E48A06">
            <wp:extent cx="6172200" cy="4909820"/>
            <wp:effectExtent l="19050" t="19050" r="19050" b="2413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72200" cy="4909820"/>
                    </a:xfrm>
                    <a:prstGeom prst="rect">
                      <a:avLst/>
                    </a:prstGeom>
                    <a:ln>
                      <a:solidFill>
                        <a:schemeClr val="bg1">
                          <a:lumMod val="85000"/>
                        </a:schemeClr>
                      </a:solidFill>
                    </a:ln>
                  </pic:spPr>
                </pic:pic>
              </a:graphicData>
            </a:graphic>
          </wp:inline>
        </w:drawing>
      </w:r>
    </w:p>
    <w:p w14:paraId="38F8D486" w14:textId="2C721FF5" w:rsidR="000D2454" w:rsidRPr="00977A26" w:rsidRDefault="00977A26" w:rsidP="00647C24">
      <w:pPr>
        <w:pStyle w:val="BoxStepUnframed"/>
        <w:rPr>
          <w:rStyle w:val="NoteText"/>
        </w:rPr>
      </w:pPr>
      <w:r>
        <w:rPr>
          <w:noProof/>
          <w:color w:val="7F7F7F" w:themeColor="text1" w:themeTint="80"/>
          <w:sz w:val="20"/>
        </w:rPr>
        <w:drawing>
          <wp:inline distT="0" distB="0" distL="0" distR="0" wp14:anchorId="7C4FA89F" wp14:editId="0A1D988D">
            <wp:extent cx="146304" cy="173736"/>
            <wp:effectExtent l="0" t="0" r="635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ThumbTack.png"/>
                    <pic:cNvPicPr/>
                  </pic:nvPicPr>
                  <pic:blipFill>
                    <a:blip r:embed="rId43">
                      <a:extLst>
                        <a:ext uri="{28A0092B-C50C-407E-A947-70E740481C1C}">
                          <a14:useLocalDpi xmlns:a14="http://schemas.microsoft.com/office/drawing/2010/main" val="0"/>
                        </a:ext>
                      </a:extLst>
                    </a:blip>
                    <a:stretch>
                      <a:fillRect/>
                    </a:stretch>
                  </pic:blipFill>
                  <pic:spPr>
                    <a:xfrm>
                      <a:off x="0" y="0"/>
                      <a:ext cx="146304" cy="173736"/>
                    </a:xfrm>
                    <a:prstGeom prst="rect">
                      <a:avLst/>
                    </a:prstGeom>
                  </pic:spPr>
                </pic:pic>
              </a:graphicData>
            </a:graphic>
          </wp:inline>
        </w:drawing>
      </w:r>
      <w:r>
        <w:rPr>
          <w:rStyle w:val="NoteText"/>
        </w:rPr>
        <w:t xml:space="preserve"> </w:t>
      </w:r>
      <w:r w:rsidR="000D2454" w:rsidRPr="00977A26">
        <w:rPr>
          <w:rStyle w:val="NoteText"/>
        </w:rPr>
        <w:t xml:space="preserve">When you are finished, click the </w:t>
      </w:r>
      <w:r w:rsidR="00AD02B0" w:rsidRPr="00977A26">
        <w:rPr>
          <w:rStyle w:val="NoteText"/>
          <w:noProof/>
        </w:rPr>
        <w:drawing>
          <wp:inline distT="0" distB="0" distL="0" distR="0" wp14:anchorId="17C28060" wp14:editId="4159DA27">
            <wp:extent cx="411480" cy="155448"/>
            <wp:effectExtent l="0" t="0" r="762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ERCOT page logo.png"/>
                    <pic:cNvPicPr/>
                  </pic:nvPicPr>
                  <pic:blipFill>
                    <a:blip r:embed="rId41">
                      <a:extLst>
                        <a:ext uri="{28A0092B-C50C-407E-A947-70E740481C1C}">
                          <a14:useLocalDpi xmlns:a14="http://schemas.microsoft.com/office/drawing/2010/main" val="0"/>
                        </a:ext>
                      </a:extLst>
                    </a:blip>
                    <a:stretch>
                      <a:fillRect/>
                    </a:stretch>
                  </pic:blipFill>
                  <pic:spPr>
                    <a:xfrm>
                      <a:off x="0" y="0"/>
                      <a:ext cx="411480" cy="155448"/>
                    </a:xfrm>
                    <a:prstGeom prst="rect">
                      <a:avLst/>
                    </a:prstGeom>
                  </pic:spPr>
                </pic:pic>
              </a:graphicData>
            </a:graphic>
          </wp:inline>
        </w:drawing>
      </w:r>
      <w:r w:rsidR="00AD02B0" w:rsidRPr="00977A26">
        <w:rPr>
          <w:rStyle w:val="NoteText"/>
        </w:rPr>
        <w:t xml:space="preserve"> </w:t>
      </w:r>
      <w:r w:rsidR="000D2454" w:rsidRPr="00977A26">
        <w:rPr>
          <w:rStyle w:val="NoteText"/>
        </w:rPr>
        <w:t>logo in the upper left to return to the Interconnection Request List.</w:t>
      </w:r>
    </w:p>
    <w:p w14:paraId="3CFDF4D8" w14:textId="77777777" w:rsidR="000D2454" w:rsidRDefault="000D2454" w:rsidP="001D51F9">
      <w:pPr>
        <w:pStyle w:val="Heading1"/>
        <w:rPr>
          <w:rFonts w:eastAsia="Times New Roman"/>
        </w:rPr>
      </w:pPr>
      <w:bookmarkStart w:id="28" w:name="_Toc531175896"/>
      <w:r>
        <w:rPr>
          <w:rFonts w:eastAsia="Times New Roman"/>
        </w:rPr>
        <w:lastRenderedPageBreak/>
        <w:t>Viewing a Change Request from the IE</w:t>
      </w:r>
      <w:bookmarkEnd w:id="28"/>
      <w:r>
        <w:rPr>
          <w:rStyle w:val="IndexText"/>
          <w:rFonts w:eastAsiaTheme="minorHAnsi"/>
        </w:rPr>
        <w:fldChar w:fldCharType="begin"/>
      </w:r>
      <w:r>
        <w:rPr>
          <w:rStyle w:val="IndexText"/>
          <w:rFonts w:eastAsiaTheme="minorHAnsi"/>
        </w:rPr>
        <w:instrText xml:space="preserve"> XE "IE Change Requests</w:instrText>
      </w:r>
      <w:r w:rsidR="00AD02B0">
        <w:rPr>
          <w:rStyle w:val="IndexText"/>
          <w:rFonts w:eastAsiaTheme="minorHAnsi"/>
        </w:rPr>
        <w:instrText xml:space="preserve">, </w:instrText>
      </w:r>
      <w:r>
        <w:rPr>
          <w:rStyle w:val="IndexText"/>
          <w:rFonts w:eastAsiaTheme="minorHAnsi"/>
        </w:rPr>
        <w:instrText xml:space="preserve">viewing" </w:instrText>
      </w:r>
      <w:r>
        <w:rPr>
          <w:rStyle w:val="IndexText"/>
          <w:rFonts w:eastAsiaTheme="minorHAnsi"/>
        </w:rPr>
        <w:fldChar w:fldCharType="end"/>
      </w:r>
      <w:r w:rsidR="00AD02B0">
        <w:rPr>
          <w:rStyle w:val="IndexText"/>
          <w:rFonts w:eastAsiaTheme="minorHAnsi"/>
        </w:rPr>
        <w:fldChar w:fldCharType="begin"/>
      </w:r>
      <w:r w:rsidR="00AD02B0">
        <w:rPr>
          <w:rStyle w:val="IndexText"/>
          <w:rFonts w:eastAsiaTheme="minorHAnsi"/>
        </w:rPr>
        <w:instrText xml:space="preserve"> XE "viewing IE Change Requests" </w:instrText>
      </w:r>
      <w:r w:rsidR="00AD02B0">
        <w:rPr>
          <w:rStyle w:val="IndexText"/>
          <w:rFonts w:eastAsiaTheme="minorHAnsi"/>
        </w:rPr>
        <w:fldChar w:fldCharType="end"/>
      </w:r>
    </w:p>
    <w:p w14:paraId="75A6C5FA" w14:textId="77777777" w:rsidR="000D2454" w:rsidRDefault="000D2454" w:rsidP="00647C24">
      <w:pPr>
        <w:pStyle w:val="BodyText"/>
      </w:pPr>
      <w:r>
        <w:t>When you view a Change Request the IE has submitted on their INR, the INR details of the project display along with links to view all of the attachments and the TSP Key Milestones for the project.</w:t>
      </w:r>
    </w:p>
    <w:p w14:paraId="1A05FAEA" w14:textId="77777777" w:rsidR="000D2454" w:rsidRDefault="000D2454" w:rsidP="00647C24">
      <w:pPr>
        <w:pStyle w:val="Heading3"/>
      </w:pPr>
      <w:r>
        <w:t>Interconnection Services List</w:t>
      </w:r>
    </w:p>
    <w:p w14:paraId="7277967B" w14:textId="77777777" w:rsidR="000D2454" w:rsidRDefault="000D2454" w:rsidP="00647C24">
      <w:pPr>
        <w:pStyle w:val="FigureLeft"/>
      </w:pPr>
      <w:r>
        <w:drawing>
          <wp:inline distT="0" distB="0" distL="0" distR="0" wp14:anchorId="3849796E" wp14:editId="75C44494">
            <wp:extent cx="4416552" cy="2834640"/>
            <wp:effectExtent l="19050" t="19050" r="22225" b="228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SP_02ViewINR.png"/>
                    <pic:cNvPicPr/>
                  </pic:nvPicPr>
                  <pic:blipFill>
                    <a:blip r:embed="rId44">
                      <a:extLst>
                        <a:ext uri="{28A0092B-C50C-407E-A947-70E740481C1C}">
                          <a14:useLocalDpi xmlns:a14="http://schemas.microsoft.com/office/drawing/2010/main" val="0"/>
                        </a:ext>
                      </a:extLst>
                    </a:blip>
                    <a:stretch>
                      <a:fillRect/>
                    </a:stretch>
                  </pic:blipFill>
                  <pic:spPr>
                    <a:xfrm>
                      <a:off x="0" y="0"/>
                      <a:ext cx="4416552" cy="2834640"/>
                    </a:xfrm>
                    <a:prstGeom prst="rect">
                      <a:avLst/>
                    </a:prstGeom>
                    <a:ln>
                      <a:solidFill>
                        <a:schemeClr val="bg1">
                          <a:lumMod val="85000"/>
                        </a:schemeClr>
                      </a:solidFill>
                    </a:ln>
                  </pic:spPr>
                </pic:pic>
              </a:graphicData>
            </a:graphic>
          </wp:inline>
        </w:drawing>
      </w:r>
    </w:p>
    <w:p w14:paraId="70D4E4B7" w14:textId="77777777" w:rsidR="000D2454" w:rsidRDefault="000D2454" w:rsidP="00647C24">
      <w:pPr>
        <w:pStyle w:val="BoxStepUnframed"/>
      </w:pPr>
      <w:r>
        <w:rPr>
          <w:noProof/>
        </w:rPr>
        <w:drawing>
          <wp:inline distT="0" distB="0" distL="0" distR="0" wp14:anchorId="0587D6E2" wp14:editId="474B4BFB">
            <wp:extent cx="209550" cy="2095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Click the </w:t>
      </w:r>
      <w:r>
        <w:rPr>
          <w:b/>
        </w:rPr>
        <w:t>View</w:t>
      </w:r>
      <w:r>
        <w:t xml:space="preserve"> dropdown and click </w:t>
      </w:r>
      <w:r>
        <w:rPr>
          <w:rStyle w:val="NameOption"/>
        </w:rPr>
        <w:t>View IE Change Request</w:t>
      </w:r>
      <w:r>
        <w:t>.</w:t>
      </w:r>
    </w:p>
    <w:p w14:paraId="32574062" w14:textId="77777777" w:rsidR="000D2454" w:rsidRDefault="000D2454" w:rsidP="00647C24">
      <w:pPr>
        <w:pStyle w:val="Heading3"/>
      </w:pPr>
      <w:r>
        <w:lastRenderedPageBreak/>
        <w:t>Review changes Page</w:t>
      </w:r>
    </w:p>
    <w:p w14:paraId="584DCBD6" w14:textId="77777777" w:rsidR="000D2454" w:rsidRDefault="000D2454" w:rsidP="00647C24">
      <w:pPr>
        <w:pStyle w:val="FigureLeft"/>
      </w:pPr>
      <w:r>
        <w:drawing>
          <wp:inline distT="0" distB="0" distL="0" distR="0" wp14:anchorId="2EAEB8A6" wp14:editId="7FEE7152">
            <wp:extent cx="5904071" cy="4208145"/>
            <wp:effectExtent l="19050" t="19050" r="20955" b="209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SP_03INRDetails.png"/>
                    <pic:cNvPicPr/>
                  </pic:nvPicPr>
                  <pic:blipFill>
                    <a:blip r:embed="rId45">
                      <a:extLst>
                        <a:ext uri="{28A0092B-C50C-407E-A947-70E740481C1C}">
                          <a14:useLocalDpi xmlns:a14="http://schemas.microsoft.com/office/drawing/2010/main" val="0"/>
                        </a:ext>
                      </a:extLst>
                    </a:blip>
                    <a:stretch>
                      <a:fillRect/>
                    </a:stretch>
                  </pic:blipFill>
                  <pic:spPr>
                    <a:xfrm>
                      <a:off x="0" y="0"/>
                      <a:ext cx="5911754" cy="4213621"/>
                    </a:xfrm>
                    <a:prstGeom prst="rect">
                      <a:avLst/>
                    </a:prstGeom>
                    <a:ln>
                      <a:solidFill>
                        <a:schemeClr val="bg1">
                          <a:lumMod val="85000"/>
                        </a:schemeClr>
                      </a:solidFill>
                    </a:ln>
                  </pic:spPr>
                </pic:pic>
              </a:graphicData>
            </a:graphic>
          </wp:inline>
        </w:drawing>
      </w:r>
    </w:p>
    <w:p w14:paraId="3B91C196" w14:textId="77777777" w:rsidR="000D2454" w:rsidRDefault="000D2454" w:rsidP="00647C24">
      <w:pPr>
        <w:pStyle w:val="BoxStepUnframed"/>
      </w:pPr>
      <w:r>
        <w:rPr>
          <w:noProof/>
        </w:rPr>
        <w:drawing>
          <wp:inline distT="0" distB="0" distL="0" distR="0" wp14:anchorId="797E5FC1" wp14:editId="002C70D2">
            <wp:extent cx="209550" cy="2095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09550" cy="209550"/>
                    </a:xfrm>
                    <a:prstGeom prst="rect">
                      <a:avLst/>
                    </a:prstGeom>
                    <a:noFill/>
                    <a:ln>
                      <a:noFill/>
                    </a:ln>
                  </pic:spPr>
                </pic:pic>
              </a:graphicData>
            </a:graphic>
          </wp:inline>
        </w:drawing>
      </w:r>
      <w:r>
        <w:t xml:space="preserve"> Review the information that changed.</w:t>
      </w:r>
    </w:p>
    <w:p w14:paraId="61BC6019" w14:textId="0FD88F57" w:rsidR="000D2454" w:rsidRDefault="00A20ACF" w:rsidP="00647C24">
      <w:pPr>
        <w:pStyle w:val="BoxStepUnframed"/>
      </w:pPr>
      <w:r>
        <w:rPr>
          <w:noProof/>
          <w:color w:val="7F7F7F" w:themeColor="text1" w:themeTint="80"/>
          <w:sz w:val="20"/>
        </w:rPr>
        <w:drawing>
          <wp:inline distT="0" distB="0" distL="0" distR="0" wp14:anchorId="5840D680" wp14:editId="4A71E270">
            <wp:extent cx="146304" cy="173736"/>
            <wp:effectExtent l="0" t="0" r="635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ThumbTack.png"/>
                    <pic:cNvPicPr/>
                  </pic:nvPicPr>
                  <pic:blipFill>
                    <a:blip r:embed="rId43">
                      <a:extLst>
                        <a:ext uri="{28A0092B-C50C-407E-A947-70E740481C1C}">
                          <a14:useLocalDpi xmlns:a14="http://schemas.microsoft.com/office/drawing/2010/main" val="0"/>
                        </a:ext>
                      </a:extLst>
                    </a:blip>
                    <a:stretch>
                      <a:fillRect/>
                    </a:stretch>
                  </pic:blipFill>
                  <pic:spPr>
                    <a:xfrm>
                      <a:off x="0" y="0"/>
                      <a:ext cx="146304" cy="173736"/>
                    </a:xfrm>
                    <a:prstGeom prst="rect">
                      <a:avLst/>
                    </a:prstGeom>
                  </pic:spPr>
                </pic:pic>
              </a:graphicData>
            </a:graphic>
          </wp:inline>
        </w:drawing>
      </w:r>
      <w:r>
        <w:rPr>
          <w:rStyle w:val="NoteText"/>
        </w:rPr>
        <w:t xml:space="preserve"> </w:t>
      </w:r>
      <w:r w:rsidRPr="00977A26">
        <w:rPr>
          <w:rStyle w:val="NoteText"/>
        </w:rPr>
        <w:t xml:space="preserve">When you are finished, click the </w:t>
      </w:r>
      <w:r w:rsidRPr="00977A26">
        <w:rPr>
          <w:rStyle w:val="NoteText"/>
          <w:noProof/>
        </w:rPr>
        <w:drawing>
          <wp:inline distT="0" distB="0" distL="0" distR="0" wp14:anchorId="0E08B8C9" wp14:editId="7FA59F2D">
            <wp:extent cx="411480" cy="155448"/>
            <wp:effectExtent l="0" t="0" r="762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ERCOT page logo.png"/>
                    <pic:cNvPicPr/>
                  </pic:nvPicPr>
                  <pic:blipFill>
                    <a:blip r:embed="rId41">
                      <a:extLst>
                        <a:ext uri="{28A0092B-C50C-407E-A947-70E740481C1C}">
                          <a14:useLocalDpi xmlns:a14="http://schemas.microsoft.com/office/drawing/2010/main" val="0"/>
                        </a:ext>
                      </a:extLst>
                    </a:blip>
                    <a:stretch>
                      <a:fillRect/>
                    </a:stretch>
                  </pic:blipFill>
                  <pic:spPr>
                    <a:xfrm>
                      <a:off x="0" y="0"/>
                      <a:ext cx="411480" cy="155448"/>
                    </a:xfrm>
                    <a:prstGeom prst="rect">
                      <a:avLst/>
                    </a:prstGeom>
                  </pic:spPr>
                </pic:pic>
              </a:graphicData>
            </a:graphic>
          </wp:inline>
        </w:drawing>
      </w:r>
      <w:r w:rsidRPr="00977A26">
        <w:rPr>
          <w:rStyle w:val="NoteText"/>
        </w:rPr>
        <w:t xml:space="preserve"> logo in the upper left to return to the Interconnection Request List.</w:t>
      </w:r>
    </w:p>
    <w:p w14:paraId="12BF794C" w14:textId="77777777" w:rsidR="000D2454" w:rsidRDefault="000D2454" w:rsidP="001D51F9">
      <w:pPr>
        <w:pStyle w:val="Heading1"/>
        <w:rPr>
          <w:rFonts w:eastAsia="Times New Roman"/>
        </w:rPr>
      </w:pPr>
      <w:bookmarkStart w:id="29" w:name="_Toc531175897"/>
      <w:r>
        <w:rPr>
          <w:rFonts w:eastAsia="Times New Roman"/>
        </w:rPr>
        <w:lastRenderedPageBreak/>
        <w:t>Viewing Contacts Associated with the INR</w:t>
      </w:r>
      <w:bookmarkEnd w:id="29"/>
      <w:r>
        <w:rPr>
          <w:rFonts w:eastAsia="Times New Roman"/>
        </w:rPr>
        <w:t xml:space="preserve"> </w:t>
      </w:r>
      <w:r w:rsidRPr="00DF04C3">
        <w:rPr>
          <w:rStyle w:val="IndexText"/>
          <w:rFonts w:eastAsiaTheme="majorEastAsia"/>
        </w:rPr>
        <w:fldChar w:fldCharType="begin"/>
      </w:r>
      <w:r w:rsidRPr="00DF04C3">
        <w:rPr>
          <w:rStyle w:val="IndexText"/>
          <w:rFonts w:eastAsiaTheme="majorEastAsia"/>
        </w:rPr>
        <w:instrText xml:space="preserve"> XE "contacts" </w:instrText>
      </w:r>
      <w:r w:rsidRPr="00DF04C3">
        <w:rPr>
          <w:rStyle w:val="IndexText"/>
          <w:rFonts w:eastAsiaTheme="majorEastAsia"/>
        </w:rPr>
        <w:fldChar w:fldCharType="end"/>
      </w:r>
    </w:p>
    <w:p w14:paraId="569D26C2" w14:textId="77777777" w:rsidR="000D2454" w:rsidRDefault="000D2454" w:rsidP="00647C24">
      <w:pPr>
        <w:pStyle w:val="BodyText"/>
      </w:pPr>
      <w:r>
        <w:t>You can view the contacts associated with the request, which displays their email address, phone number, and when they were invited to join the project.</w:t>
      </w:r>
    </w:p>
    <w:p w14:paraId="65E4CB9F" w14:textId="77777777" w:rsidR="000D2454" w:rsidRDefault="000D2454" w:rsidP="00647C24">
      <w:pPr>
        <w:pStyle w:val="Heading3"/>
      </w:pPr>
      <w:r>
        <w:t>Interconnection Services List</w:t>
      </w:r>
    </w:p>
    <w:p w14:paraId="1564893A" w14:textId="77777777" w:rsidR="000D2454" w:rsidRDefault="000D2454" w:rsidP="00647C24">
      <w:pPr>
        <w:pStyle w:val="FigureLeft"/>
      </w:pPr>
      <w:r>
        <w:drawing>
          <wp:inline distT="0" distB="0" distL="0" distR="0" wp14:anchorId="43F0C596" wp14:editId="06D8E629">
            <wp:extent cx="4170499" cy="2838450"/>
            <wp:effectExtent l="19050" t="19050" r="20955" b="190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4170499" cy="2838450"/>
                    </a:xfrm>
                    <a:prstGeom prst="rect">
                      <a:avLst/>
                    </a:prstGeom>
                    <a:noFill/>
                    <a:ln w="9525" cmpd="sng">
                      <a:solidFill>
                        <a:srgbClr val="000000"/>
                      </a:solidFill>
                      <a:miter lim="800000"/>
                      <a:headEnd/>
                      <a:tailEnd/>
                    </a:ln>
                    <a:effectLst/>
                  </pic:spPr>
                </pic:pic>
              </a:graphicData>
            </a:graphic>
          </wp:inline>
        </w:drawing>
      </w:r>
    </w:p>
    <w:p w14:paraId="4CF13037" w14:textId="77777777" w:rsidR="000D2454" w:rsidRDefault="000D2454" w:rsidP="00647C24">
      <w:pPr>
        <w:pStyle w:val="BoxStepUnframed"/>
      </w:pPr>
      <w:r>
        <w:rPr>
          <w:noProof/>
        </w:rPr>
        <w:drawing>
          <wp:inline distT="0" distB="0" distL="0" distR="0" wp14:anchorId="4A026C84" wp14:editId="5A09D194">
            <wp:extent cx="209550" cy="2095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Click the </w:t>
      </w:r>
      <w:r>
        <w:rPr>
          <w:b/>
        </w:rPr>
        <w:t>View</w:t>
      </w:r>
      <w:r>
        <w:t xml:space="preserve"> dropdown and click </w:t>
      </w:r>
      <w:r>
        <w:rPr>
          <w:rStyle w:val="NameOption"/>
        </w:rPr>
        <w:t>View IE Change Request</w:t>
      </w:r>
      <w:r>
        <w:t>.</w:t>
      </w:r>
    </w:p>
    <w:p w14:paraId="5BD38605" w14:textId="77777777" w:rsidR="000D2454" w:rsidRDefault="000D2454" w:rsidP="00647C24">
      <w:pPr>
        <w:pStyle w:val="Heading3"/>
      </w:pPr>
      <w:r>
        <w:t>All Contacts Page</w:t>
      </w:r>
    </w:p>
    <w:p w14:paraId="5CC95810" w14:textId="77777777" w:rsidR="000D2454" w:rsidRDefault="000D2454" w:rsidP="00647C24">
      <w:pPr>
        <w:pStyle w:val="FigureLeft"/>
      </w:pPr>
      <w:r>
        <w:drawing>
          <wp:inline distT="0" distB="0" distL="0" distR="0" wp14:anchorId="45B9FB7F" wp14:editId="0AF22416">
            <wp:extent cx="6172200" cy="210359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SP_03INRDetails.png"/>
                    <pic:cNvPicPr/>
                  </pic:nvPicPr>
                  <pic:blipFill>
                    <a:blip r:embed="rId47">
                      <a:extLst>
                        <a:ext uri="{28A0092B-C50C-407E-A947-70E740481C1C}">
                          <a14:useLocalDpi xmlns:a14="http://schemas.microsoft.com/office/drawing/2010/main" val="0"/>
                        </a:ext>
                      </a:extLst>
                    </a:blip>
                    <a:stretch>
                      <a:fillRect/>
                    </a:stretch>
                  </pic:blipFill>
                  <pic:spPr>
                    <a:xfrm>
                      <a:off x="0" y="0"/>
                      <a:ext cx="6172200" cy="2103596"/>
                    </a:xfrm>
                    <a:prstGeom prst="rect">
                      <a:avLst/>
                    </a:prstGeom>
                  </pic:spPr>
                </pic:pic>
              </a:graphicData>
            </a:graphic>
          </wp:inline>
        </w:drawing>
      </w:r>
    </w:p>
    <w:p w14:paraId="27374CA8" w14:textId="77777777" w:rsidR="00747052" w:rsidRDefault="00747052" w:rsidP="00747052">
      <w:pPr>
        <w:pStyle w:val="BoxStepUnframed"/>
      </w:pPr>
      <w:r>
        <w:rPr>
          <w:noProof/>
          <w:color w:val="7F7F7F" w:themeColor="text1" w:themeTint="80"/>
          <w:sz w:val="20"/>
        </w:rPr>
        <w:drawing>
          <wp:inline distT="0" distB="0" distL="0" distR="0" wp14:anchorId="0F849550" wp14:editId="6C60CE17">
            <wp:extent cx="146304" cy="173736"/>
            <wp:effectExtent l="0" t="0" r="635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ThumbTack.png"/>
                    <pic:cNvPicPr/>
                  </pic:nvPicPr>
                  <pic:blipFill>
                    <a:blip r:embed="rId43">
                      <a:extLst>
                        <a:ext uri="{28A0092B-C50C-407E-A947-70E740481C1C}">
                          <a14:useLocalDpi xmlns:a14="http://schemas.microsoft.com/office/drawing/2010/main" val="0"/>
                        </a:ext>
                      </a:extLst>
                    </a:blip>
                    <a:stretch>
                      <a:fillRect/>
                    </a:stretch>
                  </pic:blipFill>
                  <pic:spPr>
                    <a:xfrm>
                      <a:off x="0" y="0"/>
                      <a:ext cx="146304" cy="173736"/>
                    </a:xfrm>
                    <a:prstGeom prst="rect">
                      <a:avLst/>
                    </a:prstGeom>
                  </pic:spPr>
                </pic:pic>
              </a:graphicData>
            </a:graphic>
          </wp:inline>
        </w:drawing>
      </w:r>
      <w:r>
        <w:rPr>
          <w:rStyle w:val="NoteText"/>
        </w:rPr>
        <w:t xml:space="preserve"> </w:t>
      </w:r>
      <w:r w:rsidRPr="00977A26">
        <w:rPr>
          <w:rStyle w:val="NoteText"/>
        </w:rPr>
        <w:t xml:space="preserve">When you are finished, click the </w:t>
      </w:r>
      <w:r w:rsidRPr="00977A26">
        <w:rPr>
          <w:rStyle w:val="NoteText"/>
          <w:noProof/>
        </w:rPr>
        <w:drawing>
          <wp:inline distT="0" distB="0" distL="0" distR="0" wp14:anchorId="58CF32C1" wp14:editId="1FDAED42">
            <wp:extent cx="411480" cy="155448"/>
            <wp:effectExtent l="0" t="0" r="762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ERCOT page logo.png"/>
                    <pic:cNvPicPr/>
                  </pic:nvPicPr>
                  <pic:blipFill>
                    <a:blip r:embed="rId41">
                      <a:extLst>
                        <a:ext uri="{28A0092B-C50C-407E-A947-70E740481C1C}">
                          <a14:useLocalDpi xmlns:a14="http://schemas.microsoft.com/office/drawing/2010/main" val="0"/>
                        </a:ext>
                      </a:extLst>
                    </a:blip>
                    <a:stretch>
                      <a:fillRect/>
                    </a:stretch>
                  </pic:blipFill>
                  <pic:spPr>
                    <a:xfrm>
                      <a:off x="0" y="0"/>
                      <a:ext cx="411480" cy="155448"/>
                    </a:xfrm>
                    <a:prstGeom prst="rect">
                      <a:avLst/>
                    </a:prstGeom>
                  </pic:spPr>
                </pic:pic>
              </a:graphicData>
            </a:graphic>
          </wp:inline>
        </w:drawing>
      </w:r>
      <w:r w:rsidRPr="00977A26">
        <w:rPr>
          <w:rStyle w:val="NoteText"/>
        </w:rPr>
        <w:t xml:space="preserve"> logo in the upper left to return to the Interconnection Request List.</w:t>
      </w:r>
    </w:p>
    <w:p w14:paraId="5E596DD5" w14:textId="77777777" w:rsidR="000D2454" w:rsidRDefault="000D2454" w:rsidP="001D51F9">
      <w:pPr>
        <w:pStyle w:val="Heading1"/>
        <w:rPr>
          <w:rFonts w:eastAsia="Times New Roman"/>
        </w:rPr>
      </w:pPr>
      <w:bookmarkStart w:id="30" w:name="_Toc531175898"/>
      <w:r>
        <w:rPr>
          <w:rFonts w:eastAsia="Times New Roman"/>
        </w:rPr>
        <w:lastRenderedPageBreak/>
        <w:t>Reviewing Draft Documents</w:t>
      </w:r>
      <w:bookmarkEnd w:id="30"/>
      <w:r>
        <w:rPr>
          <w:rStyle w:val="IndexText"/>
          <w:rFonts w:eastAsiaTheme="minorHAnsi"/>
        </w:rPr>
        <w:fldChar w:fldCharType="begin"/>
      </w:r>
      <w:r>
        <w:rPr>
          <w:rStyle w:val="IndexText"/>
          <w:rFonts w:eastAsiaTheme="minorHAnsi"/>
        </w:rPr>
        <w:instrText xml:space="preserve"> XE "reviewing drafts" </w:instrText>
      </w:r>
      <w:r>
        <w:rPr>
          <w:rStyle w:val="IndexText"/>
          <w:rFonts w:eastAsiaTheme="minorHAnsi"/>
        </w:rPr>
        <w:fldChar w:fldCharType="end"/>
      </w:r>
      <w:r>
        <w:rPr>
          <w:rStyle w:val="IndexText"/>
          <w:rFonts w:eastAsiaTheme="minorHAnsi"/>
        </w:rPr>
        <w:fldChar w:fldCharType="begin"/>
      </w:r>
      <w:r>
        <w:rPr>
          <w:rStyle w:val="IndexText"/>
          <w:rFonts w:eastAsiaTheme="minorHAnsi"/>
        </w:rPr>
        <w:instrText xml:space="preserve"> XE "drafts</w:instrText>
      </w:r>
      <w:r w:rsidR="00175F18">
        <w:rPr>
          <w:rStyle w:val="IndexText"/>
          <w:rFonts w:eastAsiaTheme="minorHAnsi"/>
        </w:rPr>
        <w:instrText>, reviewing</w:instrText>
      </w:r>
      <w:r>
        <w:rPr>
          <w:rStyle w:val="IndexText"/>
          <w:rFonts w:eastAsiaTheme="minorHAnsi"/>
        </w:rPr>
        <w:instrText xml:space="preserve">" </w:instrText>
      </w:r>
      <w:r>
        <w:rPr>
          <w:rStyle w:val="IndexText"/>
          <w:rFonts w:eastAsiaTheme="minorHAnsi"/>
        </w:rPr>
        <w:fldChar w:fldCharType="end"/>
      </w:r>
      <w:r>
        <w:rPr>
          <w:rStyle w:val="IndexText"/>
          <w:rFonts w:eastAsiaTheme="minorHAnsi"/>
        </w:rPr>
        <w:fldChar w:fldCharType="begin"/>
      </w:r>
      <w:r>
        <w:rPr>
          <w:rStyle w:val="IndexText"/>
          <w:rFonts w:eastAsiaTheme="minorHAnsi"/>
        </w:rPr>
        <w:instrText xml:space="preserve"> XE "searching for documents" </w:instrText>
      </w:r>
      <w:r>
        <w:rPr>
          <w:rStyle w:val="IndexText"/>
          <w:rFonts w:eastAsiaTheme="minorHAnsi"/>
        </w:rPr>
        <w:fldChar w:fldCharType="end"/>
      </w:r>
    </w:p>
    <w:p w14:paraId="27D77E4A" w14:textId="77777777" w:rsidR="000D2454" w:rsidRDefault="000D2454" w:rsidP="00647C24">
      <w:pPr>
        <w:pStyle w:val="BodyText"/>
      </w:pPr>
      <w:r>
        <w:t>When you receive an email about reviewing a document, you can access the document in the Attachments List off the Interconnection Services List page. You can search for the document to review by its INR number, project name, or TDSP referenced on the email as well as the IE who uploaded the document.</w:t>
      </w:r>
    </w:p>
    <w:p w14:paraId="1114A4AB" w14:textId="77777777" w:rsidR="000D2454" w:rsidRDefault="000D2454" w:rsidP="00647C24">
      <w:pPr>
        <w:pStyle w:val="BodyText"/>
      </w:pPr>
      <w:r>
        <w:t>In addition, you can search for all attachments:</w:t>
      </w:r>
    </w:p>
    <w:p w14:paraId="5FFDE80B" w14:textId="77777777" w:rsidR="000D2454" w:rsidRPr="009C6646" w:rsidRDefault="000D2454" w:rsidP="00647C24">
      <w:pPr>
        <w:pStyle w:val="ListBulletCompact"/>
      </w:pPr>
      <w:r w:rsidRPr="009C6646">
        <w:t>Within a date range</w:t>
      </w:r>
    </w:p>
    <w:p w14:paraId="2ABBE97B" w14:textId="77777777" w:rsidR="000D2454" w:rsidRPr="009C6646" w:rsidRDefault="000D2454" w:rsidP="00647C24">
      <w:pPr>
        <w:pStyle w:val="ListBulletCompact"/>
      </w:pPr>
      <w:r w:rsidRPr="009C6646">
        <w:t>In a specific study phase</w:t>
      </w:r>
    </w:p>
    <w:p w14:paraId="05F8D45A" w14:textId="77777777" w:rsidR="000D2454" w:rsidRPr="009C6646" w:rsidRDefault="000D2454" w:rsidP="00647C24">
      <w:pPr>
        <w:pStyle w:val="ListBulletCompact"/>
      </w:pPr>
      <w:r w:rsidRPr="009C6646">
        <w:t>Of a specific attachment type</w:t>
      </w:r>
    </w:p>
    <w:p w14:paraId="35F72ACE" w14:textId="77777777" w:rsidR="000D2454" w:rsidRPr="009C6646" w:rsidRDefault="000D2454" w:rsidP="00647C24">
      <w:pPr>
        <w:pStyle w:val="ListBulletCompact"/>
      </w:pPr>
      <w:r w:rsidRPr="009C6646">
        <w:t xml:space="preserve">Of a </w:t>
      </w:r>
      <w:r>
        <w:t xml:space="preserve">type of technology </w:t>
      </w:r>
    </w:p>
    <w:p w14:paraId="6631FDD2" w14:textId="77777777" w:rsidR="000D2454" w:rsidRDefault="000D2454" w:rsidP="00647C24">
      <w:pPr>
        <w:pStyle w:val="ListBulletCompact"/>
      </w:pPr>
      <w:r w:rsidRPr="009C6646">
        <w:t>In a Texas County location</w:t>
      </w:r>
    </w:p>
    <w:p w14:paraId="26E34B17" w14:textId="77777777" w:rsidR="000D2454" w:rsidRDefault="000D2454" w:rsidP="00647C24">
      <w:pPr>
        <w:pStyle w:val="BodyText"/>
      </w:pPr>
      <w:r>
        <w:t xml:space="preserve">You can close the Search panel to move it out of your way and display it as a tab for easy opening, or if the panel is closed, you can click </w:t>
      </w:r>
      <w:r w:rsidRPr="005E62D2">
        <w:rPr>
          <w:b/>
        </w:rPr>
        <w:t>Open Search</w:t>
      </w:r>
      <w:r>
        <w:t xml:space="preserve"> to display </w:t>
      </w:r>
      <w:commentRangeStart w:id="31"/>
      <w:r>
        <w:t>it</w:t>
      </w:r>
      <w:commentRangeEnd w:id="31"/>
      <w:r w:rsidR="00A84F5C">
        <w:rPr>
          <w:rStyle w:val="CommentReference"/>
          <w:rFonts w:asciiTheme="minorHAnsi" w:hAnsiTheme="minorHAnsi"/>
        </w:rPr>
        <w:commentReference w:id="31"/>
      </w:r>
      <w:r>
        <w:t>.</w:t>
      </w:r>
    </w:p>
    <w:p w14:paraId="241A717F" w14:textId="77777777" w:rsidR="000D2454" w:rsidRPr="009C6646" w:rsidRDefault="000D2454" w:rsidP="00647C24">
      <w:pPr>
        <w:pStyle w:val="BodyTextBold"/>
      </w:pPr>
      <w:r w:rsidRPr="009C6646">
        <w:t>To locate and review a document:</w:t>
      </w:r>
    </w:p>
    <w:p w14:paraId="2580E696" w14:textId="77777777" w:rsidR="000D2454" w:rsidRDefault="000D2454" w:rsidP="00647C24">
      <w:pPr>
        <w:pStyle w:val="Heading3"/>
      </w:pPr>
      <w:r>
        <w:t>Interconnection Services List</w:t>
      </w:r>
    </w:p>
    <w:p w14:paraId="5D1ACCFA" w14:textId="77777777" w:rsidR="000D2454" w:rsidRDefault="000D2454" w:rsidP="00647C24">
      <w:pPr>
        <w:pStyle w:val="FigureLeft"/>
      </w:pPr>
      <w:r>
        <w:drawing>
          <wp:inline distT="0" distB="0" distL="0" distR="0" wp14:anchorId="293CC431" wp14:editId="1B3F47E5">
            <wp:extent cx="4438650" cy="860203"/>
            <wp:effectExtent l="19050" t="19050" r="19050" b="165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478102" cy="867849"/>
                    </a:xfrm>
                    <a:prstGeom prst="rect">
                      <a:avLst/>
                    </a:prstGeom>
                    <a:ln>
                      <a:solidFill>
                        <a:schemeClr val="bg1">
                          <a:lumMod val="85000"/>
                        </a:schemeClr>
                      </a:solidFill>
                    </a:ln>
                  </pic:spPr>
                </pic:pic>
              </a:graphicData>
            </a:graphic>
          </wp:inline>
        </w:drawing>
      </w:r>
    </w:p>
    <w:p w14:paraId="68366D68" w14:textId="77777777" w:rsidR="000D2454" w:rsidRPr="00021F0E" w:rsidRDefault="000D2454" w:rsidP="00647C24">
      <w:pPr>
        <w:pStyle w:val="BoxStepUnframed"/>
      </w:pPr>
      <w:r>
        <w:rPr>
          <w:noProof/>
        </w:rPr>
        <w:drawing>
          <wp:inline distT="0" distB="0" distL="0" distR="0" wp14:anchorId="65B5E997" wp14:editId="0ECF380D">
            <wp:extent cx="209524" cy="209524"/>
            <wp:effectExtent l="0" t="0" r="635"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p1.png"/>
                    <pic:cNvPicPr/>
                  </pic:nvPicPr>
                  <pic:blipFill>
                    <a:blip r:embed="rId19">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the </w:t>
      </w:r>
      <w:r w:rsidRPr="005E62D2">
        <w:rPr>
          <w:rStyle w:val="NameLink"/>
        </w:rPr>
        <w:t>Attachments List</w:t>
      </w:r>
      <w:r>
        <w:t xml:space="preserve"> link at the top of the page.</w:t>
      </w:r>
    </w:p>
    <w:p w14:paraId="0B101FC7" w14:textId="77777777" w:rsidR="000D2454" w:rsidRDefault="000D2454" w:rsidP="00647C24">
      <w:pPr>
        <w:pStyle w:val="Heading3"/>
      </w:pPr>
      <w:r w:rsidRPr="006E6959">
        <w:lastRenderedPageBreak/>
        <w:t xml:space="preserve">Attachments List </w:t>
      </w:r>
      <w:r w:rsidRPr="009C6646">
        <w:t>Page</w:t>
      </w:r>
    </w:p>
    <w:p w14:paraId="049FC57A" w14:textId="77777777" w:rsidR="000D2454" w:rsidRDefault="000D2454" w:rsidP="00647C24">
      <w:r>
        <w:rPr>
          <w:noProof/>
        </w:rPr>
        <w:drawing>
          <wp:inline distT="0" distB="0" distL="0" distR="0" wp14:anchorId="3EA5F74E" wp14:editId="000D481A">
            <wp:extent cx="5897880" cy="4053865"/>
            <wp:effectExtent l="19050" t="19050" r="26670" b="22860"/>
            <wp:docPr id="448" name="Picture 448" descr="C:\Users\Lmaloney\AppData\Local\Temp\SNAGHTML6ac5d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maloney\AppData\Local\Temp\SNAGHTML6ac5d3f.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07472" cy="4060458"/>
                    </a:xfrm>
                    <a:prstGeom prst="rect">
                      <a:avLst/>
                    </a:prstGeom>
                    <a:noFill/>
                    <a:ln>
                      <a:solidFill>
                        <a:schemeClr val="bg1">
                          <a:lumMod val="85000"/>
                        </a:schemeClr>
                      </a:solidFill>
                    </a:ln>
                  </pic:spPr>
                </pic:pic>
              </a:graphicData>
            </a:graphic>
          </wp:inline>
        </w:drawing>
      </w:r>
    </w:p>
    <w:p w14:paraId="006784EF" w14:textId="77777777" w:rsidR="000D2454" w:rsidRPr="009C6646" w:rsidRDefault="000D2454" w:rsidP="00647C24">
      <w:pPr>
        <w:pStyle w:val="BoxStepUnframed"/>
      </w:pPr>
      <w:r>
        <w:rPr>
          <w:noProof/>
        </w:rPr>
        <w:drawing>
          <wp:inline distT="0" distB="0" distL="0" distR="0" wp14:anchorId="1893BBFB" wp14:editId="769F37F1">
            <wp:extent cx="209524" cy="209524"/>
            <wp:effectExtent l="0" t="0" r="635" b="63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ep2.png"/>
                    <pic:cNvPicPr/>
                  </pic:nvPicPr>
                  <pic:blipFill>
                    <a:blip r:embed="rId20">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w:t>
      </w:r>
      <w:r w:rsidRPr="009C6646">
        <w:t>lick the link of the document to review if it</w:t>
      </w:r>
      <w:r>
        <w:t xml:space="preserve"> i</w:t>
      </w:r>
      <w:r w:rsidRPr="009C6646">
        <w:t>s in sight</w:t>
      </w:r>
      <w:r>
        <w:t xml:space="preserve"> OR search for the document (refer to the next page)</w:t>
      </w:r>
      <w:r w:rsidRPr="009C6646">
        <w:t>.</w:t>
      </w:r>
    </w:p>
    <w:p w14:paraId="1E636D5D" w14:textId="77777777" w:rsidR="000D2454" w:rsidRPr="009C6646" w:rsidRDefault="000D2454" w:rsidP="00647C24">
      <w:pPr>
        <w:pStyle w:val="BoxStepUnframed"/>
      </w:pPr>
      <w:r>
        <w:rPr>
          <w:noProof/>
        </w:rPr>
        <w:drawing>
          <wp:inline distT="0" distB="0" distL="0" distR="0" wp14:anchorId="5532030B" wp14:editId="7AAB9363">
            <wp:extent cx="209524" cy="209524"/>
            <wp:effectExtent l="0" t="0" r="635" b="63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ep3.png"/>
                    <pic:cNvPicPr/>
                  </pic:nvPicPr>
                  <pic:blipFill>
                    <a:blip r:embed="rId21">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w:t>
      </w:r>
      <w:r w:rsidRPr="009C6646">
        <w:t>Prepare your review comments/changes.</w:t>
      </w:r>
    </w:p>
    <w:p w14:paraId="67674687" w14:textId="77777777" w:rsidR="000D2454" w:rsidRPr="009C6646" w:rsidRDefault="000D2454" w:rsidP="00647C24">
      <w:pPr>
        <w:pStyle w:val="BoxStepUnframed"/>
      </w:pPr>
      <w:r>
        <w:rPr>
          <w:noProof/>
        </w:rPr>
        <w:drawing>
          <wp:inline distT="0" distB="0" distL="0" distR="0" wp14:anchorId="2342275D" wp14:editId="3BECF1ED">
            <wp:extent cx="209524" cy="209524"/>
            <wp:effectExtent l="0" t="0" r="635" b="635"/>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ep4.png"/>
                    <pic:cNvPicPr/>
                  </pic:nvPicPr>
                  <pic:blipFill>
                    <a:blip r:embed="rId23">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w:t>
      </w:r>
      <w:r w:rsidRPr="009C6646">
        <w:t>Return</w:t>
      </w:r>
      <w:r>
        <w:t xml:space="preserve"> your</w:t>
      </w:r>
      <w:r w:rsidRPr="009C6646">
        <w:t xml:space="preserve"> comment to the TDSP who sent you the review email</w:t>
      </w:r>
      <w:r>
        <w:t>.</w:t>
      </w:r>
    </w:p>
    <w:p w14:paraId="000984AF" w14:textId="77777777" w:rsidR="000D2454" w:rsidRDefault="000D2454" w:rsidP="00647C24">
      <w:pPr>
        <w:pStyle w:val="Heading3"/>
      </w:pPr>
      <w:r>
        <w:lastRenderedPageBreak/>
        <w:t xml:space="preserve">Search Panel </w:t>
      </w:r>
    </w:p>
    <w:p w14:paraId="0833E6AC" w14:textId="614B764A" w:rsidR="000D2454" w:rsidRDefault="000D2454" w:rsidP="00647C24">
      <w:pPr>
        <w:pStyle w:val="FigureLeft"/>
      </w:pPr>
      <w:r>
        <w:drawing>
          <wp:inline distT="0" distB="0" distL="0" distR="0" wp14:anchorId="45A94D4D" wp14:editId="06BBC6C3">
            <wp:extent cx="1819656" cy="5193792"/>
            <wp:effectExtent l="19050" t="19050" r="28575" b="2603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819656" cy="5193792"/>
                    </a:xfrm>
                    <a:prstGeom prst="rect">
                      <a:avLst/>
                    </a:prstGeom>
                    <a:ln>
                      <a:solidFill>
                        <a:schemeClr val="bg1">
                          <a:lumMod val="85000"/>
                        </a:schemeClr>
                      </a:solidFill>
                    </a:ln>
                  </pic:spPr>
                </pic:pic>
              </a:graphicData>
            </a:graphic>
          </wp:inline>
        </w:drawing>
      </w:r>
    </w:p>
    <w:p w14:paraId="7EAC034A" w14:textId="5AB97CE0" w:rsidR="00B4122B" w:rsidRDefault="00B4122B" w:rsidP="00B4122B">
      <w:pPr>
        <w:pStyle w:val="BoxStepUnframed"/>
        <w:rPr>
          <w:color w:val="FF0000"/>
        </w:rPr>
      </w:pPr>
      <w:r w:rsidRPr="00B4122B">
        <w:rPr>
          <w:color w:val="FF0000"/>
        </w:rPr>
        <w:t>To be explained in more detail later.</w:t>
      </w:r>
    </w:p>
    <w:p w14:paraId="5170A8BA" w14:textId="7E476D3D" w:rsidR="00EE1839" w:rsidRPr="00B4122B" w:rsidRDefault="00EE1839" w:rsidP="00EE1839">
      <w:pPr>
        <w:pStyle w:val="Heading3"/>
      </w:pPr>
      <w:r>
        <w:t>Open Search Panel Tab</w:t>
      </w:r>
    </w:p>
    <w:p w14:paraId="7CCFB4CB" w14:textId="18F89616" w:rsidR="001D73C1" w:rsidRPr="001D73C1" w:rsidRDefault="00EE1839" w:rsidP="00EE1839">
      <w:pPr>
        <w:pStyle w:val="FigureLeft"/>
      </w:pPr>
      <w:r w:rsidRPr="003B0BEE">
        <mc:AlternateContent>
          <mc:Choice Requires="wps">
            <w:drawing>
              <wp:anchor distT="45720" distB="45720" distL="114300" distR="114300" simplePos="0" relativeHeight="251692032" behindDoc="0" locked="0" layoutInCell="1" allowOverlap="1" wp14:anchorId="3ED726AB" wp14:editId="4E88A776">
                <wp:simplePos x="0" y="0"/>
                <wp:positionH relativeFrom="column">
                  <wp:posOffset>2647950</wp:posOffset>
                </wp:positionH>
                <wp:positionV relativeFrom="paragraph">
                  <wp:posOffset>889635</wp:posOffset>
                </wp:positionV>
                <wp:extent cx="3429000" cy="342900"/>
                <wp:effectExtent l="0" t="0" r="0" b="0"/>
                <wp:wrapThrough wrapText="bothSides">
                  <wp:wrapPolygon edited="0">
                    <wp:start x="0" y="0"/>
                    <wp:lineTo x="0" y="20400"/>
                    <wp:lineTo x="21480" y="20400"/>
                    <wp:lineTo x="21480" y="0"/>
                    <wp:lineTo x="0" y="0"/>
                  </wp:wrapPolygon>
                </wp:wrapThrough>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42900"/>
                        </a:xfrm>
                        <a:prstGeom prst="rect">
                          <a:avLst/>
                        </a:prstGeom>
                        <a:solidFill>
                          <a:srgbClr val="FFFFFF"/>
                        </a:solidFill>
                        <a:ln w="9525">
                          <a:noFill/>
                          <a:miter lim="800000"/>
                          <a:headEnd/>
                          <a:tailEnd/>
                        </a:ln>
                      </wps:spPr>
                      <wps:txbx>
                        <w:txbxContent>
                          <w:p w14:paraId="2E43015B" w14:textId="6B8D3042" w:rsidR="00EE1839" w:rsidRDefault="00EE1839" w:rsidP="00EE1839">
                            <w:pPr>
                              <w:pStyle w:val="BoxStep"/>
                            </w:pPr>
                            <w:r w:rsidRPr="00512DC4">
                              <w:rPr>
                                <w:noProof/>
                              </w:rPr>
                              <w:drawing>
                                <wp:inline distT="0" distB="0" distL="0" distR="0" wp14:anchorId="6A41AD3A" wp14:editId="64EE4BBA">
                                  <wp:extent cx="210312" cy="210312"/>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10312" cy="210312"/>
                                          </a:xfrm>
                                          <a:prstGeom prst="rect">
                                            <a:avLst/>
                                          </a:prstGeom>
                                          <a:noFill/>
                                          <a:ln>
                                            <a:noFill/>
                                          </a:ln>
                                        </pic:spPr>
                                      </pic:pic>
                                    </a:graphicData>
                                  </a:graphic>
                                </wp:inline>
                              </w:drawing>
                            </w:r>
                            <w:r>
                              <w:t xml:space="preserve"> Click the </w:t>
                            </w:r>
                            <w:r w:rsidRPr="00EE1839">
                              <w:rPr>
                                <w:rStyle w:val="NameTab"/>
                              </w:rPr>
                              <w:t>Open Search</w:t>
                            </w:r>
                            <w:r>
                              <w:t xml:space="preserve"> tab.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D726AB" id="_x0000_s1047" type="#_x0000_t202" style="position:absolute;margin-left:208.5pt;margin-top:70.05pt;width:270pt;height:27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" stroked="f">
                <v:textbox>
                  <w:txbxContent>
                    <w:p w14:paraId="2E43015B" w14:textId="6B8D3042" w:rsidR="00EE1839" w:rsidRDefault="00EE1839" w:rsidP="00EE1839">
                      <w:pPr>
                        <w:pStyle w:val="BoxStep"/>
                      </w:pPr>
                      <w:r w:rsidRPr="00512DC4">
                        <w:rPr>
                          <w:noProof/>
                        </w:rPr>
                        <w:drawing>
                          <wp:inline distT="0" distB="0" distL="0" distR="0" wp14:anchorId="6A41AD3A" wp14:editId="64EE4BBA">
                            <wp:extent cx="210312" cy="210312"/>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10312" cy="210312"/>
                                    </a:xfrm>
                                    <a:prstGeom prst="rect">
                                      <a:avLst/>
                                    </a:prstGeom>
                                    <a:noFill/>
                                    <a:ln>
                                      <a:noFill/>
                                    </a:ln>
                                  </pic:spPr>
                                </pic:pic>
                              </a:graphicData>
                            </a:graphic>
                          </wp:inline>
                        </w:drawing>
                      </w:r>
                      <w:r>
                        <w:t xml:space="preserve"> Click the </w:t>
                      </w:r>
                      <w:r w:rsidRPr="00EE1839">
                        <w:rPr>
                          <w:rStyle w:val="NameTab"/>
                        </w:rPr>
                        <w:t>Open Search</w:t>
                      </w:r>
                      <w:r>
                        <w:t xml:space="preserve"> tab.</w:t>
                      </w:r>
                    </w:p>
                  </w:txbxContent>
                </v:textbox>
                <w10:wrap type="through"/>
              </v:shape>
            </w:pict>
          </mc:Fallback>
        </mc:AlternateContent>
      </w:r>
      <w:r>
        <w:drawing>
          <wp:inline distT="0" distB="0" distL="0" distR="0" wp14:anchorId="2E184320" wp14:editId="74ED169C">
            <wp:extent cx="2404872" cy="1581912"/>
            <wp:effectExtent l="19050" t="19050" r="14605" b="18415"/>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404872" cy="1581912"/>
                    </a:xfrm>
                    <a:prstGeom prst="rect">
                      <a:avLst/>
                    </a:prstGeom>
                    <a:ln>
                      <a:solidFill>
                        <a:schemeClr val="bg1">
                          <a:lumMod val="85000"/>
                        </a:schemeClr>
                      </a:solidFill>
                    </a:ln>
                  </pic:spPr>
                </pic:pic>
              </a:graphicData>
            </a:graphic>
          </wp:inline>
        </w:drawing>
      </w:r>
    </w:p>
    <w:p w14:paraId="0C0AEC8A" w14:textId="77777777" w:rsidR="000D2454" w:rsidRDefault="000D2454" w:rsidP="00647C24">
      <w:pPr>
        <w:pStyle w:val="Heading1"/>
        <w:rPr>
          <w:rFonts w:eastAsia="Times New Roman"/>
        </w:rPr>
      </w:pPr>
      <w:bookmarkStart w:id="32" w:name="_Toc531175899"/>
      <w:r>
        <w:rPr>
          <w:rFonts w:eastAsia="Times New Roman"/>
        </w:rPr>
        <w:lastRenderedPageBreak/>
        <w:t>Adding Change Requests for FIS Studies</w:t>
      </w:r>
      <w:bookmarkEnd w:id="32"/>
      <w:r>
        <w:rPr>
          <w:rStyle w:val="IndexText"/>
          <w:rFonts w:eastAsiaTheme="minorHAnsi"/>
        </w:rPr>
        <w:fldChar w:fldCharType="begin"/>
      </w:r>
      <w:r>
        <w:rPr>
          <w:rStyle w:val="IndexText"/>
          <w:rFonts w:eastAsiaTheme="minorHAnsi"/>
        </w:rPr>
        <w:instrText xml:space="preserve"> XE "FIS change request</w:instrText>
      </w:r>
      <w:r w:rsidR="004C341C">
        <w:rPr>
          <w:rStyle w:val="IndexText"/>
          <w:rFonts w:eastAsiaTheme="minorHAnsi"/>
        </w:rPr>
        <w:instrText>s</w:instrText>
      </w:r>
      <w:r>
        <w:rPr>
          <w:rStyle w:val="IndexText"/>
          <w:rFonts w:eastAsiaTheme="minorHAnsi"/>
        </w:rPr>
        <w:instrText xml:space="preserve">" </w:instrText>
      </w:r>
      <w:r>
        <w:rPr>
          <w:rStyle w:val="IndexText"/>
          <w:rFonts w:eastAsiaTheme="minorHAnsi"/>
        </w:rPr>
        <w:fldChar w:fldCharType="end"/>
      </w:r>
      <w:r w:rsidR="004C341C">
        <w:rPr>
          <w:rStyle w:val="IndexText"/>
          <w:rFonts w:eastAsiaTheme="minorHAnsi"/>
        </w:rPr>
        <w:fldChar w:fldCharType="begin"/>
      </w:r>
      <w:r w:rsidR="004C341C">
        <w:rPr>
          <w:rStyle w:val="IndexText"/>
          <w:rFonts w:eastAsiaTheme="minorHAnsi"/>
        </w:rPr>
        <w:instrText xml:space="preserve"> XE "Change </w:instrText>
      </w:r>
      <w:proofErr w:type="spellStart"/>
      <w:r w:rsidR="004C341C">
        <w:rPr>
          <w:rStyle w:val="IndexText"/>
          <w:rFonts w:eastAsiaTheme="minorHAnsi"/>
        </w:rPr>
        <w:instrText>Request</w:instrText>
      </w:r>
      <w:proofErr w:type="gramStart"/>
      <w:r w:rsidR="004C341C">
        <w:rPr>
          <w:rStyle w:val="IndexText"/>
          <w:rFonts w:eastAsiaTheme="minorHAnsi"/>
        </w:rPr>
        <w:instrText>:FIS</w:instrText>
      </w:r>
      <w:proofErr w:type="spellEnd"/>
      <w:proofErr w:type="gramEnd"/>
      <w:r w:rsidR="004C341C">
        <w:rPr>
          <w:rStyle w:val="IndexText"/>
          <w:rFonts w:eastAsiaTheme="minorHAnsi"/>
        </w:rPr>
        <w:instrText xml:space="preserve"> Studies" </w:instrText>
      </w:r>
      <w:r w:rsidR="004C341C">
        <w:rPr>
          <w:rStyle w:val="IndexText"/>
          <w:rFonts w:eastAsiaTheme="minorHAnsi"/>
        </w:rPr>
        <w:fldChar w:fldCharType="end"/>
      </w:r>
    </w:p>
    <w:p w14:paraId="11B5502D" w14:textId="5342C004" w:rsidR="00B4122B" w:rsidRPr="00B4122B" w:rsidRDefault="00B4122B" w:rsidP="00647C24">
      <w:pPr>
        <w:pStyle w:val="BodyText"/>
      </w:pPr>
      <w:r>
        <w:t xml:space="preserve">You can submit a Change Request </w:t>
      </w:r>
      <w:r w:rsidR="00EE1839">
        <w:t>to begin an</w:t>
      </w:r>
      <w:r>
        <w:t xml:space="preserve"> FIS Study for a project.</w:t>
      </w:r>
    </w:p>
    <w:p w14:paraId="18A8EE13" w14:textId="77777777" w:rsidR="00B4122B" w:rsidRDefault="00B4122B" w:rsidP="00B4122B">
      <w:pPr>
        <w:pStyle w:val="Heading2"/>
        <w:keepNext/>
        <w:rPr>
          <w:rFonts w:eastAsia="Times New Roman"/>
        </w:rPr>
      </w:pPr>
      <w:bookmarkStart w:id="33" w:name="_Toc531175900"/>
      <w:r>
        <w:rPr>
          <w:rFonts w:eastAsia="Times New Roman"/>
        </w:rPr>
        <w:t>Adding a Change Request for an FIS Study Scope</w:t>
      </w:r>
      <w:bookmarkEnd w:id="33"/>
      <w:r>
        <w:rPr>
          <w:rStyle w:val="IndexText"/>
          <w:rFonts w:eastAsiaTheme="minorHAnsi"/>
        </w:rPr>
        <w:fldChar w:fldCharType="begin"/>
      </w:r>
      <w:r>
        <w:rPr>
          <w:rStyle w:val="IndexText"/>
          <w:rFonts w:eastAsiaTheme="minorHAnsi"/>
        </w:rPr>
        <w:instrText xml:space="preserve"> XE "FIS Study Scope change request" </w:instrText>
      </w:r>
      <w:r>
        <w:rPr>
          <w:rStyle w:val="IndexText"/>
          <w:rFonts w:eastAsiaTheme="minorHAnsi"/>
        </w:rPr>
        <w:fldChar w:fldCharType="end"/>
      </w:r>
      <w:r>
        <w:rPr>
          <w:rStyle w:val="IndexText"/>
          <w:rFonts w:eastAsiaTheme="minorHAnsi"/>
        </w:rPr>
        <w:fldChar w:fldCharType="begin"/>
      </w:r>
      <w:r>
        <w:rPr>
          <w:rStyle w:val="IndexText"/>
          <w:rFonts w:eastAsiaTheme="minorHAnsi"/>
        </w:rPr>
        <w:instrText xml:space="preserve"> XE "Change Request: FIS Study Scope" </w:instrText>
      </w:r>
      <w:r>
        <w:rPr>
          <w:rStyle w:val="IndexText"/>
          <w:rFonts w:eastAsiaTheme="minorHAnsi"/>
        </w:rPr>
        <w:fldChar w:fldCharType="end"/>
      </w:r>
    </w:p>
    <w:p w14:paraId="23C1FBC9" w14:textId="77777777" w:rsidR="00B4122B" w:rsidRPr="003D27C0" w:rsidRDefault="00B4122B" w:rsidP="00B4122B">
      <w:pPr>
        <w:pStyle w:val="BodyText"/>
      </w:pPr>
      <w:r>
        <w:t>The FIS Study Scope enables you to update the date on which the request was signed and enter a date when the payment has been received to perform the FIS. The draft and final version of Study Scope documents must also be uploaded.</w:t>
      </w:r>
    </w:p>
    <w:p w14:paraId="63E5204A" w14:textId="77777777" w:rsidR="00B4122B" w:rsidRPr="009444D3" w:rsidRDefault="00B4122B" w:rsidP="00B4122B">
      <w:pPr>
        <w:pStyle w:val="Heading3"/>
      </w:pPr>
      <w:r w:rsidRPr="009444D3">
        <w:t>Interconnection Request List</w:t>
      </w:r>
    </w:p>
    <w:p w14:paraId="6814A1A7" w14:textId="77777777" w:rsidR="00B4122B" w:rsidRDefault="00B4122B" w:rsidP="00B4122B">
      <w:pPr>
        <w:pStyle w:val="FigureLeft"/>
      </w:pPr>
      <w:r>
        <w:drawing>
          <wp:inline distT="0" distB="0" distL="0" distR="0" wp14:anchorId="733E5E34" wp14:editId="3AB0F7C3">
            <wp:extent cx="2438400" cy="2837670"/>
            <wp:effectExtent l="19050" t="19050" r="19050" b="2032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dChangeRequest.png"/>
                    <pic:cNvPicPr/>
                  </pic:nvPicPr>
                  <pic:blipFill>
                    <a:blip r:embed="rId52">
                      <a:extLst>
                        <a:ext uri="{28A0092B-C50C-407E-A947-70E740481C1C}">
                          <a14:useLocalDpi xmlns:a14="http://schemas.microsoft.com/office/drawing/2010/main" val="0"/>
                        </a:ext>
                      </a:extLst>
                    </a:blip>
                    <a:stretch>
                      <a:fillRect/>
                    </a:stretch>
                  </pic:blipFill>
                  <pic:spPr>
                    <a:xfrm>
                      <a:off x="0" y="0"/>
                      <a:ext cx="2448427" cy="2849339"/>
                    </a:xfrm>
                    <a:prstGeom prst="rect">
                      <a:avLst/>
                    </a:prstGeom>
                    <a:ln>
                      <a:solidFill>
                        <a:schemeClr val="bg1">
                          <a:lumMod val="85000"/>
                        </a:schemeClr>
                      </a:solidFill>
                    </a:ln>
                  </pic:spPr>
                </pic:pic>
              </a:graphicData>
            </a:graphic>
          </wp:inline>
        </w:drawing>
      </w:r>
    </w:p>
    <w:p w14:paraId="7A8A7DA6" w14:textId="77777777" w:rsidR="00B4122B" w:rsidRDefault="00B4122B" w:rsidP="00B4122B">
      <w:pPr>
        <w:pStyle w:val="BoxStepUnframed"/>
        <w:tabs>
          <w:tab w:val="left" w:pos="7075"/>
        </w:tabs>
      </w:pPr>
      <w:r>
        <w:rPr>
          <w:noProof/>
        </w:rPr>
        <w:drawing>
          <wp:inline distT="0" distB="0" distL="0" distR="0" wp14:anchorId="321DCBE2" wp14:editId="3C2360FD">
            <wp:extent cx="209524" cy="209524"/>
            <wp:effectExtent l="0" t="0" r="635" b="63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ep1.png"/>
                    <pic:cNvPicPr/>
                  </pic:nvPicPr>
                  <pic:blipFill>
                    <a:blip r:embed="rId19">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After locating the INR, click the </w:t>
      </w:r>
      <w:r w:rsidRPr="009918C8">
        <w:rPr>
          <w:rStyle w:val="NameButton"/>
        </w:rPr>
        <w:t>Add Change Request</w:t>
      </w:r>
      <w:r>
        <w:t xml:space="preserve"> button.</w:t>
      </w:r>
    </w:p>
    <w:p w14:paraId="2E033E6B" w14:textId="77777777" w:rsidR="00B4122B" w:rsidRDefault="00B4122B" w:rsidP="00B4122B">
      <w:pPr>
        <w:pStyle w:val="Heading3"/>
      </w:pPr>
      <w:r>
        <w:lastRenderedPageBreak/>
        <w:t>TDSP Change Request for Key Milestones Page</w:t>
      </w:r>
    </w:p>
    <w:p w14:paraId="4D7E651D" w14:textId="77777777" w:rsidR="00B4122B" w:rsidRPr="009444D3" w:rsidRDefault="00B4122B" w:rsidP="00B4122B">
      <w:pPr>
        <w:pStyle w:val="FigureLeft"/>
      </w:pPr>
      <w:r>
        <w:drawing>
          <wp:inline distT="0" distB="0" distL="0" distR="0" wp14:anchorId="344C931E" wp14:editId="78B4AB21">
            <wp:extent cx="6139914" cy="3817487"/>
            <wp:effectExtent l="19050" t="19050" r="13335" b="1206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SStudyScope_02Details.png"/>
                    <pic:cNvPicPr/>
                  </pic:nvPicPr>
                  <pic:blipFill>
                    <a:blip r:embed="rId53">
                      <a:extLst>
                        <a:ext uri="{28A0092B-C50C-407E-A947-70E740481C1C}">
                          <a14:useLocalDpi xmlns:a14="http://schemas.microsoft.com/office/drawing/2010/main" val="0"/>
                        </a:ext>
                      </a:extLst>
                    </a:blip>
                    <a:stretch>
                      <a:fillRect/>
                    </a:stretch>
                  </pic:blipFill>
                  <pic:spPr>
                    <a:xfrm>
                      <a:off x="0" y="0"/>
                      <a:ext cx="6139914" cy="3817487"/>
                    </a:xfrm>
                    <a:prstGeom prst="rect">
                      <a:avLst/>
                    </a:prstGeom>
                    <a:ln>
                      <a:solidFill>
                        <a:schemeClr val="bg1">
                          <a:lumMod val="85000"/>
                        </a:schemeClr>
                      </a:solidFill>
                    </a:ln>
                  </pic:spPr>
                </pic:pic>
              </a:graphicData>
            </a:graphic>
          </wp:inline>
        </w:drawing>
      </w:r>
    </w:p>
    <w:p w14:paraId="04F9E600" w14:textId="77777777" w:rsidR="00B4122B" w:rsidRDefault="00B4122B" w:rsidP="00B4122B">
      <w:pPr>
        <w:pStyle w:val="BoxStepUnframed"/>
      </w:pPr>
      <w:r>
        <w:rPr>
          <w:noProof/>
        </w:rPr>
        <w:drawing>
          <wp:inline distT="0" distB="0" distL="0" distR="0" wp14:anchorId="46160AE6" wp14:editId="56ACE169">
            <wp:extent cx="209524" cy="209524"/>
            <wp:effectExtent l="0" t="0" r="635" b="63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ep2.png"/>
                    <pic:cNvPicPr/>
                  </pic:nvPicPr>
                  <pic:blipFill>
                    <a:blip r:embed="rId20">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w:t>
      </w:r>
      <w:r>
        <w:rPr>
          <w:rStyle w:val="NameOption"/>
        </w:rPr>
        <w:t>FIS Study Scope</w:t>
      </w:r>
      <w:r>
        <w:t xml:space="preserve"> and then click the </w:t>
      </w:r>
      <w:r w:rsidRPr="009918C8">
        <w:rPr>
          <w:rStyle w:val="NameButton"/>
        </w:rPr>
        <w:t>Let’s Get Started</w:t>
      </w:r>
      <w:r>
        <w:t xml:space="preserve"> button.</w:t>
      </w:r>
    </w:p>
    <w:p w14:paraId="01F94706" w14:textId="77777777" w:rsidR="00B4122B" w:rsidRDefault="00B4122B" w:rsidP="00B4122B">
      <w:pPr>
        <w:pStyle w:val="BoxStepUnframed"/>
      </w:pPr>
    </w:p>
    <w:p w14:paraId="53266D6C" w14:textId="77777777" w:rsidR="00B4122B" w:rsidRDefault="00B4122B" w:rsidP="00B4122B">
      <w:pPr>
        <w:pStyle w:val="Heading3"/>
      </w:pPr>
      <w:r>
        <w:lastRenderedPageBreak/>
        <w:t>FIS Study Scope Details Page</w:t>
      </w:r>
    </w:p>
    <w:p w14:paraId="0440A394" w14:textId="77777777" w:rsidR="00B4122B" w:rsidRDefault="00B4122B" w:rsidP="00B4122B">
      <w:pPr>
        <w:pStyle w:val="FigureLeft"/>
      </w:pPr>
      <w:r>
        <w:drawing>
          <wp:inline distT="0" distB="0" distL="0" distR="0" wp14:anchorId="41505A67" wp14:editId="42A8F26A">
            <wp:extent cx="6172200" cy="3038475"/>
            <wp:effectExtent l="19050" t="19050" r="19050" b="2857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SStudyScope_02Details.png"/>
                    <pic:cNvPicPr/>
                  </pic:nvPicPr>
                  <pic:blipFill>
                    <a:blip r:embed="rId54">
                      <a:extLst>
                        <a:ext uri="{28A0092B-C50C-407E-A947-70E740481C1C}">
                          <a14:useLocalDpi xmlns:a14="http://schemas.microsoft.com/office/drawing/2010/main" val="0"/>
                        </a:ext>
                      </a:extLst>
                    </a:blip>
                    <a:stretch>
                      <a:fillRect/>
                    </a:stretch>
                  </pic:blipFill>
                  <pic:spPr>
                    <a:xfrm>
                      <a:off x="0" y="0"/>
                      <a:ext cx="6172200" cy="3038475"/>
                    </a:xfrm>
                    <a:prstGeom prst="rect">
                      <a:avLst/>
                    </a:prstGeom>
                    <a:ln>
                      <a:solidFill>
                        <a:schemeClr val="bg1">
                          <a:lumMod val="85000"/>
                        </a:schemeClr>
                      </a:solidFill>
                    </a:ln>
                  </pic:spPr>
                </pic:pic>
              </a:graphicData>
            </a:graphic>
          </wp:inline>
        </w:drawing>
      </w:r>
    </w:p>
    <w:p w14:paraId="3ED018FE" w14:textId="77777777" w:rsidR="00B4122B" w:rsidRDefault="00B4122B" w:rsidP="006C4852">
      <w:pPr>
        <w:pStyle w:val="BoxStepUnframed"/>
        <w:spacing w:before="120"/>
      </w:pPr>
      <w:r>
        <w:rPr>
          <w:noProof/>
        </w:rPr>
        <w:drawing>
          <wp:inline distT="0" distB="0" distL="0" distR="0" wp14:anchorId="6668B3E8" wp14:editId="59CABE98">
            <wp:extent cx="209524" cy="209524"/>
            <wp:effectExtent l="0" t="0" r="635" b="63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ep1.png"/>
                    <pic:cNvPicPr/>
                  </pic:nvPicPr>
                  <pic:blipFill>
                    <a:blip r:embed="rId21">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For the </w:t>
      </w:r>
      <w:r w:rsidRPr="00336D6E">
        <w:rPr>
          <w:b/>
        </w:rPr>
        <w:t>Signed Date</w:t>
      </w:r>
      <w:r>
        <w:t>, type in the date that the IE submitted and signed the request.</w:t>
      </w:r>
    </w:p>
    <w:p w14:paraId="505B92E7" w14:textId="77777777" w:rsidR="00B4122B" w:rsidRDefault="00B4122B" w:rsidP="006C4852">
      <w:pPr>
        <w:pStyle w:val="BoxStepUnframed"/>
        <w:spacing w:before="120"/>
      </w:pPr>
      <w:r>
        <w:rPr>
          <w:noProof/>
        </w:rPr>
        <w:drawing>
          <wp:inline distT="0" distB="0" distL="0" distR="0" wp14:anchorId="51FEBBF6" wp14:editId="347DB80A">
            <wp:extent cx="209524" cy="209524"/>
            <wp:effectExtent l="0" t="0" r="635" b="63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tep4.png"/>
                    <pic:cNvPicPr/>
                  </pic:nvPicPr>
                  <pic:blipFill>
                    <a:blip r:embed="rId23">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For the </w:t>
      </w:r>
      <w:r w:rsidRPr="00336D6E">
        <w:rPr>
          <w:b/>
        </w:rPr>
        <w:t>Funded Date</w:t>
      </w:r>
      <w:r>
        <w:t>, type in the date the payment for the FIS was received.</w:t>
      </w:r>
    </w:p>
    <w:p w14:paraId="641F7E75" w14:textId="77777777" w:rsidR="00B4122B" w:rsidRDefault="00B4122B" w:rsidP="006C4852">
      <w:pPr>
        <w:pStyle w:val="BoxStepUnframed"/>
        <w:spacing w:before="120"/>
      </w:pPr>
      <w:r>
        <w:rPr>
          <w:noProof/>
        </w:rPr>
        <w:drawing>
          <wp:inline distT="0" distB="0" distL="0" distR="0" wp14:anchorId="560A3225" wp14:editId="60329F77">
            <wp:extent cx="209524" cy="209524"/>
            <wp:effectExtent l="0" t="0" r="635" b="63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tep5.png"/>
                    <pic:cNvPicPr/>
                  </pic:nvPicPr>
                  <pic:blipFill>
                    <a:blip r:embed="rId25">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rPr>
          <w:noProof/>
        </w:rPr>
        <w:t xml:space="preserve"> </w:t>
      </w:r>
      <w:r>
        <w:t xml:space="preserve">Click the </w:t>
      </w:r>
      <w:r>
        <w:rPr>
          <w:rStyle w:val="NameButton"/>
        </w:rPr>
        <w:t>Continue</w:t>
      </w:r>
      <w:r>
        <w:t xml:space="preserve"> button.</w:t>
      </w:r>
    </w:p>
    <w:p w14:paraId="274346D7" w14:textId="5B4BF763" w:rsidR="00B4122B" w:rsidRDefault="00B4122B" w:rsidP="00B4122B">
      <w:pPr>
        <w:pStyle w:val="Heading3"/>
      </w:pPr>
      <w:r>
        <w:t xml:space="preserve">TSP </w:t>
      </w:r>
      <w:r w:rsidR="006C4852">
        <w:t xml:space="preserve">Key </w:t>
      </w:r>
      <w:r>
        <w:t>Milestones Page</w:t>
      </w:r>
    </w:p>
    <w:p w14:paraId="5B017501" w14:textId="5FCC00C1" w:rsidR="00B4122B" w:rsidRDefault="00D33C9C" w:rsidP="00B4122B">
      <w:pPr>
        <w:pStyle w:val="FigureLeft"/>
      </w:pPr>
      <w:r>
        <w:drawing>
          <wp:inline distT="0" distB="0" distL="0" distR="0" wp14:anchorId="3045CC2C" wp14:editId="63CBE8B8">
            <wp:extent cx="5981700" cy="2958849"/>
            <wp:effectExtent l="19050" t="19050" r="19050" b="133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86939" cy="2961440"/>
                    </a:xfrm>
                    <a:prstGeom prst="rect">
                      <a:avLst/>
                    </a:prstGeom>
                    <a:ln>
                      <a:solidFill>
                        <a:schemeClr val="bg1">
                          <a:lumMod val="85000"/>
                        </a:schemeClr>
                      </a:solidFill>
                    </a:ln>
                  </pic:spPr>
                </pic:pic>
              </a:graphicData>
            </a:graphic>
          </wp:inline>
        </w:drawing>
      </w:r>
    </w:p>
    <w:p w14:paraId="61F28B77" w14:textId="6D57CD76" w:rsidR="00B4122B" w:rsidRPr="00FD1001" w:rsidRDefault="00B4122B" w:rsidP="006C4852">
      <w:pPr>
        <w:pStyle w:val="BoxStepUnframed"/>
        <w:spacing w:before="60" w:after="0"/>
      </w:pPr>
      <w:r>
        <w:rPr>
          <w:noProof/>
        </w:rPr>
        <w:drawing>
          <wp:inline distT="0" distB="0" distL="0" distR="0" wp14:anchorId="111C72E6" wp14:editId="0B708CCB">
            <wp:extent cx="209524" cy="209524"/>
            <wp:effectExtent l="0" t="0" r="635" b="63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tep6.png"/>
                    <pic:cNvPicPr/>
                  </pic:nvPicPr>
                  <pic:blipFill>
                    <a:blip r:embed="rId34">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Click the </w:t>
      </w:r>
      <w:r w:rsidRPr="00F777DC">
        <w:rPr>
          <w:rStyle w:val="NameButton"/>
        </w:rPr>
        <w:t>Submit Change Request</w:t>
      </w:r>
      <w:r>
        <w:t xml:space="preserve"> button</w:t>
      </w:r>
      <w:r w:rsidR="006C4852">
        <w:t>.</w:t>
      </w:r>
    </w:p>
    <w:p w14:paraId="30DD47D9" w14:textId="77777777" w:rsidR="00B4122B" w:rsidRDefault="00B4122B" w:rsidP="00B4122B">
      <w:pPr>
        <w:pStyle w:val="Heading2"/>
        <w:pageBreakBefore/>
      </w:pPr>
      <w:bookmarkStart w:id="34" w:name="_Toc531175901"/>
      <w:r>
        <w:lastRenderedPageBreak/>
        <w:t>Adding a Change Request for an FIS Study Start Date</w:t>
      </w:r>
      <w:bookmarkEnd w:id="34"/>
      <w:r>
        <w:rPr>
          <w:rStyle w:val="IndexText"/>
          <w:rFonts w:eastAsiaTheme="minorHAnsi"/>
        </w:rPr>
        <w:fldChar w:fldCharType="begin"/>
      </w:r>
      <w:r>
        <w:rPr>
          <w:rStyle w:val="IndexText"/>
          <w:rFonts w:eastAsiaTheme="minorHAnsi"/>
        </w:rPr>
        <w:instrText xml:space="preserve"> XE "FIS Study Start Date change request" </w:instrText>
      </w:r>
      <w:r>
        <w:rPr>
          <w:rStyle w:val="IndexText"/>
          <w:rFonts w:eastAsiaTheme="minorHAnsi"/>
        </w:rPr>
        <w:fldChar w:fldCharType="end"/>
      </w:r>
      <w:r>
        <w:rPr>
          <w:rStyle w:val="IndexText"/>
          <w:rFonts w:eastAsiaTheme="minorHAnsi"/>
        </w:rPr>
        <w:fldChar w:fldCharType="begin"/>
      </w:r>
      <w:r>
        <w:rPr>
          <w:rStyle w:val="IndexText"/>
          <w:rFonts w:eastAsiaTheme="minorHAnsi"/>
        </w:rPr>
        <w:instrText xml:space="preserve"> XE "Change </w:instrText>
      </w:r>
      <w:proofErr w:type="spellStart"/>
      <w:r>
        <w:rPr>
          <w:rStyle w:val="IndexText"/>
          <w:rFonts w:eastAsiaTheme="minorHAnsi"/>
        </w:rPr>
        <w:instrText>Request</w:instrText>
      </w:r>
      <w:proofErr w:type="gramStart"/>
      <w:r>
        <w:rPr>
          <w:rStyle w:val="IndexText"/>
          <w:rFonts w:eastAsiaTheme="minorHAnsi"/>
        </w:rPr>
        <w:instrText>:FIS</w:instrText>
      </w:r>
      <w:proofErr w:type="spellEnd"/>
      <w:proofErr w:type="gramEnd"/>
      <w:r>
        <w:rPr>
          <w:rStyle w:val="IndexText"/>
          <w:rFonts w:eastAsiaTheme="minorHAnsi"/>
        </w:rPr>
        <w:instrText xml:space="preserve"> Start Date" </w:instrText>
      </w:r>
      <w:r>
        <w:rPr>
          <w:rStyle w:val="IndexText"/>
          <w:rFonts w:eastAsiaTheme="minorHAnsi"/>
        </w:rPr>
        <w:fldChar w:fldCharType="end"/>
      </w:r>
    </w:p>
    <w:p w14:paraId="668D4D65" w14:textId="77777777" w:rsidR="00B4122B" w:rsidRPr="009444D3" w:rsidRDefault="00B4122B" w:rsidP="00B4122B">
      <w:pPr>
        <w:pStyle w:val="Heading3"/>
      </w:pPr>
      <w:r w:rsidRPr="009444D3">
        <w:t>Interconnection Request List</w:t>
      </w:r>
    </w:p>
    <w:p w14:paraId="55DEF7B4" w14:textId="77777777" w:rsidR="00B4122B" w:rsidRDefault="00B4122B" w:rsidP="00B4122B">
      <w:pPr>
        <w:pStyle w:val="FigureLeft"/>
      </w:pPr>
      <w:r>
        <w:drawing>
          <wp:inline distT="0" distB="0" distL="0" distR="0" wp14:anchorId="77D5F3CD" wp14:editId="65F6F82E">
            <wp:extent cx="2438400" cy="2837670"/>
            <wp:effectExtent l="19050" t="19050" r="19050" b="2032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dChangeRequest.png"/>
                    <pic:cNvPicPr/>
                  </pic:nvPicPr>
                  <pic:blipFill>
                    <a:blip r:embed="rId52">
                      <a:extLst>
                        <a:ext uri="{28A0092B-C50C-407E-A947-70E740481C1C}">
                          <a14:useLocalDpi xmlns:a14="http://schemas.microsoft.com/office/drawing/2010/main" val="0"/>
                        </a:ext>
                      </a:extLst>
                    </a:blip>
                    <a:stretch>
                      <a:fillRect/>
                    </a:stretch>
                  </pic:blipFill>
                  <pic:spPr>
                    <a:xfrm>
                      <a:off x="0" y="0"/>
                      <a:ext cx="2448427" cy="2849339"/>
                    </a:xfrm>
                    <a:prstGeom prst="rect">
                      <a:avLst/>
                    </a:prstGeom>
                    <a:ln>
                      <a:solidFill>
                        <a:schemeClr val="bg1">
                          <a:lumMod val="85000"/>
                        </a:schemeClr>
                      </a:solidFill>
                    </a:ln>
                  </pic:spPr>
                </pic:pic>
              </a:graphicData>
            </a:graphic>
          </wp:inline>
        </w:drawing>
      </w:r>
    </w:p>
    <w:p w14:paraId="65D19053" w14:textId="77777777" w:rsidR="00B4122B" w:rsidRDefault="00B4122B" w:rsidP="00B4122B">
      <w:pPr>
        <w:pStyle w:val="BoxStepUnframed"/>
      </w:pPr>
      <w:r>
        <w:rPr>
          <w:noProof/>
        </w:rPr>
        <w:drawing>
          <wp:inline distT="0" distB="0" distL="0" distR="0" wp14:anchorId="4E9BEE87" wp14:editId="4F1A8782">
            <wp:extent cx="209524" cy="209524"/>
            <wp:effectExtent l="0" t="0" r="635" b="63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ep1.png"/>
                    <pic:cNvPicPr/>
                  </pic:nvPicPr>
                  <pic:blipFill>
                    <a:blip r:embed="rId19">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After locating the INR, click the </w:t>
      </w:r>
      <w:r w:rsidRPr="009918C8">
        <w:rPr>
          <w:rStyle w:val="NameButton"/>
        </w:rPr>
        <w:t>Add Change Request</w:t>
      </w:r>
      <w:r>
        <w:t xml:space="preserve"> button.</w:t>
      </w:r>
    </w:p>
    <w:p w14:paraId="339ABB7C" w14:textId="77777777" w:rsidR="00B4122B" w:rsidRDefault="00B4122B" w:rsidP="00B4122B">
      <w:pPr>
        <w:pStyle w:val="Heading3"/>
      </w:pPr>
      <w:r>
        <w:t>TSP Change Request for Key Milestones Page</w:t>
      </w:r>
    </w:p>
    <w:p w14:paraId="52175D23" w14:textId="77777777" w:rsidR="00B4122B" w:rsidRPr="009444D3" w:rsidRDefault="00B4122B" w:rsidP="00B4122B">
      <w:pPr>
        <w:pStyle w:val="FigureLeft"/>
      </w:pPr>
      <w:r>
        <w:drawing>
          <wp:inline distT="0" distB="0" distL="0" distR="0" wp14:anchorId="47CD7798" wp14:editId="6E6A3956">
            <wp:extent cx="5567191" cy="3366824"/>
            <wp:effectExtent l="19050" t="19050" r="14605" b="2413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SStudies_01Select.png"/>
                    <pic:cNvPicPr/>
                  </pic:nvPicPr>
                  <pic:blipFill>
                    <a:blip r:embed="rId56">
                      <a:extLst>
                        <a:ext uri="{28A0092B-C50C-407E-A947-70E740481C1C}">
                          <a14:useLocalDpi xmlns:a14="http://schemas.microsoft.com/office/drawing/2010/main" val="0"/>
                        </a:ext>
                      </a:extLst>
                    </a:blip>
                    <a:stretch>
                      <a:fillRect/>
                    </a:stretch>
                  </pic:blipFill>
                  <pic:spPr>
                    <a:xfrm>
                      <a:off x="0" y="0"/>
                      <a:ext cx="5567191" cy="3366824"/>
                    </a:xfrm>
                    <a:prstGeom prst="rect">
                      <a:avLst/>
                    </a:prstGeom>
                    <a:ln>
                      <a:solidFill>
                        <a:schemeClr val="bg1">
                          <a:lumMod val="85000"/>
                        </a:schemeClr>
                      </a:solidFill>
                    </a:ln>
                  </pic:spPr>
                </pic:pic>
              </a:graphicData>
            </a:graphic>
          </wp:inline>
        </w:drawing>
      </w:r>
    </w:p>
    <w:p w14:paraId="655CE06E" w14:textId="77777777" w:rsidR="00B4122B" w:rsidRDefault="00B4122B" w:rsidP="00B4122B">
      <w:pPr>
        <w:pStyle w:val="BoxStepUnframed"/>
      </w:pPr>
      <w:r>
        <w:rPr>
          <w:noProof/>
        </w:rPr>
        <w:lastRenderedPageBreak/>
        <w:drawing>
          <wp:inline distT="0" distB="0" distL="0" distR="0" wp14:anchorId="1A0E68E4" wp14:editId="35DAC39A">
            <wp:extent cx="209524" cy="209524"/>
            <wp:effectExtent l="0" t="0" r="635" b="63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ep2.png"/>
                    <pic:cNvPicPr/>
                  </pic:nvPicPr>
                  <pic:blipFill>
                    <a:blip r:embed="rId20">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w:t>
      </w:r>
      <w:r w:rsidRPr="009918C8">
        <w:rPr>
          <w:rStyle w:val="NameOption"/>
        </w:rPr>
        <w:t>FIS Stud</w:t>
      </w:r>
      <w:r>
        <w:rPr>
          <w:rStyle w:val="NameOption"/>
        </w:rPr>
        <w:t>y Start Dates</w:t>
      </w:r>
      <w:r>
        <w:t xml:space="preserve"> and then click the </w:t>
      </w:r>
      <w:r w:rsidRPr="009918C8">
        <w:rPr>
          <w:rStyle w:val="NameButton"/>
        </w:rPr>
        <w:t>Let’s Get Started</w:t>
      </w:r>
      <w:r>
        <w:t xml:space="preserve"> button.</w:t>
      </w:r>
    </w:p>
    <w:p w14:paraId="371AB833" w14:textId="77777777" w:rsidR="00B4122B" w:rsidRDefault="00B4122B" w:rsidP="00B4122B">
      <w:pPr>
        <w:pStyle w:val="Heading3"/>
        <w:pageBreakBefore/>
      </w:pPr>
      <w:r>
        <w:lastRenderedPageBreak/>
        <w:t>FIS Study Start Dates Page</w:t>
      </w:r>
    </w:p>
    <w:p w14:paraId="17194702" w14:textId="77777777" w:rsidR="00B4122B" w:rsidRDefault="00B4122B" w:rsidP="00B4122B">
      <w:pPr>
        <w:pStyle w:val="FigureLeft"/>
      </w:pPr>
      <w:r>
        <w:drawing>
          <wp:inline distT="0" distB="0" distL="0" distR="0" wp14:anchorId="248EBD72" wp14:editId="1306715E">
            <wp:extent cx="6172200" cy="2100580"/>
            <wp:effectExtent l="19050" t="19050" r="19050" b="1397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StudyStartDate_02EnterDates.png"/>
                    <pic:cNvPicPr/>
                  </pic:nvPicPr>
                  <pic:blipFill>
                    <a:blip r:embed="rId57">
                      <a:extLst>
                        <a:ext uri="{28A0092B-C50C-407E-A947-70E740481C1C}">
                          <a14:useLocalDpi xmlns:a14="http://schemas.microsoft.com/office/drawing/2010/main" val="0"/>
                        </a:ext>
                      </a:extLst>
                    </a:blip>
                    <a:stretch>
                      <a:fillRect/>
                    </a:stretch>
                  </pic:blipFill>
                  <pic:spPr>
                    <a:xfrm>
                      <a:off x="0" y="0"/>
                      <a:ext cx="6172200" cy="2100580"/>
                    </a:xfrm>
                    <a:prstGeom prst="rect">
                      <a:avLst/>
                    </a:prstGeom>
                    <a:ln>
                      <a:solidFill>
                        <a:schemeClr val="bg1">
                          <a:lumMod val="85000"/>
                        </a:schemeClr>
                      </a:solidFill>
                    </a:ln>
                  </pic:spPr>
                </pic:pic>
              </a:graphicData>
            </a:graphic>
          </wp:inline>
        </w:drawing>
      </w:r>
    </w:p>
    <w:p w14:paraId="3FC5E055" w14:textId="77777777" w:rsidR="00B4122B" w:rsidRDefault="00B4122B" w:rsidP="00B4122B">
      <w:pPr>
        <w:pStyle w:val="BoxStepUnframed"/>
      </w:pPr>
      <w:r>
        <w:rPr>
          <w:noProof/>
        </w:rPr>
        <w:drawing>
          <wp:inline distT="0" distB="0" distL="0" distR="0" wp14:anchorId="7937EA67" wp14:editId="712867A7">
            <wp:extent cx="209524" cy="209524"/>
            <wp:effectExtent l="0" t="0" r="635" b="63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tep3.png"/>
                    <pic:cNvPicPr/>
                  </pic:nvPicPr>
                  <pic:blipFill>
                    <a:blip r:embed="rId21">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rsidRPr="00FD1001">
        <w:t xml:space="preserve"> </w:t>
      </w:r>
      <w:r>
        <w:t>Click the button</w:t>
      </w:r>
    </w:p>
    <w:p w14:paraId="253BF718" w14:textId="77777777" w:rsidR="00B4122B" w:rsidRDefault="00B4122B" w:rsidP="00B4122B">
      <w:pPr>
        <w:pStyle w:val="Heading3"/>
      </w:pPr>
      <w:r>
        <w:t>TSP Key Milestones Page</w:t>
      </w:r>
    </w:p>
    <w:p w14:paraId="088321DF" w14:textId="77777777" w:rsidR="00B4122B" w:rsidRDefault="00B4122B" w:rsidP="00B4122B">
      <w:pPr>
        <w:pStyle w:val="FigureLeft"/>
      </w:pPr>
      <w:r>
        <w:drawing>
          <wp:inline distT="0" distB="0" distL="0" distR="0" wp14:anchorId="361D63C9" wp14:editId="0FFC134A">
            <wp:extent cx="6172200" cy="2069675"/>
            <wp:effectExtent l="19050" t="19050" r="19050" b="2603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StudyStartDate_03Submit.png"/>
                    <pic:cNvPicPr/>
                  </pic:nvPicPr>
                  <pic:blipFill>
                    <a:blip r:embed="rId58">
                      <a:extLst>
                        <a:ext uri="{28A0092B-C50C-407E-A947-70E740481C1C}">
                          <a14:useLocalDpi xmlns:a14="http://schemas.microsoft.com/office/drawing/2010/main" val="0"/>
                        </a:ext>
                      </a:extLst>
                    </a:blip>
                    <a:stretch>
                      <a:fillRect/>
                    </a:stretch>
                  </pic:blipFill>
                  <pic:spPr>
                    <a:xfrm>
                      <a:off x="0" y="0"/>
                      <a:ext cx="6172200" cy="2069675"/>
                    </a:xfrm>
                    <a:prstGeom prst="rect">
                      <a:avLst/>
                    </a:prstGeom>
                    <a:ln>
                      <a:solidFill>
                        <a:schemeClr val="bg1">
                          <a:lumMod val="85000"/>
                        </a:schemeClr>
                      </a:solidFill>
                    </a:ln>
                  </pic:spPr>
                </pic:pic>
              </a:graphicData>
            </a:graphic>
          </wp:inline>
        </w:drawing>
      </w:r>
    </w:p>
    <w:p w14:paraId="29B72CCC" w14:textId="77777777" w:rsidR="00B4122B" w:rsidRPr="0072269D" w:rsidRDefault="00B4122B" w:rsidP="00B4122B">
      <w:pPr>
        <w:pStyle w:val="BoxStepUnframed"/>
      </w:pPr>
      <w:r>
        <w:rPr>
          <w:noProof/>
        </w:rPr>
        <w:drawing>
          <wp:inline distT="0" distB="0" distL="0" distR="0" wp14:anchorId="64B2B463" wp14:editId="36BF30BA">
            <wp:extent cx="209524" cy="209524"/>
            <wp:effectExtent l="0" t="0" r="635" b="63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tep4.png"/>
                    <pic:cNvPicPr/>
                  </pic:nvPicPr>
                  <pic:blipFill>
                    <a:blip r:embed="rId23">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the </w:t>
      </w:r>
      <w:r w:rsidRPr="00F777DC">
        <w:rPr>
          <w:rStyle w:val="NameButton"/>
        </w:rPr>
        <w:t>Submit Change Request</w:t>
      </w:r>
      <w:r>
        <w:t xml:space="preserve"> button.</w:t>
      </w:r>
    </w:p>
    <w:p w14:paraId="051A8898" w14:textId="77777777" w:rsidR="000D2454" w:rsidRDefault="000D2454" w:rsidP="00DD5F78">
      <w:pPr>
        <w:pStyle w:val="Heading2"/>
        <w:keepNext/>
      </w:pPr>
      <w:bookmarkStart w:id="35" w:name="_Toc531175902"/>
      <w:r>
        <w:lastRenderedPageBreak/>
        <w:t>Adding a Change Request for FIS Studies</w:t>
      </w:r>
      <w:bookmarkEnd w:id="35"/>
      <w:r w:rsidR="004C341C">
        <w:rPr>
          <w:rStyle w:val="IndexText"/>
          <w:rFonts w:eastAsiaTheme="minorHAnsi"/>
        </w:rPr>
        <w:fldChar w:fldCharType="begin"/>
      </w:r>
      <w:r w:rsidR="004C341C">
        <w:rPr>
          <w:rStyle w:val="IndexText"/>
          <w:rFonts w:eastAsiaTheme="minorHAnsi"/>
        </w:rPr>
        <w:instrText xml:space="preserve"> XE "FIS Studies change request" </w:instrText>
      </w:r>
      <w:r w:rsidR="004C341C">
        <w:rPr>
          <w:rStyle w:val="IndexText"/>
          <w:rFonts w:eastAsiaTheme="minorHAnsi"/>
        </w:rPr>
        <w:fldChar w:fldCharType="end"/>
      </w:r>
    </w:p>
    <w:p w14:paraId="65F6F281" w14:textId="77777777" w:rsidR="000D2454" w:rsidRPr="009444D3" w:rsidRDefault="000D2454" w:rsidP="00647C24">
      <w:pPr>
        <w:pStyle w:val="Heading3"/>
      </w:pPr>
      <w:r w:rsidRPr="009444D3">
        <w:t>Interconnection Request List</w:t>
      </w:r>
    </w:p>
    <w:p w14:paraId="4DC21D0C" w14:textId="77777777" w:rsidR="000D2454" w:rsidRDefault="000D2454" w:rsidP="00647C24">
      <w:pPr>
        <w:pStyle w:val="FigureLeft"/>
      </w:pPr>
      <w:r>
        <w:drawing>
          <wp:inline distT="0" distB="0" distL="0" distR="0" wp14:anchorId="320805B0" wp14:editId="78CEFC3D">
            <wp:extent cx="2438400" cy="2837670"/>
            <wp:effectExtent l="19050" t="19050" r="19050" b="2032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dChangeRequest.png"/>
                    <pic:cNvPicPr/>
                  </pic:nvPicPr>
                  <pic:blipFill>
                    <a:blip r:embed="rId52">
                      <a:extLst>
                        <a:ext uri="{28A0092B-C50C-407E-A947-70E740481C1C}">
                          <a14:useLocalDpi xmlns:a14="http://schemas.microsoft.com/office/drawing/2010/main" val="0"/>
                        </a:ext>
                      </a:extLst>
                    </a:blip>
                    <a:stretch>
                      <a:fillRect/>
                    </a:stretch>
                  </pic:blipFill>
                  <pic:spPr>
                    <a:xfrm>
                      <a:off x="0" y="0"/>
                      <a:ext cx="2448427" cy="2849339"/>
                    </a:xfrm>
                    <a:prstGeom prst="rect">
                      <a:avLst/>
                    </a:prstGeom>
                    <a:ln>
                      <a:solidFill>
                        <a:schemeClr val="bg1">
                          <a:lumMod val="85000"/>
                        </a:schemeClr>
                      </a:solidFill>
                    </a:ln>
                  </pic:spPr>
                </pic:pic>
              </a:graphicData>
            </a:graphic>
          </wp:inline>
        </w:drawing>
      </w:r>
    </w:p>
    <w:p w14:paraId="2AE13B90" w14:textId="77777777" w:rsidR="000D2454" w:rsidRDefault="000D2454" w:rsidP="00647C24">
      <w:pPr>
        <w:pStyle w:val="BoxStepUnframed"/>
      </w:pPr>
      <w:r>
        <w:rPr>
          <w:noProof/>
        </w:rPr>
        <w:drawing>
          <wp:inline distT="0" distB="0" distL="0" distR="0" wp14:anchorId="37AF9F0E" wp14:editId="6775AF54">
            <wp:extent cx="209524" cy="209524"/>
            <wp:effectExtent l="0" t="0" r="635" b="635"/>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ep1.png"/>
                    <pic:cNvPicPr/>
                  </pic:nvPicPr>
                  <pic:blipFill>
                    <a:blip r:embed="rId19">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After locating the INR, click the </w:t>
      </w:r>
      <w:r w:rsidRPr="009918C8">
        <w:rPr>
          <w:rStyle w:val="NameButton"/>
        </w:rPr>
        <w:t>Add Change Request</w:t>
      </w:r>
      <w:r>
        <w:t xml:space="preserve"> button.</w:t>
      </w:r>
    </w:p>
    <w:p w14:paraId="1DB6D3DD" w14:textId="77777777" w:rsidR="000D2454" w:rsidRDefault="000D2454" w:rsidP="00647C24">
      <w:pPr>
        <w:pStyle w:val="Heading3"/>
      </w:pPr>
      <w:r>
        <w:lastRenderedPageBreak/>
        <w:t xml:space="preserve">TDSP Change Request for Key Milestones </w:t>
      </w:r>
      <w:commentRangeStart w:id="36"/>
      <w:r>
        <w:t>Page</w:t>
      </w:r>
      <w:commentRangeEnd w:id="36"/>
      <w:r w:rsidR="00247277">
        <w:rPr>
          <w:rStyle w:val="CommentReference"/>
          <w:rFonts w:asciiTheme="minorHAnsi" w:eastAsiaTheme="minorHAnsi" w:hAnsiTheme="minorHAnsi" w:cstheme="minorBidi"/>
          <w:b w:val="0"/>
          <w:noProof w:val="0"/>
          <w:color w:val="auto"/>
        </w:rPr>
        <w:commentReference w:id="36"/>
      </w:r>
    </w:p>
    <w:p w14:paraId="09EA82E1" w14:textId="77777777" w:rsidR="000D2454" w:rsidRPr="009444D3" w:rsidRDefault="000D2454" w:rsidP="00647C24">
      <w:pPr>
        <w:pStyle w:val="FigureLeft"/>
      </w:pPr>
      <w:r>
        <w:drawing>
          <wp:inline distT="0" distB="0" distL="0" distR="0" wp14:anchorId="28D42227" wp14:editId="6D2EF693">
            <wp:extent cx="6172200" cy="3882390"/>
            <wp:effectExtent l="19050" t="19050" r="19050" b="2286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SStudies_01Select.png"/>
                    <pic:cNvPicPr/>
                  </pic:nvPicPr>
                  <pic:blipFill>
                    <a:blip r:embed="rId59">
                      <a:extLst>
                        <a:ext uri="{28A0092B-C50C-407E-A947-70E740481C1C}">
                          <a14:useLocalDpi xmlns:a14="http://schemas.microsoft.com/office/drawing/2010/main" val="0"/>
                        </a:ext>
                      </a:extLst>
                    </a:blip>
                    <a:stretch>
                      <a:fillRect/>
                    </a:stretch>
                  </pic:blipFill>
                  <pic:spPr>
                    <a:xfrm>
                      <a:off x="0" y="0"/>
                      <a:ext cx="6172200" cy="3882390"/>
                    </a:xfrm>
                    <a:prstGeom prst="rect">
                      <a:avLst/>
                    </a:prstGeom>
                    <a:ln>
                      <a:solidFill>
                        <a:schemeClr val="bg1">
                          <a:lumMod val="85000"/>
                        </a:schemeClr>
                      </a:solidFill>
                    </a:ln>
                  </pic:spPr>
                </pic:pic>
              </a:graphicData>
            </a:graphic>
          </wp:inline>
        </w:drawing>
      </w:r>
    </w:p>
    <w:p w14:paraId="04ABB10E" w14:textId="77777777" w:rsidR="000D2454" w:rsidRDefault="000D2454" w:rsidP="00647C24">
      <w:pPr>
        <w:pStyle w:val="BoxStepUnframed"/>
      </w:pPr>
      <w:r>
        <w:rPr>
          <w:noProof/>
        </w:rPr>
        <w:drawing>
          <wp:inline distT="0" distB="0" distL="0" distR="0" wp14:anchorId="3DB65F63" wp14:editId="187627B8">
            <wp:extent cx="209524" cy="209524"/>
            <wp:effectExtent l="0" t="0" r="635" b="63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ep2.png"/>
                    <pic:cNvPicPr/>
                  </pic:nvPicPr>
                  <pic:blipFill>
                    <a:blip r:embed="rId20">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w:t>
      </w:r>
      <w:r w:rsidRPr="009918C8">
        <w:rPr>
          <w:rStyle w:val="NameOption"/>
        </w:rPr>
        <w:t>FIS Studies</w:t>
      </w:r>
      <w:r>
        <w:t xml:space="preserve"> and then click the </w:t>
      </w:r>
      <w:r w:rsidRPr="009918C8">
        <w:rPr>
          <w:rStyle w:val="NameButton"/>
        </w:rPr>
        <w:t>Let’s Get Started</w:t>
      </w:r>
      <w:r>
        <w:t xml:space="preserve"> button.</w:t>
      </w:r>
    </w:p>
    <w:p w14:paraId="49B42C38" w14:textId="77777777" w:rsidR="000D2454" w:rsidRDefault="000D2454" w:rsidP="00647C24">
      <w:pPr>
        <w:pStyle w:val="Heading3"/>
        <w:pageBreakBefore/>
      </w:pPr>
      <w:r>
        <w:lastRenderedPageBreak/>
        <w:t>FIS Studies Page</w:t>
      </w:r>
    </w:p>
    <w:p w14:paraId="20113AC9" w14:textId="77777777" w:rsidR="000D2454" w:rsidRDefault="000D2454" w:rsidP="00647C24">
      <w:pPr>
        <w:pStyle w:val="FigureLeft"/>
      </w:pPr>
      <w:r>
        <w:drawing>
          <wp:inline distT="0" distB="0" distL="0" distR="0" wp14:anchorId="07DE6DA7" wp14:editId="7B214ECB">
            <wp:extent cx="5895975" cy="2217663"/>
            <wp:effectExtent l="19050" t="19050" r="9525" b="1143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SStudies_02SelectReport.png"/>
                    <pic:cNvPicPr/>
                  </pic:nvPicPr>
                  <pic:blipFill>
                    <a:blip r:embed="rId60">
                      <a:extLst>
                        <a:ext uri="{28A0092B-C50C-407E-A947-70E740481C1C}">
                          <a14:useLocalDpi xmlns:a14="http://schemas.microsoft.com/office/drawing/2010/main" val="0"/>
                        </a:ext>
                      </a:extLst>
                    </a:blip>
                    <a:stretch>
                      <a:fillRect/>
                    </a:stretch>
                  </pic:blipFill>
                  <pic:spPr>
                    <a:xfrm>
                      <a:off x="0" y="0"/>
                      <a:ext cx="5905135" cy="2221108"/>
                    </a:xfrm>
                    <a:prstGeom prst="rect">
                      <a:avLst/>
                    </a:prstGeom>
                    <a:ln>
                      <a:solidFill>
                        <a:schemeClr val="bg1">
                          <a:lumMod val="85000"/>
                        </a:schemeClr>
                      </a:solidFill>
                    </a:ln>
                  </pic:spPr>
                </pic:pic>
              </a:graphicData>
            </a:graphic>
          </wp:inline>
        </w:drawing>
      </w:r>
    </w:p>
    <w:p w14:paraId="5008EDB6" w14:textId="3F4E4CBA" w:rsidR="000D2454" w:rsidRDefault="00DD5F78" w:rsidP="00647C24">
      <w:pPr>
        <w:pStyle w:val="BoxStepUnframed"/>
        <w:rPr>
          <w:noProof/>
        </w:rPr>
      </w:pPr>
      <w:r>
        <w:rPr>
          <w:noProof/>
        </w:rPr>
        <w:drawing>
          <wp:inline distT="0" distB="0" distL="0" distR="0" wp14:anchorId="39E244C7" wp14:editId="6C9E8480">
            <wp:extent cx="209524" cy="209524"/>
            <wp:effectExtent l="0" t="0" r="635" b="63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Step3.png"/>
                    <pic:cNvPicPr/>
                  </pic:nvPicPr>
                  <pic:blipFill>
                    <a:blip r:embed="rId21">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rsidR="000D2454">
        <w:rPr>
          <w:noProof/>
        </w:rPr>
        <w:t xml:space="preserve"> Click the </w:t>
      </w:r>
      <w:r w:rsidR="000D2454" w:rsidRPr="00E4084B">
        <w:rPr>
          <w:rStyle w:val="NameDropdownPopup"/>
        </w:rPr>
        <w:t>File Type</w:t>
      </w:r>
      <w:r w:rsidR="000D2454">
        <w:rPr>
          <w:noProof/>
        </w:rPr>
        <w:t xml:space="preserve"> dropdown and click the types of studies you will upload.</w:t>
      </w:r>
    </w:p>
    <w:p w14:paraId="01943DE8" w14:textId="77777777" w:rsidR="000D2454" w:rsidRDefault="000D2454" w:rsidP="00647C24">
      <w:pPr>
        <w:pStyle w:val="BoxStepUnframed"/>
        <w:rPr>
          <w:noProof/>
        </w:rPr>
      </w:pPr>
      <w:r>
        <w:rPr>
          <w:noProof/>
        </w:rPr>
        <w:drawing>
          <wp:inline distT="0" distB="0" distL="0" distR="0" wp14:anchorId="4AFD9790" wp14:editId="7DAC4780">
            <wp:extent cx="209524" cy="209524"/>
            <wp:effectExtent l="0" t="0" r="635" b="635"/>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ep4.png"/>
                    <pic:cNvPicPr/>
                  </pic:nvPicPr>
                  <pic:blipFill>
                    <a:blip r:embed="rId23">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rPr>
          <w:noProof/>
        </w:rPr>
        <w:t xml:space="preserve"> For each file to upload:</w:t>
      </w:r>
    </w:p>
    <w:p w14:paraId="2F179824" w14:textId="77777777" w:rsidR="000D2454" w:rsidRDefault="000D2454" w:rsidP="00647C24">
      <w:pPr>
        <w:pStyle w:val="BoxStepUnframed"/>
        <w:ind w:left="720"/>
      </w:pPr>
      <w:r>
        <w:rPr>
          <w:noProof/>
        </w:rPr>
        <w:drawing>
          <wp:inline distT="0" distB="0" distL="0" distR="0" wp14:anchorId="553FF1AF" wp14:editId="1127ADE7">
            <wp:extent cx="164592" cy="164592"/>
            <wp:effectExtent l="0" t="0" r="6985" b="6985"/>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tepA.png"/>
                    <pic:cNvPicPr/>
                  </pic:nvPicPr>
                  <pic:blipFill>
                    <a:blip r:embed="rId61">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t xml:space="preserve"> Click the </w:t>
      </w:r>
      <w:r w:rsidRPr="00156428">
        <w:rPr>
          <w:rStyle w:val="NameDropdownPopup"/>
        </w:rPr>
        <w:t>Select file type</w:t>
      </w:r>
      <w:r>
        <w:t xml:space="preserve"> dropdown and click the type of file you plan to upload.</w:t>
      </w:r>
    </w:p>
    <w:p w14:paraId="37347306" w14:textId="77777777" w:rsidR="000D2454" w:rsidRDefault="000D2454" w:rsidP="00647C24">
      <w:pPr>
        <w:pStyle w:val="BoxStepUnframed"/>
        <w:ind w:left="720"/>
      </w:pPr>
      <w:r>
        <w:rPr>
          <w:noProof/>
        </w:rPr>
        <w:drawing>
          <wp:inline distT="0" distB="0" distL="0" distR="0" wp14:anchorId="3A473CE7" wp14:editId="59F8366B">
            <wp:extent cx="164592" cy="164592"/>
            <wp:effectExtent l="0" t="0" r="6985" b="6985"/>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tepB.png"/>
                    <pic:cNvPicPr/>
                  </pic:nvPicPr>
                  <pic:blipFill>
                    <a:blip r:embed="rId62">
                      <a:extLst>
                        <a:ext uri="{28A0092B-C50C-407E-A947-70E740481C1C}">
                          <a14:useLocalDpi xmlns:a14="http://schemas.microsoft.com/office/drawing/2010/main" val="0"/>
                        </a:ext>
                      </a:extLst>
                    </a:blip>
                    <a:stretch>
                      <a:fillRect/>
                    </a:stretch>
                  </pic:blipFill>
                  <pic:spPr>
                    <a:xfrm>
                      <a:off x="0" y="0"/>
                      <a:ext cx="164592" cy="164592"/>
                    </a:xfrm>
                    <a:prstGeom prst="rect">
                      <a:avLst/>
                    </a:prstGeom>
                  </pic:spPr>
                </pic:pic>
              </a:graphicData>
            </a:graphic>
          </wp:inline>
        </w:drawing>
      </w:r>
      <w:r>
        <w:t xml:space="preserve"> Click the </w:t>
      </w:r>
      <w:r w:rsidRPr="00156428">
        <w:rPr>
          <w:rStyle w:val="NameButton"/>
        </w:rPr>
        <w:t>+Choose File</w:t>
      </w:r>
      <w:r>
        <w:t xml:space="preserve"> button, navigate to the file on your computer, and click the file. </w:t>
      </w:r>
    </w:p>
    <w:p w14:paraId="722D7944" w14:textId="77777777" w:rsidR="000D2454" w:rsidRDefault="000D2454" w:rsidP="00647C24">
      <w:pPr>
        <w:pStyle w:val="BoxStepUnframed"/>
        <w:rPr>
          <w:noProof/>
        </w:rPr>
      </w:pPr>
      <w:r>
        <w:rPr>
          <w:noProof/>
        </w:rPr>
        <w:drawing>
          <wp:inline distT="0" distB="0" distL="0" distR="0" wp14:anchorId="224C922C" wp14:editId="6E9059A7">
            <wp:extent cx="209524" cy="209524"/>
            <wp:effectExtent l="0" t="0" r="635" b="63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tep6.png"/>
                    <pic:cNvPicPr/>
                  </pic:nvPicPr>
                  <pic:blipFill>
                    <a:blip r:embed="rId25">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rPr>
          <w:noProof/>
        </w:rPr>
        <w:t xml:space="preserve"> When you are finished, click the </w:t>
      </w:r>
      <w:r w:rsidRPr="00E4084B">
        <w:rPr>
          <w:rStyle w:val="NameButton"/>
        </w:rPr>
        <w:t>Continue</w:t>
      </w:r>
      <w:r>
        <w:rPr>
          <w:noProof/>
        </w:rPr>
        <w:t xml:space="preserve"> button.</w:t>
      </w:r>
    </w:p>
    <w:p w14:paraId="5592242E" w14:textId="77777777" w:rsidR="000D2454" w:rsidRDefault="000D2454" w:rsidP="00647C24">
      <w:pPr>
        <w:pStyle w:val="Heading3"/>
      </w:pPr>
      <w:r>
        <w:lastRenderedPageBreak/>
        <w:t xml:space="preserve">TSP Key Milestones </w:t>
      </w:r>
      <w:commentRangeStart w:id="37"/>
      <w:r>
        <w:t>Page</w:t>
      </w:r>
      <w:commentRangeEnd w:id="37"/>
      <w:r w:rsidR="00247277">
        <w:rPr>
          <w:rStyle w:val="CommentReference"/>
          <w:rFonts w:asciiTheme="minorHAnsi" w:eastAsiaTheme="minorHAnsi" w:hAnsiTheme="minorHAnsi" w:cstheme="minorBidi"/>
          <w:b w:val="0"/>
          <w:noProof w:val="0"/>
          <w:color w:val="auto"/>
        </w:rPr>
        <w:commentReference w:id="37"/>
      </w:r>
    </w:p>
    <w:p w14:paraId="6282E9ED" w14:textId="7D20C9E9" w:rsidR="000D2454" w:rsidRDefault="006C4852" w:rsidP="00647C24">
      <w:pPr>
        <w:pStyle w:val="FigureLeft"/>
      </w:pPr>
      <w:r>
        <w:drawing>
          <wp:inline distT="0" distB="0" distL="0" distR="0" wp14:anchorId="6DEEDC83" wp14:editId="5A2F8710">
            <wp:extent cx="6172200" cy="3394075"/>
            <wp:effectExtent l="19050" t="19050" r="19050" b="158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172200" cy="3394075"/>
                    </a:xfrm>
                    <a:prstGeom prst="rect">
                      <a:avLst/>
                    </a:prstGeom>
                    <a:ln>
                      <a:solidFill>
                        <a:schemeClr val="bg1">
                          <a:lumMod val="85000"/>
                        </a:schemeClr>
                      </a:solidFill>
                    </a:ln>
                  </pic:spPr>
                </pic:pic>
              </a:graphicData>
            </a:graphic>
          </wp:inline>
        </w:drawing>
      </w:r>
    </w:p>
    <w:p w14:paraId="5355148B" w14:textId="77777777" w:rsidR="000D2454" w:rsidRPr="00CA719B" w:rsidRDefault="000D2454" w:rsidP="00647C24">
      <w:pPr>
        <w:pStyle w:val="BoxStepUnframed"/>
      </w:pPr>
      <w:r>
        <w:rPr>
          <w:noProof/>
        </w:rPr>
        <w:drawing>
          <wp:inline distT="0" distB="0" distL="0" distR="0" wp14:anchorId="72BC6200" wp14:editId="40087E7B">
            <wp:extent cx="209524" cy="209524"/>
            <wp:effectExtent l="0" t="0" r="635" b="63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tep7.png"/>
                    <pic:cNvPicPr/>
                  </pic:nvPicPr>
                  <pic:blipFill>
                    <a:blip r:embed="rId34">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the </w:t>
      </w:r>
      <w:r w:rsidRPr="0059402B">
        <w:rPr>
          <w:rStyle w:val="NameButton"/>
        </w:rPr>
        <w:t>Submit Change Request</w:t>
      </w:r>
      <w:r>
        <w:t xml:space="preserve"> button.</w:t>
      </w:r>
    </w:p>
    <w:p w14:paraId="728916E2" w14:textId="77777777" w:rsidR="000D2454" w:rsidRDefault="000D2454" w:rsidP="00647C24">
      <w:pPr>
        <w:pStyle w:val="Heading1"/>
        <w:rPr>
          <w:rFonts w:eastAsia="Times New Roman"/>
        </w:rPr>
      </w:pPr>
      <w:bookmarkStart w:id="38" w:name="_Toc531175903"/>
      <w:r>
        <w:rPr>
          <w:rFonts w:eastAsia="Times New Roman"/>
        </w:rPr>
        <w:lastRenderedPageBreak/>
        <w:t>Recording the Interconnection Agreement Date</w:t>
      </w:r>
      <w:bookmarkEnd w:id="38"/>
      <w:r>
        <w:rPr>
          <w:rStyle w:val="IndexText"/>
          <w:rFonts w:eastAsiaTheme="minorHAnsi"/>
        </w:rPr>
        <w:fldChar w:fldCharType="begin"/>
      </w:r>
      <w:r>
        <w:rPr>
          <w:rStyle w:val="IndexText"/>
          <w:rFonts w:eastAsiaTheme="minorHAnsi"/>
        </w:rPr>
        <w:instrText xml:space="preserve"> XE "IA</w:instrText>
      </w:r>
      <w:r w:rsidR="00B401CB">
        <w:rPr>
          <w:rStyle w:val="IndexText"/>
          <w:rFonts w:eastAsiaTheme="minorHAnsi"/>
        </w:rPr>
        <w:instrText xml:space="preserve">, </w:instrText>
      </w:r>
      <w:r>
        <w:rPr>
          <w:rStyle w:val="IndexText"/>
          <w:rFonts w:eastAsiaTheme="minorHAnsi"/>
        </w:rPr>
        <w:instrText xml:space="preserve">record date" </w:instrText>
      </w:r>
      <w:r>
        <w:rPr>
          <w:rStyle w:val="IndexText"/>
          <w:rFonts w:eastAsiaTheme="minorHAnsi"/>
        </w:rPr>
        <w:fldChar w:fldCharType="end"/>
      </w:r>
      <w:r>
        <w:rPr>
          <w:rStyle w:val="IndexText"/>
          <w:rFonts w:eastAsiaTheme="minorHAnsi"/>
        </w:rPr>
        <w:fldChar w:fldCharType="begin"/>
      </w:r>
      <w:r>
        <w:rPr>
          <w:rStyle w:val="IndexText"/>
          <w:rFonts w:eastAsiaTheme="minorHAnsi"/>
        </w:rPr>
        <w:instrText xml:space="preserve"> XE "Change Request: IA date" </w:instrText>
      </w:r>
      <w:r>
        <w:rPr>
          <w:rStyle w:val="IndexText"/>
          <w:rFonts w:eastAsiaTheme="minorHAnsi"/>
        </w:rPr>
        <w:fldChar w:fldCharType="end"/>
      </w:r>
    </w:p>
    <w:p w14:paraId="103FD676" w14:textId="77777777" w:rsidR="000D2454" w:rsidRDefault="000D2454" w:rsidP="00647C24">
      <w:pPr>
        <w:pStyle w:val="BodyText"/>
      </w:pPr>
      <w:r>
        <w:t>When the Interconnection Agreement has been signed, you can record the signed date and upload a copy of the agreement file.</w:t>
      </w:r>
    </w:p>
    <w:p w14:paraId="7C13382B" w14:textId="77777777" w:rsidR="000D2454" w:rsidRPr="009444D3" w:rsidRDefault="000D2454" w:rsidP="00647C24">
      <w:pPr>
        <w:pStyle w:val="Heading3"/>
      </w:pPr>
      <w:r w:rsidRPr="009444D3">
        <w:t xml:space="preserve"> </w:t>
      </w:r>
      <w:r>
        <w:t xml:space="preserve">Interconnection </w:t>
      </w:r>
      <w:r w:rsidRPr="009444D3">
        <w:t>Request List</w:t>
      </w:r>
    </w:p>
    <w:p w14:paraId="085EB885" w14:textId="77777777" w:rsidR="000D2454" w:rsidRDefault="000D2454" w:rsidP="00647C24">
      <w:pPr>
        <w:pStyle w:val="FigureLeft"/>
      </w:pPr>
      <w:r>
        <w:drawing>
          <wp:inline distT="0" distB="0" distL="0" distR="0" wp14:anchorId="4597EF98" wp14:editId="70CF6957">
            <wp:extent cx="2438400" cy="2837670"/>
            <wp:effectExtent l="19050" t="19050" r="19050" b="2032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dChangeRequest.png"/>
                    <pic:cNvPicPr/>
                  </pic:nvPicPr>
                  <pic:blipFill>
                    <a:blip r:embed="rId52">
                      <a:extLst>
                        <a:ext uri="{28A0092B-C50C-407E-A947-70E740481C1C}">
                          <a14:useLocalDpi xmlns:a14="http://schemas.microsoft.com/office/drawing/2010/main" val="0"/>
                        </a:ext>
                      </a:extLst>
                    </a:blip>
                    <a:stretch>
                      <a:fillRect/>
                    </a:stretch>
                  </pic:blipFill>
                  <pic:spPr>
                    <a:xfrm>
                      <a:off x="0" y="0"/>
                      <a:ext cx="2448427" cy="2849339"/>
                    </a:xfrm>
                    <a:prstGeom prst="rect">
                      <a:avLst/>
                    </a:prstGeom>
                    <a:ln>
                      <a:solidFill>
                        <a:schemeClr val="bg1">
                          <a:lumMod val="85000"/>
                        </a:schemeClr>
                      </a:solidFill>
                    </a:ln>
                  </pic:spPr>
                </pic:pic>
              </a:graphicData>
            </a:graphic>
          </wp:inline>
        </w:drawing>
      </w:r>
    </w:p>
    <w:p w14:paraId="34D97333" w14:textId="77777777" w:rsidR="000D2454" w:rsidRDefault="000D2454" w:rsidP="00647C24">
      <w:pPr>
        <w:pStyle w:val="BoxStepUnframed"/>
      </w:pPr>
      <w:r>
        <w:rPr>
          <w:noProof/>
        </w:rPr>
        <w:drawing>
          <wp:inline distT="0" distB="0" distL="0" distR="0" wp14:anchorId="6009279D" wp14:editId="5A41995C">
            <wp:extent cx="209524" cy="209524"/>
            <wp:effectExtent l="0" t="0" r="635" b="63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ep1.png"/>
                    <pic:cNvPicPr/>
                  </pic:nvPicPr>
                  <pic:blipFill>
                    <a:blip r:embed="rId19">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After locating the INR, click the </w:t>
      </w:r>
      <w:r w:rsidRPr="009918C8">
        <w:rPr>
          <w:rStyle w:val="NameButton"/>
        </w:rPr>
        <w:t>Add Change Request</w:t>
      </w:r>
      <w:r>
        <w:t xml:space="preserve"> button.</w:t>
      </w:r>
    </w:p>
    <w:p w14:paraId="15253DCD" w14:textId="77777777" w:rsidR="000D2454" w:rsidRDefault="000D2454" w:rsidP="00647C24">
      <w:pPr>
        <w:pStyle w:val="Heading3"/>
      </w:pPr>
      <w:r>
        <w:lastRenderedPageBreak/>
        <w:t>TDSP Change Request for Key Milestones Page</w:t>
      </w:r>
    </w:p>
    <w:p w14:paraId="50C0A5E2" w14:textId="77777777" w:rsidR="000D2454" w:rsidRPr="009444D3" w:rsidRDefault="000D2454" w:rsidP="00647C24">
      <w:pPr>
        <w:pStyle w:val="FigureLeft"/>
      </w:pPr>
      <w:r>
        <w:drawing>
          <wp:inline distT="0" distB="0" distL="0" distR="0" wp14:anchorId="21A54AC5" wp14:editId="5D323411">
            <wp:extent cx="5600700" cy="3546534"/>
            <wp:effectExtent l="19050" t="19050" r="19050" b="1587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A_01Select.png"/>
                    <pic:cNvPicPr/>
                  </pic:nvPicPr>
                  <pic:blipFill>
                    <a:blip r:embed="rId64">
                      <a:extLst>
                        <a:ext uri="{28A0092B-C50C-407E-A947-70E740481C1C}">
                          <a14:useLocalDpi xmlns:a14="http://schemas.microsoft.com/office/drawing/2010/main" val="0"/>
                        </a:ext>
                      </a:extLst>
                    </a:blip>
                    <a:stretch>
                      <a:fillRect/>
                    </a:stretch>
                  </pic:blipFill>
                  <pic:spPr>
                    <a:xfrm>
                      <a:off x="0" y="0"/>
                      <a:ext cx="5603089" cy="3548047"/>
                    </a:xfrm>
                    <a:prstGeom prst="rect">
                      <a:avLst/>
                    </a:prstGeom>
                    <a:ln>
                      <a:solidFill>
                        <a:schemeClr val="bg1">
                          <a:lumMod val="85000"/>
                        </a:schemeClr>
                      </a:solidFill>
                    </a:ln>
                  </pic:spPr>
                </pic:pic>
              </a:graphicData>
            </a:graphic>
          </wp:inline>
        </w:drawing>
      </w:r>
    </w:p>
    <w:p w14:paraId="09A8A2BA" w14:textId="77777777" w:rsidR="000D2454" w:rsidRDefault="000D2454" w:rsidP="00647C24">
      <w:pPr>
        <w:pStyle w:val="BoxStepUnframed"/>
      </w:pPr>
      <w:r>
        <w:rPr>
          <w:noProof/>
        </w:rPr>
        <w:drawing>
          <wp:inline distT="0" distB="0" distL="0" distR="0" wp14:anchorId="6A045B79" wp14:editId="44360EFE">
            <wp:extent cx="209524" cy="209524"/>
            <wp:effectExtent l="0" t="0" r="635" b="63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ep2.png"/>
                    <pic:cNvPicPr/>
                  </pic:nvPicPr>
                  <pic:blipFill>
                    <a:blip r:embed="rId20">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w:t>
      </w:r>
      <w:r>
        <w:rPr>
          <w:rStyle w:val="NameOption"/>
        </w:rPr>
        <w:t>Interconnection Agreement</w:t>
      </w:r>
      <w:r>
        <w:t xml:space="preserve"> and then click the </w:t>
      </w:r>
      <w:r w:rsidRPr="009918C8">
        <w:rPr>
          <w:rStyle w:val="NameButton"/>
        </w:rPr>
        <w:t>Let’s Get Started</w:t>
      </w:r>
      <w:r>
        <w:t xml:space="preserve"> button.</w:t>
      </w:r>
    </w:p>
    <w:p w14:paraId="257761F5" w14:textId="77777777" w:rsidR="000D2454" w:rsidRDefault="000D2454" w:rsidP="00647C24">
      <w:pPr>
        <w:pStyle w:val="Heading3"/>
      </w:pPr>
      <w:r>
        <w:t>Interconnection Agreement Page</w:t>
      </w:r>
    </w:p>
    <w:p w14:paraId="6FF5CA2B" w14:textId="77777777" w:rsidR="000D2454" w:rsidRDefault="000D2454" w:rsidP="00647C24">
      <w:pPr>
        <w:pStyle w:val="FigureLeft"/>
      </w:pPr>
      <w:r>
        <w:drawing>
          <wp:inline distT="0" distB="0" distL="0" distR="0" wp14:anchorId="68E9FE89" wp14:editId="73D6CCEC">
            <wp:extent cx="5991225" cy="2154869"/>
            <wp:effectExtent l="19050" t="19050" r="9525" b="1714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A_02Details.png"/>
                    <pic:cNvPicPr/>
                  </pic:nvPicPr>
                  <pic:blipFill>
                    <a:blip r:embed="rId65">
                      <a:extLst>
                        <a:ext uri="{28A0092B-C50C-407E-A947-70E740481C1C}">
                          <a14:useLocalDpi xmlns:a14="http://schemas.microsoft.com/office/drawing/2010/main" val="0"/>
                        </a:ext>
                      </a:extLst>
                    </a:blip>
                    <a:stretch>
                      <a:fillRect/>
                    </a:stretch>
                  </pic:blipFill>
                  <pic:spPr>
                    <a:xfrm>
                      <a:off x="0" y="0"/>
                      <a:ext cx="6002798" cy="2159032"/>
                    </a:xfrm>
                    <a:prstGeom prst="rect">
                      <a:avLst/>
                    </a:prstGeom>
                    <a:ln>
                      <a:solidFill>
                        <a:schemeClr val="bg1">
                          <a:lumMod val="85000"/>
                        </a:schemeClr>
                      </a:solidFill>
                    </a:ln>
                  </pic:spPr>
                </pic:pic>
              </a:graphicData>
            </a:graphic>
          </wp:inline>
        </w:drawing>
      </w:r>
    </w:p>
    <w:p w14:paraId="4359CF7A" w14:textId="77777777" w:rsidR="000D2454" w:rsidRDefault="000D2454" w:rsidP="00647C24">
      <w:pPr>
        <w:pStyle w:val="BoxStepUnframed"/>
      </w:pPr>
      <w:r>
        <w:rPr>
          <w:noProof/>
        </w:rPr>
        <w:drawing>
          <wp:inline distT="0" distB="0" distL="0" distR="0" wp14:anchorId="12805CF1" wp14:editId="617A4FE8">
            <wp:extent cx="209524" cy="209524"/>
            <wp:effectExtent l="0" t="0" r="635" b="63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ep3.png"/>
                    <pic:cNvPicPr/>
                  </pic:nvPicPr>
                  <pic:blipFill>
                    <a:blip r:embed="rId21">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Type in the date the IA was signed.</w:t>
      </w:r>
    </w:p>
    <w:p w14:paraId="67795EE6" w14:textId="77777777" w:rsidR="000D2454" w:rsidRDefault="000D2454" w:rsidP="00647C24">
      <w:pPr>
        <w:pStyle w:val="BoxStepUnframed"/>
      </w:pPr>
      <w:r>
        <w:rPr>
          <w:noProof/>
        </w:rPr>
        <w:drawing>
          <wp:inline distT="0" distB="0" distL="0" distR="0" wp14:anchorId="2C5866A0" wp14:editId="5665DED1">
            <wp:extent cx="209524" cy="209524"/>
            <wp:effectExtent l="0" t="0" r="635" b="63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ep3.png"/>
                    <pic:cNvPicPr/>
                  </pic:nvPicPr>
                  <pic:blipFill>
                    <a:blip r:embed="rId23">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the Select File button, locate the file and click Open.</w:t>
      </w:r>
    </w:p>
    <w:p w14:paraId="363A86C1" w14:textId="184E1DFC" w:rsidR="000D2454" w:rsidRDefault="000D2454" w:rsidP="00647C24">
      <w:pPr>
        <w:pStyle w:val="BoxStepUnframed"/>
      </w:pPr>
      <w:r>
        <w:rPr>
          <w:noProof/>
        </w:rPr>
        <w:drawing>
          <wp:inline distT="0" distB="0" distL="0" distR="0" wp14:anchorId="1D21D7D6" wp14:editId="3661F367">
            <wp:extent cx="209524" cy="209524"/>
            <wp:effectExtent l="0" t="0" r="635" b="63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ep5.png"/>
                    <pic:cNvPicPr/>
                  </pic:nvPicPr>
                  <pic:blipFill>
                    <a:blip r:embed="rId25">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rsidR="00DD5F78">
        <w:t xml:space="preserve"> </w:t>
      </w:r>
      <w:r>
        <w:t xml:space="preserve">Click the </w:t>
      </w:r>
      <w:r w:rsidRPr="006A2729">
        <w:rPr>
          <w:rStyle w:val="NameButton"/>
        </w:rPr>
        <w:t>Continue</w:t>
      </w:r>
      <w:r>
        <w:t xml:space="preserve"> button.</w:t>
      </w:r>
    </w:p>
    <w:p w14:paraId="7E5074D9" w14:textId="77777777" w:rsidR="000D2454" w:rsidRDefault="000D2454" w:rsidP="00647C24">
      <w:pPr>
        <w:pStyle w:val="Heading3"/>
      </w:pPr>
      <w:r>
        <w:lastRenderedPageBreak/>
        <w:t>TSP Key Milestones Page</w:t>
      </w:r>
    </w:p>
    <w:p w14:paraId="6F9FA7C2" w14:textId="77777777" w:rsidR="000D2454" w:rsidRDefault="000D2454" w:rsidP="00647C24">
      <w:pPr>
        <w:pStyle w:val="FigureLeft"/>
      </w:pPr>
      <w:r>
        <w:drawing>
          <wp:inline distT="0" distB="0" distL="0" distR="0" wp14:anchorId="66C374E8" wp14:editId="7368D4D9">
            <wp:extent cx="6172200" cy="2687955"/>
            <wp:effectExtent l="19050" t="19050" r="19050" b="1714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A_03Submit.png"/>
                    <pic:cNvPicPr/>
                  </pic:nvPicPr>
                  <pic:blipFill>
                    <a:blip r:embed="rId66">
                      <a:extLst>
                        <a:ext uri="{28A0092B-C50C-407E-A947-70E740481C1C}">
                          <a14:useLocalDpi xmlns:a14="http://schemas.microsoft.com/office/drawing/2010/main" val="0"/>
                        </a:ext>
                      </a:extLst>
                    </a:blip>
                    <a:stretch>
                      <a:fillRect/>
                    </a:stretch>
                  </pic:blipFill>
                  <pic:spPr>
                    <a:xfrm>
                      <a:off x="0" y="0"/>
                      <a:ext cx="6172200" cy="2687955"/>
                    </a:xfrm>
                    <a:prstGeom prst="rect">
                      <a:avLst/>
                    </a:prstGeom>
                    <a:ln>
                      <a:solidFill>
                        <a:schemeClr val="bg1">
                          <a:lumMod val="85000"/>
                        </a:schemeClr>
                      </a:solidFill>
                    </a:ln>
                  </pic:spPr>
                </pic:pic>
              </a:graphicData>
            </a:graphic>
          </wp:inline>
        </w:drawing>
      </w:r>
    </w:p>
    <w:p w14:paraId="5AF3B24A" w14:textId="77777777" w:rsidR="000D2454" w:rsidRDefault="000D2454" w:rsidP="00647C24">
      <w:pPr>
        <w:pStyle w:val="BoxStepUnframed"/>
      </w:pPr>
      <w:r>
        <w:rPr>
          <w:noProof/>
        </w:rPr>
        <w:drawing>
          <wp:inline distT="0" distB="0" distL="0" distR="0" wp14:anchorId="17BA909B" wp14:editId="6B4A42E1">
            <wp:extent cx="209524" cy="209524"/>
            <wp:effectExtent l="0" t="0" r="635" b="63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ep7.png"/>
                    <pic:cNvPicPr/>
                  </pic:nvPicPr>
                  <pic:blipFill>
                    <a:blip r:embed="rId34">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the </w:t>
      </w:r>
      <w:r>
        <w:rPr>
          <w:rStyle w:val="NameButton"/>
        </w:rPr>
        <w:t>Submit Change Request</w:t>
      </w:r>
      <w:r>
        <w:t xml:space="preserve"> button.</w:t>
      </w:r>
    </w:p>
    <w:p w14:paraId="520BA19D" w14:textId="77777777" w:rsidR="000D2454" w:rsidRPr="003B6847" w:rsidRDefault="000D2454" w:rsidP="00647C24">
      <w:pPr>
        <w:pStyle w:val="BoxStepUnframed"/>
      </w:pPr>
    </w:p>
    <w:p w14:paraId="2343F0FC" w14:textId="77777777" w:rsidR="000D2454" w:rsidRDefault="000D2454" w:rsidP="00647C24">
      <w:pPr>
        <w:pStyle w:val="Heading1"/>
        <w:rPr>
          <w:rFonts w:eastAsia="Times New Roman"/>
        </w:rPr>
      </w:pPr>
      <w:bookmarkStart w:id="39" w:name="_Toc531175904"/>
      <w:r>
        <w:rPr>
          <w:rFonts w:eastAsia="Times New Roman"/>
        </w:rPr>
        <w:lastRenderedPageBreak/>
        <w:t>Recording the Notice to Proceed Date</w:t>
      </w:r>
      <w:bookmarkEnd w:id="39"/>
      <w:r>
        <w:rPr>
          <w:rStyle w:val="IndexText"/>
          <w:rFonts w:eastAsiaTheme="minorHAnsi"/>
        </w:rPr>
        <w:fldChar w:fldCharType="begin"/>
      </w:r>
      <w:r>
        <w:rPr>
          <w:rStyle w:val="IndexText"/>
          <w:rFonts w:eastAsiaTheme="minorHAnsi"/>
        </w:rPr>
        <w:instrText xml:space="preserve"> XE "Change </w:instrText>
      </w:r>
      <w:proofErr w:type="spellStart"/>
      <w:r>
        <w:rPr>
          <w:rStyle w:val="IndexText"/>
          <w:rFonts w:eastAsiaTheme="minorHAnsi"/>
        </w:rPr>
        <w:instrText>Request</w:instrText>
      </w:r>
      <w:proofErr w:type="gramStart"/>
      <w:r>
        <w:rPr>
          <w:rStyle w:val="IndexText"/>
          <w:rFonts w:eastAsiaTheme="minorHAnsi"/>
        </w:rPr>
        <w:instrText>:Notice</w:instrText>
      </w:r>
      <w:proofErr w:type="spellEnd"/>
      <w:proofErr w:type="gramEnd"/>
      <w:r>
        <w:rPr>
          <w:rStyle w:val="IndexText"/>
          <w:rFonts w:eastAsiaTheme="minorHAnsi"/>
        </w:rPr>
        <w:instrText xml:space="preserve"> to Proceed" </w:instrText>
      </w:r>
      <w:r>
        <w:rPr>
          <w:rStyle w:val="IndexText"/>
          <w:rFonts w:eastAsiaTheme="minorHAnsi"/>
        </w:rPr>
        <w:fldChar w:fldCharType="end"/>
      </w:r>
      <w:r>
        <w:rPr>
          <w:rStyle w:val="IndexText"/>
          <w:rFonts w:eastAsiaTheme="minorHAnsi"/>
        </w:rPr>
        <w:fldChar w:fldCharType="begin"/>
      </w:r>
      <w:r>
        <w:rPr>
          <w:rStyle w:val="IndexText"/>
          <w:rFonts w:eastAsiaTheme="minorHAnsi"/>
        </w:rPr>
        <w:instrText xml:space="preserve"> XE "Notice to Proceed date" </w:instrText>
      </w:r>
      <w:r>
        <w:rPr>
          <w:rStyle w:val="IndexText"/>
          <w:rFonts w:eastAsiaTheme="minorHAnsi"/>
        </w:rPr>
        <w:fldChar w:fldCharType="end"/>
      </w:r>
    </w:p>
    <w:p w14:paraId="0080AB13" w14:textId="77777777" w:rsidR="000D2454" w:rsidRDefault="000D2454" w:rsidP="00647C24">
      <w:pPr>
        <w:pStyle w:val="BodyText"/>
      </w:pPr>
      <w:r>
        <w:t>When the Notice to Proceed has been signed and received, you can record the date it was signed.</w:t>
      </w:r>
    </w:p>
    <w:p w14:paraId="632F9BDE" w14:textId="77777777" w:rsidR="000D2454" w:rsidRDefault="000D2454" w:rsidP="00647C24">
      <w:pPr>
        <w:pStyle w:val="Heading3"/>
      </w:pPr>
      <w:r>
        <w:t>Interconnection Request List</w:t>
      </w:r>
    </w:p>
    <w:p w14:paraId="347B74AF" w14:textId="77777777" w:rsidR="000D2454" w:rsidRDefault="000D2454" w:rsidP="00647C24">
      <w:pPr>
        <w:pStyle w:val="FigureLeft"/>
      </w:pPr>
      <w:r>
        <w:drawing>
          <wp:inline distT="0" distB="0" distL="0" distR="0" wp14:anchorId="1AF490E6" wp14:editId="33679568">
            <wp:extent cx="2438400" cy="2838450"/>
            <wp:effectExtent l="19050" t="19050" r="19050" b="1905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38400" cy="2838450"/>
                    </a:xfrm>
                    <a:prstGeom prst="rect">
                      <a:avLst/>
                    </a:prstGeom>
                    <a:noFill/>
                    <a:ln w="9525" cmpd="sng">
                      <a:solidFill>
                        <a:srgbClr val="000000"/>
                      </a:solidFill>
                      <a:miter lim="800000"/>
                      <a:headEnd/>
                      <a:tailEnd/>
                    </a:ln>
                    <a:effectLst/>
                  </pic:spPr>
                </pic:pic>
              </a:graphicData>
            </a:graphic>
          </wp:inline>
        </w:drawing>
      </w:r>
    </w:p>
    <w:p w14:paraId="7F382521" w14:textId="77777777" w:rsidR="000D2454" w:rsidRDefault="000D2454" w:rsidP="00647C24">
      <w:pPr>
        <w:pStyle w:val="BoxStepUnframed"/>
      </w:pPr>
      <w:r>
        <w:rPr>
          <w:noProof/>
        </w:rPr>
        <w:drawing>
          <wp:inline distT="0" distB="0" distL="0" distR="0" wp14:anchorId="27DB860F" wp14:editId="2BB2A7AC">
            <wp:extent cx="209550" cy="20955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After locating the INR, click the </w:t>
      </w:r>
      <w:r>
        <w:rPr>
          <w:rStyle w:val="NameButton"/>
        </w:rPr>
        <w:t>Add Change Request</w:t>
      </w:r>
      <w:r>
        <w:t xml:space="preserve"> button.</w:t>
      </w:r>
    </w:p>
    <w:p w14:paraId="27F54EBD" w14:textId="77777777" w:rsidR="000D2454" w:rsidRDefault="000D2454" w:rsidP="00647C24">
      <w:pPr>
        <w:pStyle w:val="Heading3"/>
      </w:pPr>
      <w:r>
        <w:lastRenderedPageBreak/>
        <w:t>TDSP Change Request for Key Milestones Page</w:t>
      </w:r>
    </w:p>
    <w:p w14:paraId="08DA63EF" w14:textId="77777777" w:rsidR="000D2454" w:rsidRDefault="000D2454" w:rsidP="00647C24">
      <w:pPr>
        <w:pStyle w:val="FigureLeft"/>
      </w:pPr>
      <w:r>
        <w:drawing>
          <wp:inline distT="0" distB="0" distL="0" distR="0" wp14:anchorId="7FD72A20" wp14:editId="7C781A1D">
            <wp:extent cx="6172200" cy="3885929"/>
            <wp:effectExtent l="19050" t="19050" r="19050" b="1968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6172200" cy="3885929"/>
                    </a:xfrm>
                    <a:prstGeom prst="rect">
                      <a:avLst/>
                    </a:prstGeom>
                    <a:noFill/>
                    <a:ln w="9525" cmpd="sng">
                      <a:solidFill>
                        <a:srgbClr val="000000"/>
                      </a:solidFill>
                      <a:miter lim="800000"/>
                      <a:headEnd/>
                      <a:tailEnd/>
                    </a:ln>
                    <a:effectLst/>
                  </pic:spPr>
                </pic:pic>
              </a:graphicData>
            </a:graphic>
          </wp:inline>
        </w:drawing>
      </w:r>
    </w:p>
    <w:p w14:paraId="3D386EF0" w14:textId="77777777" w:rsidR="000D2454" w:rsidRDefault="000D2454" w:rsidP="00647C24">
      <w:pPr>
        <w:pStyle w:val="BoxStepUnframed"/>
      </w:pPr>
      <w:r>
        <w:rPr>
          <w:noProof/>
        </w:rPr>
        <w:drawing>
          <wp:inline distT="0" distB="0" distL="0" distR="0" wp14:anchorId="268EBA8E" wp14:editId="4C97A257">
            <wp:extent cx="209550" cy="20955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Click </w:t>
      </w:r>
      <w:r>
        <w:rPr>
          <w:rStyle w:val="NameOption"/>
        </w:rPr>
        <w:t>Other Key Milestones</w:t>
      </w:r>
      <w:r>
        <w:t xml:space="preserve"> and then click the </w:t>
      </w:r>
      <w:r>
        <w:rPr>
          <w:rStyle w:val="NameButton"/>
        </w:rPr>
        <w:t>Let’s Get Started</w:t>
      </w:r>
      <w:r>
        <w:t xml:space="preserve"> button.</w:t>
      </w:r>
    </w:p>
    <w:p w14:paraId="3904BFFC" w14:textId="07E10D37" w:rsidR="000D2454" w:rsidRDefault="000D2454" w:rsidP="00647C24">
      <w:pPr>
        <w:pStyle w:val="Heading3"/>
      </w:pPr>
      <w:r>
        <w:t>Other Key Milestones</w:t>
      </w:r>
      <w:r w:rsidR="00DD5F78">
        <w:t xml:space="preserve"> Page</w:t>
      </w:r>
    </w:p>
    <w:p w14:paraId="0645F560" w14:textId="77777777" w:rsidR="000D2454" w:rsidRDefault="000D2454" w:rsidP="00647C24">
      <w:pPr>
        <w:pStyle w:val="FigureLeft"/>
      </w:pPr>
      <w:r>
        <w:drawing>
          <wp:inline distT="0" distB="0" distL="0" distR="0" wp14:anchorId="703BCBC1" wp14:editId="41049763">
            <wp:extent cx="6172200" cy="2105980"/>
            <wp:effectExtent l="19050" t="19050" r="19050" b="2794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A_02Details.png"/>
                    <pic:cNvPicPr/>
                  </pic:nvPicPr>
                  <pic:blipFill>
                    <a:blip r:embed="rId68">
                      <a:extLst>
                        <a:ext uri="{28A0092B-C50C-407E-A947-70E740481C1C}">
                          <a14:useLocalDpi xmlns:a14="http://schemas.microsoft.com/office/drawing/2010/main" val="0"/>
                        </a:ext>
                      </a:extLst>
                    </a:blip>
                    <a:stretch>
                      <a:fillRect/>
                    </a:stretch>
                  </pic:blipFill>
                  <pic:spPr>
                    <a:xfrm>
                      <a:off x="0" y="0"/>
                      <a:ext cx="6172200" cy="2105980"/>
                    </a:xfrm>
                    <a:prstGeom prst="rect">
                      <a:avLst/>
                    </a:prstGeom>
                    <a:ln>
                      <a:solidFill>
                        <a:schemeClr val="bg1">
                          <a:lumMod val="85000"/>
                        </a:schemeClr>
                      </a:solidFill>
                    </a:ln>
                  </pic:spPr>
                </pic:pic>
              </a:graphicData>
            </a:graphic>
          </wp:inline>
        </w:drawing>
      </w:r>
    </w:p>
    <w:p w14:paraId="44E31AA6" w14:textId="77777777" w:rsidR="000D2454" w:rsidRDefault="000D2454" w:rsidP="00647C24">
      <w:pPr>
        <w:pStyle w:val="BoxStepUnframed"/>
      </w:pPr>
      <w:r>
        <w:rPr>
          <w:noProof/>
        </w:rPr>
        <w:drawing>
          <wp:inline distT="0" distB="0" distL="0" distR="0" wp14:anchorId="68307692" wp14:editId="2641B56D">
            <wp:extent cx="209524" cy="209524"/>
            <wp:effectExtent l="0" t="0" r="635" b="63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ep3.png"/>
                    <pic:cNvPicPr/>
                  </pic:nvPicPr>
                  <pic:blipFill>
                    <a:blip r:embed="rId21">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Record the date this document was signed.</w:t>
      </w:r>
    </w:p>
    <w:p w14:paraId="578223AD" w14:textId="77777777" w:rsidR="000D2454" w:rsidRDefault="000D2454" w:rsidP="00647C24">
      <w:pPr>
        <w:pStyle w:val="BoxStepUnframed"/>
      </w:pPr>
      <w:r>
        <w:rPr>
          <w:noProof/>
        </w:rPr>
        <w:drawing>
          <wp:inline distT="0" distB="0" distL="0" distR="0" wp14:anchorId="41D9F023" wp14:editId="60DE4AE0">
            <wp:extent cx="209524" cy="209524"/>
            <wp:effectExtent l="0" t="0" r="635" b="63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ep4.png"/>
                    <pic:cNvPicPr/>
                  </pic:nvPicPr>
                  <pic:blipFill>
                    <a:blip r:embed="rId23">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the </w:t>
      </w:r>
      <w:r w:rsidRPr="00AA3B19">
        <w:rPr>
          <w:rStyle w:val="NameButton"/>
        </w:rPr>
        <w:t>Continue</w:t>
      </w:r>
      <w:r>
        <w:t xml:space="preserve"> button.</w:t>
      </w:r>
    </w:p>
    <w:p w14:paraId="369F87BA" w14:textId="77777777" w:rsidR="000D2454" w:rsidRDefault="000D2454" w:rsidP="00647C24">
      <w:pPr>
        <w:pStyle w:val="Heading3"/>
      </w:pPr>
      <w:r>
        <w:lastRenderedPageBreak/>
        <w:t>TSP Key Milestones Page</w:t>
      </w:r>
    </w:p>
    <w:p w14:paraId="2126C948" w14:textId="213D8062" w:rsidR="000D2454" w:rsidRDefault="00E84704" w:rsidP="00647C24">
      <w:pPr>
        <w:pStyle w:val="FigureLeft"/>
      </w:pPr>
      <w:r>
        <w:drawing>
          <wp:inline distT="0" distB="0" distL="0" distR="0" wp14:anchorId="5AAF8745" wp14:editId="091BDE4C">
            <wp:extent cx="6172200" cy="2807335"/>
            <wp:effectExtent l="19050" t="19050" r="19050" b="1206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172200" cy="2807335"/>
                    </a:xfrm>
                    <a:prstGeom prst="rect">
                      <a:avLst/>
                    </a:prstGeom>
                    <a:ln>
                      <a:solidFill>
                        <a:schemeClr val="bg1">
                          <a:lumMod val="85000"/>
                        </a:schemeClr>
                      </a:solidFill>
                    </a:ln>
                  </pic:spPr>
                </pic:pic>
              </a:graphicData>
            </a:graphic>
          </wp:inline>
        </w:drawing>
      </w:r>
    </w:p>
    <w:p w14:paraId="68049968" w14:textId="07F7ADD6" w:rsidR="000D2454" w:rsidRDefault="000D2454" w:rsidP="00647C24">
      <w:pPr>
        <w:pStyle w:val="BoxStepUnframed"/>
      </w:pPr>
      <w:r>
        <w:rPr>
          <w:noProof/>
        </w:rPr>
        <w:drawing>
          <wp:inline distT="0" distB="0" distL="0" distR="0" wp14:anchorId="4AEB5D40" wp14:editId="42652CFA">
            <wp:extent cx="209524" cy="209524"/>
            <wp:effectExtent l="0" t="0" r="635" b="63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ep5.png"/>
                    <pic:cNvPicPr/>
                  </pic:nvPicPr>
                  <pic:blipFill>
                    <a:blip r:embed="rId25">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the </w:t>
      </w:r>
      <w:r w:rsidR="00C96ECF">
        <w:rPr>
          <w:rStyle w:val="NameButton"/>
        </w:rPr>
        <w:t>Submit Change Request button</w:t>
      </w:r>
      <w:r>
        <w:t>.</w:t>
      </w:r>
    </w:p>
    <w:p w14:paraId="137E2B36" w14:textId="77777777" w:rsidR="000D2454" w:rsidRDefault="000D2454" w:rsidP="00647C24">
      <w:pPr>
        <w:pStyle w:val="Heading1"/>
        <w:rPr>
          <w:rFonts w:eastAsia="Times New Roman"/>
        </w:rPr>
      </w:pPr>
      <w:bookmarkStart w:id="40" w:name="_Toc531175905"/>
      <w:r>
        <w:rPr>
          <w:rFonts w:eastAsia="Times New Roman"/>
        </w:rPr>
        <w:lastRenderedPageBreak/>
        <w:t>Recording the Financial Commitment Date</w:t>
      </w:r>
      <w:bookmarkEnd w:id="40"/>
      <w:r>
        <w:rPr>
          <w:rStyle w:val="IndexText"/>
          <w:rFonts w:eastAsiaTheme="minorHAnsi"/>
        </w:rPr>
        <w:fldChar w:fldCharType="begin"/>
      </w:r>
      <w:r>
        <w:rPr>
          <w:rStyle w:val="IndexText"/>
          <w:rFonts w:eastAsiaTheme="minorHAnsi"/>
        </w:rPr>
        <w:instrText xml:space="preserve"> XE "recording the financial commitment date" </w:instrText>
      </w:r>
      <w:r>
        <w:rPr>
          <w:rStyle w:val="IndexText"/>
          <w:rFonts w:eastAsiaTheme="minorHAnsi"/>
        </w:rPr>
        <w:fldChar w:fldCharType="end"/>
      </w:r>
      <w:r>
        <w:rPr>
          <w:rStyle w:val="IndexText"/>
          <w:rFonts w:eastAsiaTheme="minorHAnsi"/>
        </w:rPr>
        <w:fldChar w:fldCharType="begin"/>
      </w:r>
      <w:r>
        <w:rPr>
          <w:rStyle w:val="IndexText"/>
          <w:rFonts w:eastAsiaTheme="minorHAnsi"/>
        </w:rPr>
        <w:instrText xml:space="preserve"> XE "Change Request: Financial Commitment Date" </w:instrText>
      </w:r>
      <w:r>
        <w:rPr>
          <w:rStyle w:val="IndexText"/>
          <w:rFonts w:eastAsiaTheme="minorHAnsi"/>
        </w:rPr>
        <w:fldChar w:fldCharType="end"/>
      </w:r>
    </w:p>
    <w:p w14:paraId="6A4C76D4" w14:textId="77777777" w:rsidR="000D2454" w:rsidRDefault="000D2454" w:rsidP="00647C24">
      <w:pPr>
        <w:pStyle w:val="BodyText"/>
      </w:pPr>
      <w:r>
        <w:t>When the Financial Commitment is signed, you can record the date using a Change Request.</w:t>
      </w:r>
    </w:p>
    <w:p w14:paraId="12779669" w14:textId="77777777" w:rsidR="000D2454" w:rsidRDefault="000D2454" w:rsidP="00647C24">
      <w:pPr>
        <w:pStyle w:val="Heading3"/>
      </w:pPr>
      <w:r>
        <w:t>Interconnection Request List</w:t>
      </w:r>
    </w:p>
    <w:p w14:paraId="10D1E322" w14:textId="77777777" w:rsidR="000D2454" w:rsidRDefault="000D2454" w:rsidP="00647C24">
      <w:pPr>
        <w:pStyle w:val="FigureLeft"/>
      </w:pPr>
      <w:r>
        <w:drawing>
          <wp:inline distT="0" distB="0" distL="0" distR="0" wp14:anchorId="3E7B4CA9" wp14:editId="1B38C112">
            <wp:extent cx="2438400" cy="2838450"/>
            <wp:effectExtent l="19050" t="19050" r="19050" b="1905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38400" cy="2838450"/>
                    </a:xfrm>
                    <a:prstGeom prst="rect">
                      <a:avLst/>
                    </a:prstGeom>
                    <a:noFill/>
                    <a:ln w="9525" cmpd="sng">
                      <a:solidFill>
                        <a:srgbClr val="000000"/>
                      </a:solidFill>
                      <a:miter lim="800000"/>
                      <a:headEnd/>
                      <a:tailEnd/>
                    </a:ln>
                    <a:effectLst/>
                  </pic:spPr>
                </pic:pic>
              </a:graphicData>
            </a:graphic>
          </wp:inline>
        </w:drawing>
      </w:r>
    </w:p>
    <w:p w14:paraId="5F03508A" w14:textId="77777777" w:rsidR="000D2454" w:rsidRDefault="000D2454" w:rsidP="00647C24">
      <w:pPr>
        <w:pStyle w:val="BoxStepUnframed"/>
      </w:pPr>
      <w:r>
        <w:rPr>
          <w:noProof/>
        </w:rPr>
        <w:drawing>
          <wp:inline distT="0" distB="0" distL="0" distR="0" wp14:anchorId="6B538290" wp14:editId="7DC4C2E6">
            <wp:extent cx="209550" cy="209550"/>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After locating the INR, click the </w:t>
      </w:r>
      <w:r>
        <w:rPr>
          <w:rStyle w:val="NameButton"/>
        </w:rPr>
        <w:t>Add Change Request</w:t>
      </w:r>
      <w:r>
        <w:t xml:space="preserve"> button.</w:t>
      </w:r>
    </w:p>
    <w:p w14:paraId="1D359906" w14:textId="77777777" w:rsidR="000D2454" w:rsidRDefault="000D2454" w:rsidP="00647C24">
      <w:pPr>
        <w:pStyle w:val="Heading3"/>
      </w:pPr>
      <w:r>
        <w:lastRenderedPageBreak/>
        <w:t>TDSP Change Request for Key Milestones Page</w:t>
      </w:r>
    </w:p>
    <w:p w14:paraId="2C3C3B52" w14:textId="77777777" w:rsidR="000D2454" w:rsidRDefault="000D2454" w:rsidP="00647C24">
      <w:pPr>
        <w:pStyle w:val="FigureLeft"/>
      </w:pPr>
      <w:r>
        <w:drawing>
          <wp:inline distT="0" distB="0" distL="0" distR="0" wp14:anchorId="0075E3AD" wp14:editId="45AC0989">
            <wp:extent cx="6172200" cy="3933190"/>
            <wp:effectExtent l="19050" t="19050" r="19050" b="1016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therOptions.png"/>
                    <pic:cNvPicPr/>
                  </pic:nvPicPr>
                  <pic:blipFill>
                    <a:blip r:embed="rId70">
                      <a:extLst>
                        <a:ext uri="{28A0092B-C50C-407E-A947-70E740481C1C}">
                          <a14:useLocalDpi xmlns:a14="http://schemas.microsoft.com/office/drawing/2010/main" val="0"/>
                        </a:ext>
                      </a:extLst>
                    </a:blip>
                    <a:stretch>
                      <a:fillRect/>
                    </a:stretch>
                  </pic:blipFill>
                  <pic:spPr>
                    <a:xfrm>
                      <a:off x="0" y="0"/>
                      <a:ext cx="6172200" cy="3933190"/>
                    </a:xfrm>
                    <a:prstGeom prst="rect">
                      <a:avLst/>
                    </a:prstGeom>
                    <a:ln>
                      <a:solidFill>
                        <a:schemeClr val="bg1">
                          <a:lumMod val="85000"/>
                        </a:schemeClr>
                      </a:solidFill>
                    </a:ln>
                  </pic:spPr>
                </pic:pic>
              </a:graphicData>
            </a:graphic>
          </wp:inline>
        </w:drawing>
      </w:r>
    </w:p>
    <w:p w14:paraId="1DBC7ED9" w14:textId="77777777" w:rsidR="000D2454" w:rsidRDefault="000D2454" w:rsidP="00647C24">
      <w:pPr>
        <w:pStyle w:val="BoxStepUnframed"/>
      </w:pPr>
      <w:r>
        <w:rPr>
          <w:noProof/>
        </w:rPr>
        <w:drawing>
          <wp:inline distT="0" distB="0" distL="0" distR="0" wp14:anchorId="73F6B49E" wp14:editId="5A7C139F">
            <wp:extent cx="209550" cy="20955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 xml:space="preserve"> Click </w:t>
      </w:r>
      <w:r>
        <w:rPr>
          <w:rStyle w:val="NameOption"/>
        </w:rPr>
        <w:t>Other Key Milestones</w:t>
      </w:r>
      <w:r>
        <w:t xml:space="preserve"> and then click the </w:t>
      </w:r>
      <w:r>
        <w:rPr>
          <w:rStyle w:val="NameButton"/>
        </w:rPr>
        <w:t>Let’s Get Started</w:t>
      </w:r>
      <w:r>
        <w:t xml:space="preserve"> button.</w:t>
      </w:r>
    </w:p>
    <w:p w14:paraId="635B1E4D" w14:textId="77777777" w:rsidR="000D2454" w:rsidRDefault="000D2454" w:rsidP="00647C24">
      <w:pPr>
        <w:pStyle w:val="Heading3"/>
      </w:pPr>
      <w:r>
        <w:t>Other Key Milestones</w:t>
      </w:r>
    </w:p>
    <w:p w14:paraId="39A65726" w14:textId="77777777" w:rsidR="000D2454" w:rsidRDefault="000D2454" w:rsidP="00647C24">
      <w:pPr>
        <w:pStyle w:val="FigureLeft"/>
      </w:pPr>
      <w:r>
        <w:drawing>
          <wp:inline distT="0" distB="0" distL="0" distR="0" wp14:anchorId="6509AF46" wp14:editId="3F95FB94">
            <wp:extent cx="6172200" cy="2105980"/>
            <wp:effectExtent l="19050" t="19050" r="19050" b="2794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A_02Details.png"/>
                    <pic:cNvPicPr/>
                  </pic:nvPicPr>
                  <pic:blipFill>
                    <a:blip r:embed="rId68">
                      <a:extLst>
                        <a:ext uri="{28A0092B-C50C-407E-A947-70E740481C1C}">
                          <a14:useLocalDpi xmlns:a14="http://schemas.microsoft.com/office/drawing/2010/main" val="0"/>
                        </a:ext>
                      </a:extLst>
                    </a:blip>
                    <a:stretch>
                      <a:fillRect/>
                    </a:stretch>
                  </pic:blipFill>
                  <pic:spPr>
                    <a:xfrm>
                      <a:off x="0" y="0"/>
                      <a:ext cx="6172200" cy="2105980"/>
                    </a:xfrm>
                    <a:prstGeom prst="rect">
                      <a:avLst/>
                    </a:prstGeom>
                    <a:ln>
                      <a:solidFill>
                        <a:schemeClr val="bg1">
                          <a:lumMod val="85000"/>
                        </a:schemeClr>
                      </a:solidFill>
                    </a:ln>
                  </pic:spPr>
                </pic:pic>
              </a:graphicData>
            </a:graphic>
          </wp:inline>
        </w:drawing>
      </w:r>
    </w:p>
    <w:p w14:paraId="3D6A2B37" w14:textId="77777777" w:rsidR="000D2454" w:rsidRDefault="000D2454" w:rsidP="00647C24">
      <w:pPr>
        <w:pStyle w:val="BoxStepUnframed"/>
      </w:pPr>
      <w:r>
        <w:rPr>
          <w:noProof/>
        </w:rPr>
        <w:drawing>
          <wp:inline distT="0" distB="0" distL="0" distR="0" wp14:anchorId="77E12CDC" wp14:editId="1482FACC">
            <wp:extent cx="209524" cy="209524"/>
            <wp:effectExtent l="0" t="0" r="635" b="63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ep3.png"/>
                    <pic:cNvPicPr/>
                  </pic:nvPicPr>
                  <pic:blipFill>
                    <a:blip r:embed="rId21">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Type in the date the Financial Commitment was signed.</w:t>
      </w:r>
    </w:p>
    <w:p w14:paraId="2D08B1BA" w14:textId="77777777" w:rsidR="000D2454" w:rsidRDefault="000D2454" w:rsidP="00647C24">
      <w:pPr>
        <w:pStyle w:val="BoxStepUnframed"/>
      </w:pPr>
      <w:r>
        <w:rPr>
          <w:noProof/>
        </w:rPr>
        <w:drawing>
          <wp:inline distT="0" distB="0" distL="0" distR="0" wp14:anchorId="7FDC15C9" wp14:editId="393CAA45">
            <wp:extent cx="209524" cy="209524"/>
            <wp:effectExtent l="0" t="0" r="635" b="63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ep4.png"/>
                    <pic:cNvPicPr/>
                  </pic:nvPicPr>
                  <pic:blipFill>
                    <a:blip r:embed="rId23">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the </w:t>
      </w:r>
      <w:r w:rsidRPr="0074058E">
        <w:rPr>
          <w:b/>
        </w:rPr>
        <w:t>Continue</w:t>
      </w:r>
      <w:r>
        <w:t xml:space="preserve"> button.</w:t>
      </w:r>
    </w:p>
    <w:p w14:paraId="4196F0C1" w14:textId="77777777" w:rsidR="000D2454" w:rsidRDefault="000D2454" w:rsidP="00647C24">
      <w:pPr>
        <w:pStyle w:val="Heading3"/>
      </w:pPr>
      <w:r>
        <w:lastRenderedPageBreak/>
        <w:t>TSP Key Milestones Page</w:t>
      </w:r>
    </w:p>
    <w:p w14:paraId="569F0131" w14:textId="31C94571" w:rsidR="000D2454" w:rsidRDefault="006C4852" w:rsidP="00647C24">
      <w:pPr>
        <w:pStyle w:val="FigureLeft"/>
      </w:pPr>
      <w:r>
        <w:drawing>
          <wp:inline distT="0" distB="0" distL="0" distR="0" wp14:anchorId="1179CECE" wp14:editId="24FD6B3B">
            <wp:extent cx="6172200" cy="2803525"/>
            <wp:effectExtent l="19050" t="19050" r="19050" b="15875"/>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172200" cy="2803525"/>
                    </a:xfrm>
                    <a:prstGeom prst="rect">
                      <a:avLst/>
                    </a:prstGeom>
                    <a:ln>
                      <a:solidFill>
                        <a:schemeClr val="bg1">
                          <a:lumMod val="85000"/>
                        </a:schemeClr>
                      </a:solidFill>
                    </a:ln>
                  </pic:spPr>
                </pic:pic>
              </a:graphicData>
            </a:graphic>
          </wp:inline>
        </w:drawing>
      </w:r>
    </w:p>
    <w:p w14:paraId="2CFD8FEA" w14:textId="4D878A5F" w:rsidR="000D2454" w:rsidRPr="003B6847" w:rsidRDefault="000D2454" w:rsidP="00647C24">
      <w:pPr>
        <w:pStyle w:val="BoxStepUnframed"/>
      </w:pPr>
      <w:r>
        <w:rPr>
          <w:noProof/>
        </w:rPr>
        <w:drawing>
          <wp:inline distT="0" distB="0" distL="0" distR="0" wp14:anchorId="675CE26B" wp14:editId="71671C67">
            <wp:extent cx="209524" cy="209524"/>
            <wp:effectExtent l="0" t="0" r="635" b="63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ep6.png"/>
                    <pic:cNvPicPr/>
                  </pic:nvPicPr>
                  <pic:blipFill>
                    <a:blip r:embed="rId25">
                      <a:extLst>
                        <a:ext uri="{28A0092B-C50C-407E-A947-70E740481C1C}">
                          <a14:useLocalDpi xmlns:a14="http://schemas.microsoft.com/office/drawing/2010/main" val="0"/>
                        </a:ext>
                      </a:extLst>
                    </a:blip>
                    <a:stretch>
                      <a:fillRect/>
                    </a:stretch>
                  </pic:blipFill>
                  <pic:spPr>
                    <a:xfrm>
                      <a:off x="0" y="0"/>
                      <a:ext cx="209524" cy="209524"/>
                    </a:xfrm>
                    <a:prstGeom prst="rect">
                      <a:avLst/>
                    </a:prstGeom>
                  </pic:spPr>
                </pic:pic>
              </a:graphicData>
            </a:graphic>
          </wp:inline>
        </w:drawing>
      </w:r>
      <w:r>
        <w:t xml:space="preserve"> Click the </w:t>
      </w:r>
      <w:r w:rsidR="00C96ECF">
        <w:rPr>
          <w:b/>
        </w:rPr>
        <w:t>Submit Change Request button</w:t>
      </w:r>
      <w:r>
        <w:t>.</w:t>
      </w:r>
    </w:p>
    <w:p w14:paraId="1686D90E" w14:textId="77777777" w:rsidR="00994731" w:rsidRDefault="000D2454" w:rsidP="00DF7B8F">
      <w:pPr>
        <w:pStyle w:val="Heading1"/>
        <w:rPr>
          <w:rFonts w:eastAsia="Times New Roman"/>
        </w:rPr>
      </w:pPr>
      <w:bookmarkStart w:id="41" w:name="_Toc531175906"/>
      <w:r>
        <w:rPr>
          <w:rFonts w:eastAsia="Times New Roman"/>
        </w:rPr>
        <w:lastRenderedPageBreak/>
        <w:t>Index</w:t>
      </w:r>
      <w:bookmarkEnd w:id="41"/>
    </w:p>
    <w:p w14:paraId="4E41A7C8" w14:textId="77777777" w:rsidR="00D420E3" w:rsidRDefault="00647C24" w:rsidP="00ED4A69">
      <w:pPr>
        <w:pStyle w:val="BodyText"/>
        <w:rPr>
          <w:noProof/>
        </w:rPr>
        <w:sectPr w:rsidR="00D420E3" w:rsidSect="00D420E3">
          <w:footerReference w:type="default" r:id="rId72"/>
          <w:headerReference w:type="first" r:id="rId73"/>
          <w:footerReference w:type="first" r:id="rId74"/>
          <w:pgSz w:w="12240" w:h="15840"/>
          <w:pgMar w:top="1440" w:right="1080" w:bottom="1080" w:left="1440" w:header="720" w:footer="720" w:gutter="0"/>
          <w:pgNumType w:start="1"/>
          <w:cols w:space="720"/>
          <w:titlePg/>
          <w:docGrid w:linePitch="360"/>
        </w:sectPr>
      </w:pPr>
      <w:r>
        <w:fldChar w:fldCharType="begin"/>
      </w:r>
      <w:r>
        <w:instrText xml:space="preserve"> INDEX \c "2" \z "1033" </w:instrText>
      </w:r>
      <w:r>
        <w:fldChar w:fldCharType="separate"/>
      </w:r>
    </w:p>
    <w:p w14:paraId="47CE7840" w14:textId="77777777" w:rsidR="00D420E3" w:rsidRDefault="00D420E3">
      <w:pPr>
        <w:pStyle w:val="Index1"/>
        <w:tabs>
          <w:tab w:val="right" w:leader="dot" w:pos="4490"/>
        </w:tabs>
        <w:rPr>
          <w:noProof/>
        </w:rPr>
      </w:pPr>
      <w:r w:rsidRPr="006F3D99">
        <w:rPr>
          <w:rFonts w:eastAsiaTheme="majorEastAsia"/>
          <w:noProof/>
        </w:rPr>
        <w:t>accessing your account</w:t>
      </w:r>
      <w:r>
        <w:rPr>
          <w:noProof/>
        </w:rPr>
        <w:t>, 3</w:t>
      </w:r>
    </w:p>
    <w:p w14:paraId="56E80BDC" w14:textId="77777777" w:rsidR="00D420E3" w:rsidRDefault="00D420E3">
      <w:pPr>
        <w:pStyle w:val="Index1"/>
        <w:tabs>
          <w:tab w:val="right" w:leader="dot" w:pos="4490"/>
        </w:tabs>
        <w:rPr>
          <w:noProof/>
        </w:rPr>
      </w:pPr>
      <w:r w:rsidRPr="006F3D99">
        <w:rPr>
          <w:rFonts w:eastAsiaTheme="majorEastAsia"/>
          <w:noProof/>
        </w:rPr>
        <w:t>attachments</w:t>
      </w:r>
      <w:r>
        <w:rPr>
          <w:noProof/>
        </w:rPr>
        <w:t>, 12</w:t>
      </w:r>
    </w:p>
    <w:p w14:paraId="1F1BE43F" w14:textId="77777777" w:rsidR="00D420E3" w:rsidRDefault="00D420E3">
      <w:pPr>
        <w:pStyle w:val="Index1"/>
        <w:tabs>
          <w:tab w:val="right" w:leader="dot" w:pos="4490"/>
        </w:tabs>
        <w:rPr>
          <w:noProof/>
        </w:rPr>
      </w:pPr>
      <w:r w:rsidRPr="006F3D99">
        <w:rPr>
          <w:noProof/>
        </w:rPr>
        <w:t>Change Request</w:t>
      </w:r>
    </w:p>
    <w:p w14:paraId="0C0FF8E4" w14:textId="77777777" w:rsidR="00D420E3" w:rsidRDefault="00D420E3">
      <w:pPr>
        <w:pStyle w:val="Index2"/>
        <w:tabs>
          <w:tab w:val="right" w:leader="dot" w:pos="4490"/>
        </w:tabs>
        <w:rPr>
          <w:noProof/>
        </w:rPr>
      </w:pPr>
      <w:r w:rsidRPr="006F3D99">
        <w:rPr>
          <w:noProof/>
        </w:rPr>
        <w:t>Financial Commitment Date</w:t>
      </w:r>
      <w:r>
        <w:rPr>
          <w:noProof/>
        </w:rPr>
        <w:t>, 35</w:t>
      </w:r>
    </w:p>
    <w:p w14:paraId="5BCBF88D" w14:textId="77777777" w:rsidR="00D420E3" w:rsidRDefault="00D420E3">
      <w:pPr>
        <w:pStyle w:val="Index2"/>
        <w:tabs>
          <w:tab w:val="right" w:leader="dot" w:pos="4490"/>
        </w:tabs>
        <w:rPr>
          <w:noProof/>
        </w:rPr>
      </w:pPr>
      <w:r w:rsidRPr="006F3D99">
        <w:rPr>
          <w:noProof/>
        </w:rPr>
        <w:t>FIS Start Date</w:t>
      </w:r>
      <w:r>
        <w:rPr>
          <w:noProof/>
        </w:rPr>
        <w:t>, 26</w:t>
      </w:r>
    </w:p>
    <w:p w14:paraId="3B0B1C21" w14:textId="77777777" w:rsidR="00D420E3" w:rsidRDefault="00D420E3">
      <w:pPr>
        <w:pStyle w:val="Index2"/>
        <w:tabs>
          <w:tab w:val="right" w:leader="dot" w:pos="4490"/>
        </w:tabs>
        <w:rPr>
          <w:noProof/>
        </w:rPr>
      </w:pPr>
      <w:r w:rsidRPr="006F3D99">
        <w:rPr>
          <w:noProof/>
        </w:rPr>
        <w:t>FIS Studies</w:t>
      </w:r>
      <w:r>
        <w:rPr>
          <w:noProof/>
        </w:rPr>
        <w:t>, 20</w:t>
      </w:r>
    </w:p>
    <w:p w14:paraId="3442EED6" w14:textId="77777777" w:rsidR="00D420E3" w:rsidRDefault="00D420E3">
      <w:pPr>
        <w:pStyle w:val="Index2"/>
        <w:tabs>
          <w:tab w:val="right" w:leader="dot" w:pos="4490"/>
        </w:tabs>
        <w:rPr>
          <w:noProof/>
        </w:rPr>
      </w:pPr>
      <w:r w:rsidRPr="006F3D99">
        <w:rPr>
          <w:noProof/>
        </w:rPr>
        <w:t>FIS Study Scope</w:t>
      </w:r>
      <w:r>
        <w:rPr>
          <w:noProof/>
        </w:rPr>
        <w:t>, 23</w:t>
      </w:r>
    </w:p>
    <w:p w14:paraId="06D16136" w14:textId="77777777" w:rsidR="00D420E3" w:rsidRDefault="00D420E3">
      <w:pPr>
        <w:pStyle w:val="Index2"/>
        <w:tabs>
          <w:tab w:val="right" w:leader="dot" w:pos="4490"/>
        </w:tabs>
        <w:rPr>
          <w:noProof/>
        </w:rPr>
      </w:pPr>
      <w:r w:rsidRPr="006F3D99">
        <w:rPr>
          <w:noProof/>
        </w:rPr>
        <w:t>IA date</w:t>
      </w:r>
      <w:r>
        <w:rPr>
          <w:noProof/>
        </w:rPr>
        <w:t>, 29</w:t>
      </w:r>
    </w:p>
    <w:p w14:paraId="298B0373" w14:textId="77777777" w:rsidR="00D420E3" w:rsidRDefault="00D420E3">
      <w:pPr>
        <w:pStyle w:val="Index2"/>
        <w:tabs>
          <w:tab w:val="right" w:leader="dot" w:pos="4490"/>
        </w:tabs>
        <w:rPr>
          <w:noProof/>
        </w:rPr>
      </w:pPr>
      <w:r w:rsidRPr="006F3D99">
        <w:rPr>
          <w:noProof/>
        </w:rPr>
        <w:t>Notice to Proceed</w:t>
      </w:r>
      <w:r>
        <w:rPr>
          <w:noProof/>
        </w:rPr>
        <w:t>, 32</w:t>
      </w:r>
    </w:p>
    <w:p w14:paraId="55101A68" w14:textId="77777777" w:rsidR="00D420E3" w:rsidRDefault="00D420E3">
      <w:pPr>
        <w:pStyle w:val="Index1"/>
        <w:tabs>
          <w:tab w:val="right" w:leader="dot" w:pos="4490"/>
        </w:tabs>
        <w:rPr>
          <w:noProof/>
        </w:rPr>
      </w:pPr>
      <w:r w:rsidRPr="006F3D99">
        <w:rPr>
          <w:rFonts w:eastAsiaTheme="majorEastAsia"/>
          <w:noProof/>
        </w:rPr>
        <w:t>contacts</w:t>
      </w:r>
      <w:r>
        <w:rPr>
          <w:noProof/>
        </w:rPr>
        <w:t>, 16</w:t>
      </w:r>
    </w:p>
    <w:p w14:paraId="65D1FA7F" w14:textId="77777777" w:rsidR="00D420E3" w:rsidRDefault="00D420E3">
      <w:pPr>
        <w:pStyle w:val="Index1"/>
        <w:tabs>
          <w:tab w:val="right" w:leader="dot" w:pos="4490"/>
        </w:tabs>
        <w:rPr>
          <w:noProof/>
        </w:rPr>
      </w:pPr>
      <w:r w:rsidRPr="006F3D99">
        <w:rPr>
          <w:noProof/>
        </w:rPr>
        <w:t>drafts, reviewing</w:t>
      </w:r>
      <w:r>
        <w:rPr>
          <w:noProof/>
        </w:rPr>
        <w:t>, 17</w:t>
      </w:r>
    </w:p>
    <w:p w14:paraId="4383B77F" w14:textId="77777777" w:rsidR="00D420E3" w:rsidRDefault="00D420E3">
      <w:pPr>
        <w:pStyle w:val="Index1"/>
        <w:tabs>
          <w:tab w:val="right" w:leader="dot" w:pos="4490"/>
        </w:tabs>
        <w:rPr>
          <w:noProof/>
        </w:rPr>
      </w:pPr>
      <w:r w:rsidRPr="006F3D99">
        <w:rPr>
          <w:rFonts w:eastAsiaTheme="majorEastAsia"/>
          <w:noProof/>
        </w:rPr>
        <w:t>Financial Commitment date</w:t>
      </w:r>
      <w:r>
        <w:rPr>
          <w:noProof/>
        </w:rPr>
        <w:t>, 13</w:t>
      </w:r>
    </w:p>
    <w:p w14:paraId="2F23696A" w14:textId="77777777" w:rsidR="00D420E3" w:rsidRDefault="00D420E3">
      <w:pPr>
        <w:pStyle w:val="Index1"/>
        <w:tabs>
          <w:tab w:val="right" w:leader="dot" w:pos="4490"/>
        </w:tabs>
        <w:rPr>
          <w:noProof/>
        </w:rPr>
      </w:pPr>
      <w:r w:rsidRPr="006F3D99">
        <w:rPr>
          <w:noProof/>
        </w:rPr>
        <w:t>FIS change requests</w:t>
      </w:r>
      <w:r>
        <w:rPr>
          <w:noProof/>
        </w:rPr>
        <w:t>, 20</w:t>
      </w:r>
    </w:p>
    <w:p w14:paraId="7C8FDF05" w14:textId="77777777" w:rsidR="00D420E3" w:rsidRDefault="00D420E3">
      <w:pPr>
        <w:pStyle w:val="Index1"/>
        <w:tabs>
          <w:tab w:val="right" w:leader="dot" w:pos="4490"/>
        </w:tabs>
        <w:rPr>
          <w:noProof/>
        </w:rPr>
      </w:pPr>
      <w:r w:rsidRPr="006F3D99">
        <w:rPr>
          <w:rFonts w:eastAsiaTheme="majorEastAsia"/>
          <w:noProof/>
        </w:rPr>
        <w:t>FIS dates</w:t>
      </w:r>
      <w:r>
        <w:rPr>
          <w:noProof/>
        </w:rPr>
        <w:t>, 13</w:t>
      </w:r>
    </w:p>
    <w:p w14:paraId="366BC904" w14:textId="77777777" w:rsidR="00D420E3" w:rsidRDefault="00D420E3">
      <w:pPr>
        <w:pStyle w:val="Index1"/>
        <w:tabs>
          <w:tab w:val="right" w:leader="dot" w:pos="4490"/>
        </w:tabs>
        <w:rPr>
          <w:noProof/>
        </w:rPr>
      </w:pPr>
      <w:r w:rsidRPr="006F3D99">
        <w:rPr>
          <w:noProof/>
        </w:rPr>
        <w:t>FIS Studies change request</w:t>
      </w:r>
      <w:r>
        <w:rPr>
          <w:noProof/>
        </w:rPr>
        <w:t>, 20</w:t>
      </w:r>
    </w:p>
    <w:p w14:paraId="600B5E37" w14:textId="77777777" w:rsidR="00D420E3" w:rsidRDefault="00D420E3">
      <w:pPr>
        <w:pStyle w:val="Index1"/>
        <w:tabs>
          <w:tab w:val="right" w:leader="dot" w:pos="4490"/>
        </w:tabs>
        <w:rPr>
          <w:noProof/>
        </w:rPr>
      </w:pPr>
      <w:r w:rsidRPr="006F3D99">
        <w:rPr>
          <w:noProof/>
        </w:rPr>
        <w:t>FIS Study Scope change request</w:t>
      </w:r>
      <w:r>
        <w:rPr>
          <w:noProof/>
        </w:rPr>
        <w:t>, 23</w:t>
      </w:r>
    </w:p>
    <w:p w14:paraId="2F2A53ED" w14:textId="77777777" w:rsidR="00D420E3" w:rsidRDefault="00D420E3">
      <w:pPr>
        <w:pStyle w:val="Index1"/>
        <w:tabs>
          <w:tab w:val="right" w:leader="dot" w:pos="4490"/>
        </w:tabs>
        <w:rPr>
          <w:noProof/>
        </w:rPr>
      </w:pPr>
      <w:r w:rsidRPr="006F3D99">
        <w:rPr>
          <w:noProof/>
        </w:rPr>
        <w:t>FIS Sudy Start Date change request</w:t>
      </w:r>
      <w:r>
        <w:rPr>
          <w:noProof/>
        </w:rPr>
        <w:t>, 26</w:t>
      </w:r>
    </w:p>
    <w:p w14:paraId="05E26CD0" w14:textId="77777777" w:rsidR="00D420E3" w:rsidRDefault="00D420E3">
      <w:pPr>
        <w:pStyle w:val="Index1"/>
        <w:tabs>
          <w:tab w:val="right" w:leader="dot" w:pos="4490"/>
        </w:tabs>
        <w:rPr>
          <w:noProof/>
        </w:rPr>
      </w:pPr>
      <w:r w:rsidRPr="006F3D99">
        <w:rPr>
          <w:rFonts w:eastAsiaTheme="majorEastAsia"/>
          <w:noProof/>
        </w:rPr>
        <w:t>forgotten password</w:t>
      </w:r>
      <w:r>
        <w:rPr>
          <w:noProof/>
        </w:rPr>
        <w:t>, 7</w:t>
      </w:r>
    </w:p>
    <w:p w14:paraId="5A752680" w14:textId="77777777" w:rsidR="00D420E3" w:rsidRDefault="00D420E3">
      <w:pPr>
        <w:pStyle w:val="Index1"/>
        <w:tabs>
          <w:tab w:val="right" w:leader="dot" w:pos="4490"/>
        </w:tabs>
        <w:rPr>
          <w:noProof/>
        </w:rPr>
      </w:pPr>
      <w:r w:rsidRPr="006F3D99">
        <w:rPr>
          <w:noProof/>
        </w:rPr>
        <w:t>IA, record date</w:t>
      </w:r>
      <w:r>
        <w:rPr>
          <w:noProof/>
        </w:rPr>
        <w:t>, 29</w:t>
      </w:r>
    </w:p>
    <w:p w14:paraId="5B52EC84" w14:textId="77777777" w:rsidR="00D420E3" w:rsidRDefault="00D420E3">
      <w:pPr>
        <w:pStyle w:val="Index1"/>
        <w:tabs>
          <w:tab w:val="right" w:leader="dot" w:pos="4490"/>
        </w:tabs>
        <w:rPr>
          <w:noProof/>
        </w:rPr>
      </w:pPr>
      <w:r w:rsidRPr="006F3D99">
        <w:rPr>
          <w:noProof/>
        </w:rPr>
        <w:t>IE Change Requests, viewing</w:t>
      </w:r>
      <w:r>
        <w:rPr>
          <w:noProof/>
        </w:rPr>
        <w:t>, 14</w:t>
      </w:r>
    </w:p>
    <w:p w14:paraId="17487300" w14:textId="77777777" w:rsidR="00D420E3" w:rsidRDefault="00D420E3">
      <w:pPr>
        <w:pStyle w:val="Index1"/>
        <w:tabs>
          <w:tab w:val="right" w:leader="dot" w:pos="4490"/>
        </w:tabs>
        <w:rPr>
          <w:noProof/>
        </w:rPr>
      </w:pPr>
      <w:r w:rsidRPr="006F3D99">
        <w:rPr>
          <w:rFonts w:eastAsiaTheme="majorEastAsia"/>
          <w:noProof/>
        </w:rPr>
        <w:t>INR, viewing</w:t>
      </w:r>
      <w:r>
        <w:rPr>
          <w:noProof/>
        </w:rPr>
        <w:t>, 10</w:t>
      </w:r>
    </w:p>
    <w:p w14:paraId="517081D1" w14:textId="77777777" w:rsidR="00D420E3" w:rsidRDefault="00D420E3">
      <w:pPr>
        <w:pStyle w:val="Index1"/>
        <w:tabs>
          <w:tab w:val="right" w:leader="dot" w:pos="4490"/>
        </w:tabs>
        <w:rPr>
          <w:noProof/>
        </w:rPr>
      </w:pPr>
      <w:r w:rsidRPr="006F3D99">
        <w:rPr>
          <w:rFonts w:eastAsiaTheme="majorEastAsia"/>
          <w:noProof/>
        </w:rPr>
        <w:t>Interconnection Agreement date</w:t>
      </w:r>
      <w:r>
        <w:rPr>
          <w:noProof/>
        </w:rPr>
        <w:t>, 13</w:t>
      </w:r>
    </w:p>
    <w:p w14:paraId="64311F51" w14:textId="77777777" w:rsidR="00D420E3" w:rsidRDefault="00D420E3">
      <w:pPr>
        <w:pStyle w:val="Index1"/>
        <w:tabs>
          <w:tab w:val="right" w:leader="dot" w:pos="4490"/>
        </w:tabs>
        <w:rPr>
          <w:noProof/>
        </w:rPr>
      </w:pPr>
      <w:r w:rsidRPr="006F3D99">
        <w:rPr>
          <w:rFonts w:eastAsiaTheme="majorEastAsia"/>
          <w:noProof/>
        </w:rPr>
        <w:t>key milestones,viewing</w:t>
      </w:r>
      <w:r>
        <w:rPr>
          <w:noProof/>
        </w:rPr>
        <w:t xml:space="preserve"> 13</w:t>
      </w:r>
    </w:p>
    <w:p w14:paraId="4B8B51F3" w14:textId="77777777" w:rsidR="00D420E3" w:rsidRDefault="00D420E3">
      <w:pPr>
        <w:pStyle w:val="Index1"/>
        <w:tabs>
          <w:tab w:val="right" w:leader="dot" w:pos="4490"/>
        </w:tabs>
        <w:rPr>
          <w:noProof/>
        </w:rPr>
      </w:pPr>
      <w:r w:rsidRPr="006F3D99">
        <w:rPr>
          <w:rFonts w:eastAsiaTheme="majorEastAsia"/>
          <w:noProof/>
        </w:rPr>
        <w:t>logging in</w:t>
      </w:r>
    </w:p>
    <w:p w14:paraId="3AD3A3DB" w14:textId="77777777" w:rsidR="00D420E3" w:rsidRDefault="00D420E3">
      <w:pPr>
        <w:pStyle w:val="Index2"/>
        <w:tabs>
          <w:tab w:val="right" w:leader="dot" w:pos="4490"/>
        </w:tabs>
        <w:rPr>
          <w:noProof/>
        </w:rPr>
      </w:pPr>
      <w:r w:rsidRPr="006F3D99">
        <w:rPr>
          <w:rFonts w:eastAsiaTheme="majorEastAsia"/>
          <w:noProof/>
        </w:rPr>
        <w:t>accessing account</w:t>
      </w:r>
      <w:r>
        <w:rPr>
          <w:noProof/>
        </w:rPr>
        <w:t>, 3</w:t>
      </w:r>
    </w:p>
    <w:p w14:paraId="6441D476" w14:textId="77777777" w:rsidR="00D420E3" w:rsidRDefault="00D420E3">
      <w:pPr>
        <w:pStyle w:val="Index2"/>
        <w:tabs>
          <w:tab w:val="right" w:leader="dot" w:pos="4490"/>
        </w:tabs>
        <w:rPr>
          <w:noProof/>
        </w:rPr>
      </w:pPr>
      <w:r w:rsidRPr="006F3D99">
        <w:rPr>
          <w:rFonts w:eastAsiaTheme="majorEastAsia"/>
          <w:noProof/>
        </w:rPr>
        <w:t>Auth0 Guardian</w:t>
      </w:r>
      <w:r>
        <w:rPr>
          <w:noProof/>
        </w:rPr>
        <w:t>, 4</w:t>
      </w:r>
    </w:p>
    <w:p w14:paraId="4C808CC8" w14:textId="77777777" w:rsidR="00D420E3" w:rsidRDefault="00D420E3">
      <w:pPr>
        <w:pStyle w:val="Index2"/>
        <w:tabs>
          <w:tab w:val="right" w:leader="dot" w:pos="4490"/>
        </w:tabs>
        <w:rPr>
          <w:noProof/>
        </w:rPr>
      </w:pPr>
      <w:r w:rsidRPr="006F3D99">
        <w:rPr>
          <w:rFonts w:eastAsiaTheme="majorEastAsia"/>
          <w:noProof/>
        </w:rPr>
        <w:t>Google Authenticator</w:t>
      </w:r>
      <w:r>
        <w:rPr>
          <w:noProof/>
        </w:rPr>
        <w:t>, 5</w:t>
      </w:r>
    </w:p>
    <w:p w14:paraId="7AA5AD4B" w14:textId="77777777" w:rsidR="00D420E3" w:rsidRDefault="00D420E3">
      <w:pPr>
        <w:pStyle w:val="Index2"/>
        <w:tabs>
          <w:tab w:val="right" w:leader="dot" w:pos="4490"/>
        </w:tabs>
        <w:rPr>
          <w:noProof/>
        </w:rPr>
      </w:pPr>
      <w:r w:rsidRPr="006F3D99">
        <w:rPr>
          <w:rFonts w:eastAsiaTheme="majorEastAsia"/>
          <w:noProof/>
        </w:rPr>
        <w:t>SMS Authentication</w:t>
      </w:r>
      <w:r>
        <w:rPr>
          <w:noProof/>
        </w:rPr>
        <w:t>, 6</w:t>
      </w:r>
    </w:p>
    <w:p w14:paraId="40F611E1" w14:textId="77777777" w:rsidR="00D420E3" w:rsidRDefault="00D420E3">
      <w:pPr>
        <w:pStyle w:val="Index1"/>
        <w:tabs>
          <w:tab w:val="right" w:leader="dot" w:pos="4490"/>
        </w:tabs>
        <w:rPr>
          <w:noProof/>
        </w:rPr>
      </w:pPr>
      <w:r w:rsidRPr="006F3D99">
        <w:rPr>
          <w:rFonts w:eastAsiaTheme="majorEastAsia"/>
          <w:noProof/>
        </w:rPr>
        <w:t>logging out</w:t>
      </w:r>
      <w:r>
        <w:rPr>
          <w:noProof/>
        </w:rPr>
        <w:t>, 6</w:t>
      </w:r>
    </w:p>
    <w:p w14:paraId="3B18B37D" w14:textId="77777777" w:rsidR="00D420E3" w:rsidRDefault="00D420E3">
      <w:pPr>
        <w:pStyle w:val="Index1"/>
        <w:tabs>
          <w:tab w:val="right" w:leader="dot" w:pos="4490"/>
        </w:tabs>
        <w:rPr>
          <w:noProof/>
        </w:rPr>
      </w:pPr>
      <w:r w:rsidRPr="006F3D99">
        <w:rPr>
          <w:rFonts w:eastAsiaTheme="majorEastAsia"/>
          <w:noProof/>
        </w:rPr>
        <w:t>milestones</w:t>
      </w:r>
    </w:p>
    <w:p w14:paraId="3DAA9894" w14:textId="77777777" w:rsidR="00D420E3" w:rsidRDefault="00D420E3">
      <w:pPr>
        <w:pStyle w:val="Index2"/>
        <w:tabs>
          <w:tab w:val="right" w:leader="dot" w:pos="4490"/>
        </w:tabs>
        <w:rPr>
          <w:noProof/>
        </w:rPr>
      </w:pPr>
      <w:r w:rsidRPr="006F3D99">
        <w:rPr>
          <w:rFonts w:eastAsiaTheme="majorEastAsia"/>
          <w:noProof/>
        </w:rPr>
        <w:t>Financial Commitment date</w:t>
      </w:r>
      <w:r>
        <w:rPr>
          <w:noProof/>
        </w:rPr>
        <w:t>, 13</w:t>
      </w:r>
    </w:p>
    <w:p w14:paraId="54AC3B42" w14:textId="77777777" w:rsidR="00D420E3" w:rsidRDefault="00D420E3">
      <w:pPr>
        <w:pStyle w:val="Index2"/>
        <w:tabs>
          <w:tab w:val="right" w:leader="dot" w:pos="4490"/>
        </w:tabs>
        <w:rPr>
          <w:noProof/>
        </w:rPr>
      </w:pPr>
      <w:r w:rsidRPr="006F3D99">
        <w:rPr>
          <w:rFonts w:eastAsiaTheme="majorEastAsia"/>
          <w:noProof/>
        </w:rPr>
        <w:t>Interconnection Agreement date</w:t>
      </w:r>
      <w:r>
        <w:rPr>
          <w:noProof/>
        </w:rPr>
        <w:t>, 13</w:t>
      </w:r>
    </w:p>
    <w:p w14:paraId="6E6A367B" w14:textId="77777777" w:rsidR="00D420E3" w:rsidRDefault="00D420E3">
      <w:pPr>
        <w:pStyle w:val="Index2"/>
        <w:tabs>
          <w:tab w:val="right" w:leader="dot" w:pos="4490"/>
        </w:tabs>
        <w:rPr>
          <w:noProof/>
        </w:rPr>
      </w:pPr>
      <w:r w:rsidRPr="006F3D99">
        <w:rPr>
          <w:rFonts w:eastAsiaTheme="majorEastAsia"/>
          <w:noProof/>
        </w:rPr>
        <w:t>Notice to Proceed date</w:t>
      </w:r>
      <w:r>
        <w:rPr>
          <w:noProof/>
        </w:rPr>
        <w:t>, 13</w:t>
      </w:r>
    </w:p>
    <w:p w14:paraId="7BB8EEE9" w14:textId="77777777" w:rsidR="00D420E3" w:rsidRDefault="00D420E3">
      <w:pPr>
        <w:pStyle w:val="Index1"/>
        <w:tabs>
          <w:tab w:val="right" w:leader="dot" w:pos="4490"/>
        </w:tabs>
        <w:rPr>
          <w:noProof/>
        </w:rPr>
      </w:pPr>
      <w:r w:rsidRPr="006F3D99">
        <w:rPr>
          <w:rFonts w:eastAsiaTheme="majorEastAsia"/>
          <w:noProof/>
        </w:rPr>
        <w:t>Notice to Proceed date</w:t>
      </w:r>
      <w:r>
        <w:rPr>
          <w:noProof/>
        </w:rPr>
        <w:t>, 13, 32</w:t>
      </w:r>
    </w:p>
    <w:p w14:paraId="00B265F2" w14:textId="77777777" w:rsidR="00D420E3" w:rsidRDefault="00D420E3">
      <w:pPr>
        <w:pStyle w:val="Index1"/>
        <w:tabs>
          <w:tab w:val="right" w:leader="dot" w:pos="4490"/>
        </w:tabs>
        <w:rPr>
          <w:noProof/>
        </w:rPr>
      </w:pPr>
      <w:r w:rsidRPr="006F3D99">
        <w:rPr>
          <w:rFonts w:eastAsiaTheme="majorEastAsia"/>
          <w:noProof/>
        </w:rPr>
        <w:t>password</w:t>
      </w:r>
    </w:p>
    <w:p w14:paraId="56FDADC9" w14:textId="77777777" w:rsidR="00D420E3" w:rsidRDefault="00D420E3">
      <w:pPr>
        <w:pStyle w:val="Index2"/>
        <w:tabs>
          <w:tab w:val="right" w:leader="dot" w:pos="4490"/>
        </w:tabs>
        <w:rPr>
          <w:noProof/>
        </w:rPr>
      </w:pPr>
      <w:r w:rsidRPr="006F3D99">
        <w:rPr>
          <w:rFonts w:eastAsiaTheme="majorEastAsia"/>
          <w:noProof/>
        </w:rPr>
        <w:t>recovery</w:t>
      </w:r>
      <w:r>
        <w:rPr>
          <w:noProof/>
        </w:rPr>
        <w:t>, 7</w:t>
      </w:r>
    </w:p>
    <w:p w14:paraId="5D00CCB0" w14:textId="77777777" w:rsidR="00D420E3" w:rsidRDefault="00D420E3">
      <w:pPr>
        <w:pStyle w:val="Index2"/>
        <w:tabs>
          <w:tab w:val="right" w:leader="dot" w:pos="4490"/>
        </w:tabs>
        <w:rPr>
          <w:noProof/>
        </w:rPr>
      </w:pPr>
      <w:r w:rsidRPr="006F3D99">
        <w:rPr>
          <w:rFonts w:eastAsiaTheme="majorEastAsia"/>
          <w:noProof/>
        </w:rPr>
        <w:t>reset</w:t>
      </w:r>
      <w:r>
        <w:rPr>
          <w:noProof/>
        </w:rPr>
        <w:t>, 7</w:t>
      </w:r>
    </w:p>
    <w:p w14:paraId="02B96AFC" w14:textId="77777777" w:rsidR="00D420E3" w:rsidRDefault="00D420E3">
      <w:pPr>
        <w:pStyle w:val="Index1"/>
        <w:tabs>
          <w:tab w:val="right" w:leader="dot" w:pos="4490"/>
        </w:tabs>
        <w:rPr>
          <w:noProof/>
        </w:rPr>
      </w:pPr>
      <w:r w:rsidRPr="006F3D99">
        <w:rPr>
          <w:noProof/>
        </w:rPr>
        <w:t>recording the financial commitment date</w:t>
      </w:r>
      <w:r>
        <w:rPr>
          <w:noProof/>
        </w:rPr>
        <w:t>, 35</w:t>
      </w:r>
    </w:p>
    <w:p w14:paraId="1E4A005E" w14:textId="77777777" w:rsidR="00D420E3" w:rsidRDefault="00D420E3">
      <w:pPr>
        <w:pStyle w:val="Index1"/>
        <w:tabs>
          <w:tab w:val="right" w:leader="dot" w:pos="4490"/>
        </w:tabs>
        <w:rPr>
          <w:noProof/>
        </w:rPr>
      </w:pPr>
      <w:r w:rsidRPr="006F3D99">
        <w:rPr>
          <w:rFonts w:eastAsiaTheme="majorEastAsia"/>
          <w:noProof/>
        </w:rPr>
        <w:t>reset password</w:t>
      </w:r>
      <w:r>
        <w:rPr>
          <w:noProof/>
        </w:rPr>
        <w:t>, 7</w:t>
      </w:r>
    </w:p>
    <w:p w14:paraId="17FCE02F" w14:textId="77777777" w:rsidR="00D420E3" w:rsidRDefault="00D420E3">
      <w:pPr>
        <w:pStyle w:val="Index1"/>
        <w:tabs>
          <w:tab w:val="right" w:leader="dot" w:pos="4490"/>
        </w:tabs>
        <w:rPr>
          <w:noProof/>
        </w:rPr>
      </w:pPr>
      <w:r w:rsidRPr="006F3D99">
        <w:rPr>
          <w:noProof/>
        </w:rPr>
        <w:t>reviewing drafts</w:t>
      </w:r>
      <w:r>
        <w:rPr>
          <w:noProof/>
        </w:rPr>
        <w:t>, 17</w:t>
      </w:r>
    </w:p>
    <w:p w14:paraId="5B3120DF" w14:textId="77777777" w:rsidR="00D420E3" w:rsidRDefault="00D420E3">
      <w:pPr>
        <w:pStyle w:val="Index1"/>
        <w:tabs>
          <w:tab w:val="right" w:leader="dot" w:pos="4490"/>
        </w:tabs>
        <w:rPr>
          <w:noProof/>
        </w:rPr>
      </w:pPr>
      <w:r w:rsidRPr="006F3D99">
        <w:rPr>
          <w:noProof/>
        </w:rPr>
        <w:t>searching for documents</w:t>
      </w:r>
      <w:r>
        <w:rPr>
          <w:noProof/>
        </w:rPr>
        <w:t>, 17</w:t>
      </w:r>
    </w:p>
    <w:p w14:paraId="06C6F4E4" w14:textId="77777777" w:rsidR="00D420E3" w:rsidRDefault="00D420E3">
      <w:pPr>
        <w:pStyle w:val="Index1"/>
        <w:tabs>
          <w:tab w:val="right" w:leader="dot" w:pos="4490"/>
        </w:tabs>
        <w:rPr>
          <w:noProof/>
        </w:rPr>
      </w:pPr>
      <w:r w:rsidRPr="006F3D99">
        <w:rPr>
          <w:rFonts w:eastAsiaTheme="majorEastAsia"/>
          <w:noProof/>
        </w:rPr>
        <w:t>view an INR</w:t>
      </w:r>
      <w:r>
        <w:rPr>
          <w:noProof/>
        </w:rPr>
        <w:t>, 10</w:t>
      </w:r>
    </w:p>
    <w:p w14:paraId="19AD7532" w14:textId="77777777" w:rsidR="00D420E3" w:rsidRDefault="00D420E3">
      <w:pPr>
        <w:pStyle w:val="Index1"/>
        <w:tabs>
          <w:tab w:val="right" w:leader="dot" w:pos="4490"/>
        </w:tabs>
        <w:rPr>
          <w:noProof/>
        </w:rPr>
      </w:pPr>
      <w:r w:rsidRPr="006F3D99">
        <w:rPr>
          <w:noProof/>
        </w:rPr>
        <w:t>viewing IE Change Requests</w:t>
      </w:r>
      <w:r>
        <w:rPr>
          <w:noProof/>
        </w:rPr>
        <w:t>, 14</w:t>
      </w:r>
    </w:p>
    <w:p w14:paraId="2E75B2A4" w14:textId="77777777" w:rsidR="00D420E3" w:rsidRDefault="00D420E3" w:rsidP="00ED4A69">
      <w:pPr>
        <w:pStyle w:val="BodyText"/>
        <w:rPr>
          <w:noProof/>
        </w:rPr>
        <w:sectPr w:rsidR="00D420E3" w:rsidSect="00D420E3">
          <w:type w:val="continuous"/>
          <w:pgSz w:w="12240" w:h="15840"/>
          <w:pgMar w:top="1440" w:right="1080" w:bottom="1080" w:left="1440" w:header="720" w:footer="720" w:gutter="0"/>
          <w:cols w:num="2" w:space="720"/>
          <w:titlePg/>
          <w:docGrid w:linePitch="360"/>
        </w:sectPr>
      </w:pPr>
    </w:p>
    <w:p w14:paraId="74530F3F" w14:textId="37D06950" w:rsidR="00ED4A69" w:rsidRPr="00ED4A69" w:rsidRDefault="00647C24" w:rsidP="00ED4A69">
      <w:pPr>
        <w:pStyle w:val="BodyText"/>
      </w:pPr>
      <w:r>
        <w:fldChar w:fldCharType="end"/>
      </w:r>
    </w:p>
    <w:sectPr w:rsidR="00ED4A69" w:rsidRPr="00ED4A69" w:rsidSect="00D420E3">
      <w:type w:val="continuous"/>
      <w:pgSz w:w="12240" w:h="15840"/>
      <w:pgMar w:top="1440" w:right="1080" w:bottom="1080" w:left="1440" w:header="720" w:footer="720" w:gutter="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 w:author="Siebold, Martha" w:date="2018-11-26T12:21:00Z" w:initials="SM">
    <w:p w14:paraId="1BB98D16" w14:textId="77777777" w:rsidR="00EE1839" w:rsidRDefault="00EE1839">
      <w:pPr>
        <w:pStyle w:val="CommentText"/>
      </w:pPr>
      <w:r>
        <w:rPr>
          <w:rStyle w:val="CommentReference"/>
        </w:rPr>
        <w:annotationRef/>
      </w:r>
      <w:r>
        <w:t xml:space="preserve">Not all documents require a review only Drafts and some finals.  The lead TSP can create a change request and upload docs but he doesn’t invite anyone to do this. Everyone in the system who has signed up as a TSP via MPIM will get an email when a document is ready for review. </w:t>
      </w:r>
    </w:p>
  </w:comment>
  <w:comment w:id="31" w:author="Siebold, Martha" w:date="2018-11-26T12:31:00Z" w:initials="SM">
    <w:p w14:paraId="19426F20" w14:textId="77777777" w:rsidR="00EE1839" w:rsidRDefault="00EE1839">
      <w:pPr>
        <w:pStyle w:val="CommentText"/>
      </w:pPr>
      <w:r>
        <w:rPr>
          <w:rStyle w:val="CommentReference"/>
        </w:rPr>
        <w:annotationRef/>
      </w:r>
      <w:r>
        <w:t xml:space="preserve">Why did you put navigation </w:t>
      </w:r>
      <w:proofErr w:type="gramStart"/>
      <w:r>
        <w:t>before  you</w:t>
      </w:r>
      <w:proofErr w:type="gramEnd"/>
      <w:r>
        <w:t xml:space="preserve"> </w:t>
      </w:r>
      <w:proofErr w:type="spellStart"/>
      <w:r>
        <w:t>actuall</w:t>
      </w:r>
      <w:proofErr w:type="spellEnd"/>
      <w:r>
        <w:t xml:space="preserve"> get to the page where you would navigate this </w:t>
      </w:r>
      <w:proofErr w:type="spellStart"/>
      <w:r>
        <w:t>waY</w:t>
      </w:r>
      <w:proofErr w:type="spellEnd"/>
      <w:r>
        <w:t>?</w:t>
      </w:r>
    </w:p>
  </w:comment>
  <w:comment w:id="36" w:author="Siebold, Martha" w:date="2018-11-26T12:48:00Z" w:initials="SM">
    <w:p w14:paraId="29045391" w14:textId="77777777" w:rsidR="00EE1839" w:rsidRDefault="00EE1839">
      <w:pPr>
        <w:pStyle w:val="CommentText"/>
      </w:pPr>
      <w:r>
        <w:rPr>
          <w:rStyle w:val="CommentReference"/>
        </w:rPr>
        <w:annotationRef/>
      </w:r>
      <w:r>
        <w:t xml:space="preserve">I guess </w:t>
      </w:r>
      <w:proofErr w:type="spellStart"/>
      <w:r>
        <w:t>Im</w:t>
      </w:r>
      <w:proofErr w:type="spellEnd"/>
      <w:r>
        <w:t xml:space="preserve"> an order freak I would have done FIS Study, then gone across the row and then IA and Other Key</w:t>
      </w:r>
    </w:p>
  </w:comment>
  <w:comment w:id="37" w:author="Siebold, Martha" w:date="2018-11-26T12:47:00Z" w:initials="SM">
    <w:p w14:paraId="2606AAE2" w14:textId="77777777" w:rsidR="00EE1839" w:rsidRDefault="00EE1839">
      <w:pPr>
        <w:pStyle w:val="CommentText"/>
      </w:pPr>
      <w:r>
        <w:rPr>
          <w:rStyle w:val="CommentReference"/>
        </w:rPr>
        <w:annotationRef/>
      </w:r>
      <w:proofErr w:type="spellStart"/>
      <w:r>
        <w:t>Lets</w:t>
      </w:r>
      <w:proofErr w:type="spellEnd"/>
      <w:r>
        <w:t xml:space="preserve"> do an example with actual attachments displayed.  </w:t>
      </w:r>
      <w:proofErr w:type="spellStart"/>
      <w:r>
        <w:t>Ive</w:t>
      </w:r>
      <w:proofErr w:type="spellEnd"/>
      <w:r>
        <w:t xml:space="preserve"> seen this screen a thousand times and I was like wait what am </w:t>
      </w:r>
      <w:proofErr w:type="gramStart"/>
      <w:r>
        <w:t>I  looking</w:t>
      </w:r>
      <w:proofErr w:type="gramEnd"/>
      <w:r>
        <w:t xml:space="preserve"> at. </w:t>
      </w:r>
    </w:p>
    <w:p w14:paraId="68D66555" w14:textId="77777777" w:rsidR="00EE1839" w:rsidRDefault="00EE1839">
      <w:pPr>
        <w:pStyle w:val="CommentText"/>
      </w:pPr>
    </w:p>
    <w:p w14:paraId="03FA67CB" w14:textId="77777777" w:rsidR="00EE1839" w:rsidRDefault="00EE1839">
      <w:pPr>
        <w:pStyle w:val="CommentText"/>
      </w:pPr>
    </w:p>
    <w:p w14:paraId="386C782A" w14:textId="77777777" w:rsidR="00EE1839" w:rsidRDefault="00EE1839">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BB98D16" w15:done="1"/>
  <w15:commentEx w15:paraId="19426F20" w15:done="1"/>
  <w15:commentEx w15:paraId="29045391" w15:done="1"/>
  <w15:commentEx w15:paraId="386C782A"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737AB03" w16cid:durableId="1F7D52C8"/>
  <w16cid:commentId w16cid:paraId="33F04A01" w16cid:durableId="1F7D52C9"/>
  <w16cid:commentId w16cid:paraId="645E7B76" w16cid:durableId="1F7D52CA"/>
  <w16cid:commentId w16cid:paraId="14FF5583" w16cid:durableId="1F7DBA8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CF684D" w14:textId="77777777" w:rsidR="00641BAC" w:rsidRDefault="00641BAC" w:rsidP="00F03855">
      <w:pPr>
        <w:spacing w:after="0" w:line="240" w:lineRule="auto"/>
      </w:pPr>
      <w:r>
        <w:separator/>
      </w:r>
    </w:p>
    <w:p w14:paraId="05E13BDA" w14:textId="77777777" w:rsidR="00641BAC" w:rsidRDefault="00641BAC"/>
  </w:endnote>
  <w:endnote w:type="continuationSeparator" w:id="0">
    <w:p w14:paraId="200507CA" w14:textId="77777777" w:rsidR="00641BAC" w:rsidRDefault="00641BAC" w:rsidP="00F03855">
      <w:pPr>
        <w:spacing w:after="0" w:line="240" w:lineRule="auto"/>
      </w:pPr>
      <w:r>
        <w:continuationSeparator/>
      </w:r>
    </w:p>
    <w:p w14:paraId="7C08A20D" w14:textId="77777777" w:rsidR="00641BAC" w:rsidRDefault="00641B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8EF78D" w14:textId="77777777" w:rsidR="00EE1839" w:rsidRPr="00670F44" w:rsidRDefault="00EE1839" w:rsidP="00102652">
    <w:pPr>
      <w:pStyle w:val="Footer"/>
    </w:pPr>
    <w:r>
      <w:tab/>
    </w:r>
    <w:r w:rsidR="00641BAC">
      <w:fldChar w:fldCharType="begin"/>
    </w:r>
    <w:r w:rsidR="00641BAC">
      <w:instrText xml:space="preserve"> STYLEREF  "UG Date"  \* MERGEFORMAT </w:instrText>
    </w:r>
    <w:r w:rsidR="00641BAC">
      <w:fldChar w:fldCharType="separate"/>
    </w:r>
    <w:r>
      <w:t>11/30/2018</w:t>
    </w:r>
    <w:r w:rsidR="00641BAC">
      <w:fldChar w:fldCharType="end"/>
    </w:r>
    <w:r>
      <w:t xml:space="preserve"> </w:t>
    </w:r>
    <w:r>
      <w:sym w:font="Symbol" w:char="F0A8"/>
    </w:r>
    <w:r w:rsidRPr="00C52409">
      <w:fldChar w:fldCharType="begin"/>
    </w:r>
    <w:r w:rsidRPr="00C52409">
      <w:instrText xml:space="preserve"> PAGE   \* MERGEFORMAT </w:instrText>
    </w:r>
    <w:r w:rsidRPr="00C52409">
      <w:fldChar w:fldCharType="separate"/>
    </w:r>
    <w:r>
      <w:t>ii</w:t>
    </w:r>
    <w:r w:rsidRPr="00C52409">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D9069D" w14:textId="77777777" w:rsidR="00EE1839" w:rsidRPr="003755AD" w:rsidRDefault="00EE1839" w:rsidP="00102652">
    <w:pPr>
      <w:pStyle w:val="Footer"/>
    </w:pPr>
    <w:r>
      <w:tab/>
    </w:r>
    <w:r>
      <w:fldChar w:fldCharType="begin"/>
    </w:r>
    <w:r>
      <w:instrText xml:space="preserve"> PAGE   \* MERGEFORMAT </w:instrText>
    </w:r>
    <w:r>
      <w:fldChar w:fldCharType="separate"/>
    </w:r>
    <w:r w:rsidR="00946325">
      <w:t>ii</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AA025C" w14:textId="77777777" w:rsidR="00EE1839" w:rsidRPr="00670F44" w:rsidRDefault="00641BAC" w:rsidP="00175F18">
    <w:pPr>
      <w:pStyle w:val="Footer"/>
    </w:pPr>
    <w:r>
      <w:fldChar w:fldCharType="begin"/>
    </w:r>
    <w:r>
      <w:instrText xml:space="preserve"> STYLEREF  "Heading 1"  \* MERGEFORMAT </w:instrText>
    </w:r>
    <w:r>
      <w:fldChar w:fldCharType="separate"/>
    </w:r>
    <w:r w:rsidR="00946325">
      <w:t>Overview of Interconnection Services for TSPs</w:t>
    </w:r>
    <w:r>
      <w:fldChar w:fldCharType="end"/>
    </w:r>
    <w:r w:rsidR="00EE1839">
      <w:tab/>
    </w:r>
    <w:r>
      <w:fldChar w:fldCharType="begin"/>
    </w:r>
    <w:r>
      <w:instrText xml:space="preserve"> STYLEREF  "UG Date"  \* MERGEFORMAT </w:instrText>
    </w:r>
    <w:r>
      <w:fldChar w:fldCharType="separate"/>
    </w:r>
    <w:r w:rsidR="00946325">
      <w:t>11/30/2018</w:t>
    </w:r>
    <w:r>
      <w:fldChar w:fldCharType="end"/>
    </w:r>
    <w:r w:rsidR="00EE1839">
      <w:t xml:space="preserve"> </w:t>
    </w:r>
    <w:r w:rsidR="00EE1839">
      <w:sym w:font="Symbol" w:char="F0A8"/>
    </w:r>
    <w:r w:rsidR="00EE1839">
      <w:t xml:space="preserve"> </w:t>
    </w:r>
    <w:r w:rsidR="00EE1839" w:rsidRPr="00C52409">
      <w:fldChar w:fldCharType="begin"/>
    </w:r>
    <w:r w:rsidR="00EE1839" w:rsidRPr="00C52409">
      <w:instrText xml:space="preserve"> PAGE   \* MERGEFORMAT </w:instrText>
    </w:r>
    <w:r w:rsidR="00EE1839" w:rsidRPr="00C52409">
      <w:fldChar w:fldCharType="separate"/>
    </w:r>
    <w:r w:rsidR="00946325">
      <w:t>2</w:t>
    </w:r>
    <w:r w:rsidR="00EE1839" w:rsidRPr="00C52409">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BCE91E" w14:textId="77777777" w:rsidR="00EE1839" w:rsidRPr="00102652" w:rsidRDefault="00641BAC" w:rsidP="00102652">
    <w:pPr>
      <w:pStyle w:val="Footer"/>
    </w:pPr>
    <w:r>
      <w:fldChar w:fldCharType="begin"/>
    </w:r>
    <w:r>
      <w:instrText xml:space="preserve"> STYLEREF  "Heading 1"  \* MERGEFORMAT </w:instrText>
    </w:r>
    <w:r>
      <w:fldChar w:fldCharType="separate"/>
    </w:r>
    <w:r w:rsidR="00946325">
      <w:t>Overview of Interconnection Services for TSPs</w:t>
    </w:r>
    <w:r>
      <w:fldChar w:fldCharType="end"/>
    </w:r>
    <w:r w:rsidR="00EE1839">
      <w:tab/>
    </w:r>
    <w:r>
      <w:fldChar w:fldCharType="begin"/>
    </w:r>
    <w:r>
      <w:instrText xml:space="preserve"> STYLEREF  "UG Date"  \* MERGEFORMAT </w:instrText>
    </w:r>
    <w:r>
      <w:fldChar w:fldCharType="separate"/>
    </w:r>
    <w:r w:rsidR="00946325">
      <w:t>11/30/2018</w:t>
    </w:r>
    <w:r>
      <w:fldChar w:fldCharType="end"/>
    </w:r>
    <w:r w:rsidR="00EE1839">
      <w:t xml:space="preserve"> </w:t>
    </w:r>
    <w:r w:rsidR="00EE1839">
      <w:sym w:font="Symbol" w:char="F0A8"/>
    </w:r>
    <w:r w:rsidR="00EE1839">
      <w:t xml:space="preserve"> </w:t>
    </w:r>
    <w:r w:rsidR="00EE1839" w:rsidRPr="00C52409">
      <w:fldChar w:fldCharType="begin"/>
    </w:r>
    <w:r w:rsidR="00EE1839" w:rsidRPr="00C52409">
      <w:instrText xml:space="preserve"> PAGE   \* MERGEFORMAT </w:instrText>
    </w:r>
    <w:r w:rsidR="00EE1839" w:rsidRPr="00C52409">
      <w:fldChar w:fldCharType="separate"/>
    </w:r>
    <w:r w:rsidR="00946325">
      <w:t>1</w:t>
    </w:r>
    <w:r w:rsidR="00EE1839" w:rsidRPr="00C5240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448242" w14:textId="77777777" w:rsidR="00641BAC" w:rsidRDefault="00641BAC" w:rsidP="00F03855">
      <w:pPr>
        <w:spacing w:after="0" w:line="240" w:lineRule="auto"/>
      </w:pPr>
      <w:r>
        <w:separator/>
      </w:r>
    </w:p>
    <w:p w14:paraId="35460F32" w14:textId="77777777" w:rsidR="00641BAC" w:rsidRDefault="00641BAC"/>
  </w:footnote>
  <w:footnote w:type="continuationSeparator" w:id="0">
    <w:p w14:paraId="31797ADC" w14:textId="77777777" w:rsidR="00641BAC" w:rsidRDefault="00641BAC" w:rsidP="00F03855">
      <w:pPr>
        <w:spacing w:after="0" w:line="240" w:lineRule="auto"/>
      </w:pPr>
      <w:r>
        <w:continuationSeparator/>
      </w:r>
    </w:p>
    <w:p w14:paraId="1C6B19F3" w14:textId="77777777" w:rsidR="00641BAC" w:rsidRDefault="00641BA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E9C082" w14:textId="77777777" w:rsidR="00EE1839" w:rsidRPr="00D83E75" w:rsidRDefault="00EE1839" w:rsidP="0078695D">
    <w:pPr>
      <w:tabs>
        <w:tab w:val="right" w:pos="9360"/>
      </w:tabs>
      <w:rPr>
        <w:rFonts w:ascii="Arial" w:hAnsi="Arial" w:cs="Arial"/>
        <w:color w:val="7F7F7F" w:themeColor="text1" w:themeTint="80"/>
        <w:sz w:val="18"/>
        <w:szCs w:val="18"/>
      </w:rPr>
    </w:pPr>
    <w:r>
      <w:rPr>
        <w:rFonts w:ascii="Arial" w:hAnsi="Arial" w:cs="Arial"/>
        <w:color w:val="7F7F7F" w:themeColor="text1" w:themeTint="80"/>
        <w:sz w:val="18"/>
        <w:szCs w:val="18"/>
      </w:rPr>
      <w:fldChar w:fldCharType="begin"/>
    </w:r>
    <w:r>
      <w:rPr>
        <w:rFonts w:ascii="Arial" w:hAnsi="Arial" w:cs="Arial"/>
        <w:color w:val="7F7F7F" w:themeColor="text1" w:themeTint="80"/>
        <w:sz w:val="18"/>
        <w:szCs w:val="18"/>
      </w:rPr>
      <w:instrText xml:space="preserve"> STYLEREF  "UG Title"  \* MERGEFORMAT </w:instrText>
    </w:r>
    <w:r>
      <w:rPr>
        <w:rFonts w:ascii="Arial" w:hAnsi="Arial" w:cs="Arial"/>
        <w:color w:val="7F7F7F" w:themeColor="text1" w:themeTint="80"/>
        <w:sz w:val="18"/>
        <w:szCs w:val="18"/>
      </w:rPr>
      <w:fldChar w:fldCharType="separate"/>
    </w:r>
    <w:r w:rsidR="00946325">
      <w:rPr>
        <w:rFonts w:ascii="Arial" w:hAnsi="Arial" w:cs="Arial"/>
        <w:noProof/>
        <w:color w:val="7F7F7F" w:themeColor="text1" w:themeTint="80"/>
        <w:sz w:val="18"/>
        <w:szCs w:val="18"/>
      </w:rPr>
      <w:t>RIOO Interconnection Services TSP Guide</w:t>
    </w:r>
    <w:r>
      <w:rPr>
        <w:rFonts w:ascii="Arial" w:hAnsi="Arial" w:cs="Arial"/>
        <w:color w:val="7F7F7F" w:themeColor="text1" w:themeTint="80"/>
        <w:sz w:val="18"/>
        <w:szCs w:val="18"/>
      </w:rPr>
      <w:fldChar w:fldCharType="end"/>
    </w:r>
    <w:r w:rsidRPr="00D83E75">
      <w:rPr>
        <w:rFonts w:ascii="Arial" w:hAnsi="Arial" w:cs="Arial"/>
        <w:sz w:val="18"/>
        <w:szCs w:val="18"/>
      </w:rPr>
      <w:tab/>
    </w:r>
    <w:r w:rsidRPr="00D83E75">
      <w:rPr>
        <w:rFonts w:ascii="Arial" w:hAnsi="Arial" w:cs="Arial"/>
        <w:color w:val="7F7F7F" w:themeColor="text1" w:themeTint="80"/>
        <w:sz w:val="18"/>
        <w:szCs w:val="18"/>
      </w:rPr>
      <w:t>ERCOT Public</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6D1634" w14:textId="77777777" w:rsidR="00EE1839" w:rsidRPr="00AD2155" w:rsidRDefault="00EE1839" w:rsidP="00AD2155">
    <w:pPr>
      <w:pStyle w:val="Header"/>
    </w:pPr>
    <w:r>
      <w:rPr>
        <w:noProof/>
      </w:rPr>
      <w:fldChar w:fldCharType="begin"/>
    </w:r>
    <w:r>
      <w:rPr>
        <w:noProof/>
      </w:rPr>
      <w:instrText xml:space="preserve"> STYLEREF  "UG Title"  \* MERGEFORMAT </w:instrText>
    </w:r>
    <w:r>
      <w:rPr>
        <w:noProof/>
      </w:rPr>
      <w:fldChar w:fldCharType="separate"/>
    </w:r>
    <w:r w:rsidR="00946325">
      <w:rPr>
        <w:noProof/>
      </w:rPr>
      <w:t>RIOO Interconnection Services TSP Guide</w:t>
    </w:r>
    <w:r>
      <w:rPr>
        <w:noProof/>
      </w:rPr>
      <w:fldChar w:fldCharType="end"/>
    </w:r>
    <w:r w:rsidRPr="00F923C7">
      <w:tab/>
    </w:r>
    <w:r w:rsidRPr="00B751EE">
      <w:t>ERCOT Public</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537760" w14:textId="77777777" w:rsidR="00EE1839" w:rsidRPr="00AD2155" w:rsidRDefault="00EE1839" w:rsidP="00AD2155">
    <w:pPr>
      <w:pStyle w:val="Header"/>
    </w:pPr>
    <w:r>
      <w:rPr>
        <w:noProof/>
      </w:rPr>
      <w:fldChar w:fldCharType="begin"/>
    </w:r>
    <w:r>
      <w:rPr>
        <w:noProof/>
      </w:rPr>
      <w:instrText xml:space="preserve"> STYLEREF  "UG Title"  \* MERGEFORMAT </w:instrText>
    </w:r>
    <w:r>
      <w:rPr>
        <w:noProof/>
      </w:rPr>
      <w:fldChar w:fldCharType="separate"/>
    </w:r>
    <w:r w:rsidR="00946325">
      <w:rPr>
        <w:noProof/>
      </w:rPr>
      <w:t>RIOO Interconnection Services TSP Guide</w:t>
    </w:r>
    <w:r>
      <w:rPr>
        <w:noProof/>
      </w:rPr>
      <w:fldChar w:fldCharType="end"/>
    </w:r>
    <w:r w:rsidRPr="00F923C7">
      <w:tab/>
    </w:r>
    <w:r w:rsidRPr="00B751EE">
      <w:t>ERCOT Public</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00.5pt;height:102pt;visibility:visible;mso-wrap-style:square" o:bullet="t">
        <v:imagedata r:id="rId1" o:title=""/>
      </v:shape>
    </w:pict>
  </w:numPicBullet>
  <w:numPicBullet w:numPicBulletId="1">
    <w:pict>
      <v:shape id="_x0000_i1030" type="#_x0000_t75" style="width:318pt;height:62.25pt;visibility:visible;mso-wrap-style:square" o:bullet="t">
        <v:imagedata r:id="rId2" o:title=""/>
      </v:shape>
    </w:pict>
  </w:numPicBullet>
  <w:numPicBullet w:numPicBulletId="2">
    <w:pict>
      <v:shape id="_x0000_i1031" type="#_x0000_t75" style="width:18.75pt;height:18.75pt;visibility:visible;mso-wrap-style:square" o:bullet="t">
        <v:imagedata r:id="rId3" o:title=""/>
      </v:shape>
    </w:pict>
  </w:numPicBullet>
  <w:abstractNum w:abstractNumId="0" w15:restartNumberingAfterBreak="0">
    <w:nsid w:val="FFFFFF80"/>
    <w:multiLevelType w:val="singleLevel"/>
    <w:tmpl w:val="2D883990"/>
    <w:lvl w:ilvl="0">
      <w:start w:val="1"/>
      <w:numFmt w:val="bullet"/>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EA2C173E"/>
    <w:lvl w:ilvl="0">
      <w:start w:val="1"/>
      <w:numFmt w:val="bullet"/>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617A0FB6"/>
    <w:lvl w:ilvl="0">
      <w:start w:val="1"/>
      <w:numFmt w:val="bullet"/>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CBFACE34"/>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938A9A08"/>
    <w:lvl w:ilvl="0">
      <w:start w:val="1"/>
      <w:numFmt w:val="decimal"/>
      <w:pStyle w:val="ListNumber"/>
      <w:lvlText w:val="%1."/>
      <w:lvlJc w:val="left"/>
      <w:pPr>
        <w:tabs>
          <w:tab w:val="num" w:pos="360"/>
        </w:tabs>
        <w:ind w:left="360" w:hanging="360"/>
      </w:pPr>
      <w:rPr>
        <w:rFonts w:ascii="Arial" w:hAnsi="Arial" w:cs="Arial" w:hint="default"/>
        <w:sz w:val="22"/>
        <w:szCs w:val="22"/>
      </w:rPr>
    </w:lvl>
  </w:abstractNum>
  <w:abstractNum w:abstractNumId="5" w15:restartNumberingAfterBreak="0">
    <w:nsid w:val="FFFFFF89"/>
    <w:multiLevelType w:val="singleLevel"/>
    <w:tmpl w:val="BDAE5546"/>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1CB7A90"/>
    <w:multiLevelType w:val="hybridMultilevel"/>
    <w:tmpl w:val="836C6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213515F"/>
    <w:multiLevelType w:val="hybridMultilevel"/>
    <w:tmpl w:val="FCF0391A"/>
    <w:lvl w:ilvl="0" w:tplc="007C17F8">
      <w:start w:val="1"/>
      <w:numFmt w:val="decimal"/>
      <w:lvlText w:val="%1."/>
      <w:lvlJc w:val="left"/>
      <w:pPr>
        <w:ind w:left="720" w:hanging="360"/>
      </w:pPr>
      <w:rPr>
        <w:rFonts w:hint="default"/>
        <w:b w:val="0"/>
        <w:color w:val="262626" w:themeColor="text1" w:themeTint="D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46F523D"/>
    <w:multiLevelType w:val="hybridMultilevel"/>
    <w:tmpl w:val="743E08CA"/>
    <w:lvl w:ilvl="0" w:tplc="26B200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8112AAB"/>
    <w:multiLevelType w:val="hybridMultilevel"/>
    <w:tmpl w:val="7320F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0D728E"/>
    <w:multiLevelType w:val="hybridMultilevel"/>
    <w:tmpl w:val="F07C4666"/>
    <w:lvl w:ilvl="0" w:tplc="F746CF3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3A7126A"/>
    <w:multiLevelType w:val="hybridMultilevel"/>
    <w:tmpl w:val="236E7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0D5929"/>
    <w:multiLevelType w:val="hybridMultilevel"/>
    <w:tmpl w:val="600ABF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335A86"/>
    <w:multiLevelType w:val="hybridMultilevel"/>
    <w:tmpl w:val="B39E4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5C33C8"/>
    <w:multiLevelType w:val="hybridMultilevel"/>
    <w:tmpl w:val="59F20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11454A"/>
    <w:multiLevelType w:val="hybridMultilevel"/>
    <w:tmpl w:val="C2FA8F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2AB2CB4"/>
    <w:multiLevelType w:val="hybridMultilevel"/>
    <w:tmpl w:val="BDDC43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4F0FAB"/>
    <w:multiLevelType w:val="hybridMultilevel"/>
    <w:tmpl w:val="877C2AC0"/>
    <w:lvl w:ilvl="0" w:tplc="411883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527E24"/>
    <w:multiLevelType w:val="hybridMultilevel"/>
    <w:tmpl w:val="B49E9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855D59"/>
    <w:multiLevelType w:val="hybridMultilevel"/>
    <w:tmpl w:val="B64646B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8857673"/>
    <w:multiLevelType w:val="hybridMultilevel"/>
    <w:tmpl w:val="C2FA8F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27532B"/>
    <w:multiLevelType w:val="hybridMultilevel"/>
    <w:tmpl w:val="C2FA8F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0F3D2F"/>
    <w:multiLevelType w:val="hybridMultilevel"/>
    <w:tmpl w:val="A2E4A6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4A1ADB"/>
    <w:multiLevelType w:val="hybridMultilevel"/>
    <w:tmpl w:val="D9FE8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7D4FF2"/>
    <w:multiLevelType w:val="hybridMultilevel"/>
    <w:tmpl w:val="9BFC8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C47521"/>
    <w:multiLevelType w:val="hybridMultilevel"/>
    <w:tmpl w:val="953CA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042188"/>
    <w:multiLevelType w:val="hybridMultilevel"/>
    <w:tmpl w:val="78E0B3D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8BD0D93"/>
    <w:multiLevelType w:val="hybridMultilevel"/>
    <w:tmpl w:val="D70EE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FC050C"/>
    <w:multiLevelType w:val="hybridMultilevel"/>
    <w:tmpl w:val="B764E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725B20"/>
    <w:multiLevelType w:val="hybridMultilevel"/>
    <w:tmpl w:val="C1986914"/>
    <w:lvl w:ilvl="0" w:tplc="F746CF3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CE4940"/>
    <w:multiLevelType w:val="hybridMultilevel"/>
    <w:tmpl w:val="49A6E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9663CA"/>
    <w:multiLevelType w:val="hybridMultilevel"/>
    <w:tmpl w:val="33B2A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465E61"/>
    <w:multiLevelType w:val="hybridMultilevel"/>
    <w:tmpl w:val="50AEB102"/>
    <w:lvl w:ilvl="0" w:tplc="43962166">
      <w:start w:val="1"/>
      <w:numFmt w:val="bullet"/>
      <w:pStyle w:val="ListBullet2Indent"/>
      <w:lvlText w:val="o"/>
      <w:lvlJc w:val="left"/>
      <w:pPr>
        <w:ind w:left="1440" w:hanging="360"/>
      </w:pPr>
      <w:rPr>
        <w:rFonts w:ascii="Courier New" w:hAnsi="Courier New" w:hint="default"/>
        <w:sz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8D97243"/>
    <w:multiLevelType w:val="hybridMultilevel"/>
    <w:tmpl w:val="A2E4A6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ADD33F7"/>
    <w:multiLevelType w:val="hybridMultilevel"/>
    <w:tmpl w:val="B2607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563CA6"/>
    <w:multiLevelType w:val="hybridMultilevel"/>
    <w:tmpl w:val="B77A75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7EA9777C"/>
    <w:multiLevelType w:val="hybridMultilevel"/>
    <w:tmpl w:val="37A41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7"/>
  </w:num>
  <w:num w:numId="3">
    <w:abstractNumId w:val="33"/>
  </w:num>
  <w:num w:numId="4">
    <w:abstractNumId w:val="13"/>
  </w:num>
  <w:num w:numId="5">
    <w:abstractNumId w:val="22"/>
  </w:num>
  <w:num w:numId="6">
    <w:abstractNumId w:val="21"/>
  </w:num>
  <w:num w:numId="7">
    <w:abstractNumId w:val="12"/>
  </w:num>
  <w:num w:numId="8">
    <w:abstractNumId w:val="20"/>
  </w:num>
  <w:num w:numId="9">
    <w:abstractNumId w:val="15"/>
  </w:num>
  <w:num w:numId="10">
    <w:abstractNumId w:val="14"/>
  </w:num>
  <w:num w:numId="11">
    <w:abstractNumId w:val="11"/>
  </w:num>
  <w:num w:numId="12">
    <w:abstractNumId w:val="9"/>
  </w:num>
  <w:num w:numId="13">
    <w:abstractNumId w:val="30"/>
  </w:num>
  <w:num w:numId="14">
    <w:abstractNumId w:val="24"/>
  </w:num>
  <w:num w:numId="15">
    <w:abstractNumId w:val="36"/>
  </w:num>
  <w:num w:numId="16">
    <w:abstractNumId w:val="18"/>
  </w:num>
  <w:num w:numId="17">
    <w:abstractNumId w:val="35"/>
  </w:num>
  <w:num w:numId="18">
    <w:abstractNumId w:val="25"/>
  </w:num>
  <w:num w:numId="19">
    <w:abstractNumId w:val="23"/>
  </w:num>
  <w:num w:numId="20">
    <w:abstractNumId w:val="31"/>
  </w:num>
  <w:num w:numId="21">
    <w:abstractNumId w:val="34"/>
  </w:num>
  <w:num w:numId="22">
    <w:abstractNumId w:val="28"/>
  </w:num>
  <w:num w:numId="23">
    <w:abstractNumId w:val="27"/>
  </w:num>
  <w:num w:numId="24">
    <w:abstractNumId w:val="6"/>
  </w:num>
  <w:num w:numId="25">
    <w:abstractNumId w:val="17"/>
  </w:num>
  <w:num w:numId="26">
    <w:abstractNumId w:val="26"/>
  </w:num>
  <w:num w:numId="27">
    <w:abstractNumId w:val="29"/>
  </w:num>
  <w:num w:numId="28">
    <w:abstractNumId w:val="19"/>
  </w:num>
  <w:num w:numId="29">
    <w:abstractNumId w:val="10"/>
  </w:num>
  <w:num w:numId="30">
    <w:abstractNumId w:val="8"/>
  </w:num>
  <w:num w:numId="31">
    <w:abstractNumId w:val="4"/>
  </w:num>
  <w:num w:numId="32">
    <w:abstractNumId w:val="5"/>
  </w:num>
  <w:num w:numId="33">
    <w:abstractNumId w:val="32"/>
  </w:num>
  <w:num w:numId="34">
    <w:abstractNumId w:val="3"/>
  </w:num>
  <w:num w:numId="35">
    <w:abstractNumId w:val="2"/>
  </w:num>
  <w:num w:numId="36">
    <w:abstractNumId w:val="1"/>
  </w:num>
  <w:num w:numId="37">
    <w:abstractNumId w:val="0"/>
  </w:num>
  <w:numIdMacAtCleanup w:val="3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iebold, Martha">
    <w15:presenceInfo w15:providerId="AD" w15:userId="S-1-5-21-639947351-343809578-3807592339-37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attachedTemplate r:id="rId1"/>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685B"/>
    <w:rsid w:val="0000274F"/>
    <w:rsid w:val="00002C14"/>
    <w:rsid w:val="0000384A"/>
    <w:rsid w:val="000045BE"/>
    <w:rsid w:val="0000584C"/>
    <w:rsid w:val="0000671E"/>
    <w:rsid w:val="00007FA7"/>
    <w:rsid w:val="00010240"/>
    <w:rsid w:val="0001287D"/>
    <w:rsid w:val="00013B3A"/>
    <w:rsid w:val="0003011C"/>
    <w:rsid w:val="00044C24"/>
    <w:rsid w:val="0005586F"/>
    <w:rsid w:val="00061735"/>
    <w:rsid w:val="00067AFD"/>
    <w:rsid w:val="000770E6"/>
    <w:rsid w:val="00083939"/>
    <w:rsid w:val="00083A35"/>
    <w:rsid w:val="0008480C"/>
    <w:rsid w:val="000851DF"/>
    <w:rsid w:val="00086624"/>
    <w:rsid w:val="0009269E"/>
    <w:rsid w:val="00094F2D"/>
    <w:rsid w:val="000A081B"/>
    <w:rsid w:val="000A6643"/>
    <w:rsid w:val="000A67C4"/>
    <w:rsid w:val="000B66F7"/>
    <w:rsid w:val="000C493D"/>
    <w:rsid w:val="000C5790"/>
    <w:rsid w:val="000C5EA0"/>
    <w:rsid w:val="000C6571"/>
    <w:rsid w:val="000C6994"/>
    <w:rsid w:val="000D2454"/>
    <w:rsid w:val="000D2B38"/>
    <w:rsid w:val="000D2B72"/>
    <w:rsid w:val="000E08C0"/>
    <w:rsid w:val="000E6863"/>
    <w:rsid w:val="000E6B8C"/>
    <w:rsid w:val="000F52A9"/>
    <w:rsid w:val="000F5540"/>
    <w:rsid w:val="000F7A58"/>
    <w:rsid w:val="00101F44"/>
    <w:rsid w:val="001023FE"/>
    <w:rsid w:val="00102652"/>
    <w:rsid w:val="00105BD3"/>
    <w:rsid w:val="00106A34"/>
    <w:rsid w:val="0011073B"/>
    <w:rsid w:val="00112895"/>
    <w:rsid w:val="001139AD"/>
    <w:rsid w:val="00116E8C"/>
    <w:rsid w:val="001173C4"/>
    <w:rsid w:val="00135574"/>
    <w:rsid w:val="00135DFB"/>
    <w:rsid w:val="001420B6"/>
    <w:rsid w:val="00143B5A"/>
    <w:rsid w:val="00145983"/>
    <w:rsid w:val="001506D4"/>
    <w:rsid w:val="0015104F"/>
    <w:rsid w:val="001511E2"/>
    <w:rsid w:val="00152A83"/>
    <w:rsid w:val="0015795C"/>
    <w:rsid w:val="0016043A"/>
    <w:rsid w:val="001655FC"/>
    <w:rsid w:val="00166435"/>
    <w:rsid w:val="00174DC1"/>
    <w:rsid w:val="00175F18"/>
    <w:rsid w:val="00176B9B"/>
    <w:rsid w:val="00186964"/>
    <w:rsid w:val="00186D68"/>
    <w:rsid w:val="001943AB"/>
    <w:rsid w:val="001963B1"/>
    <w:rsid w:val="001A3350"/>
    <w:rsid w:val="001B133B"/>
    <w:rsid w:val="001B135D"/>
    <w:rsid w:val="001B7E02"/>
    <w:rsid w:val="001C183E"/>
    <w:rsid w:val="001C2E8D"/>
    <w:rsid w:val="001C5771"/>
    <w:rsid w:val="001D2C19"/>
    <w:rsid w:val="001D51F9"/>
    <w:rsid w:val="001D5B5A"/>
    <w:rsid w:val="001D73C1"/>
    <w:rsid w:val="001D7FEA"/>
    <w:rsid w:val="001E3156"/>
    <w:rsid w:val="001F2097"/>
    <w:rsid w:val="001F2651"/>
    <w:rsid w:val="001F5CBF"/>
    <w:rsid w:val="002009E3"/>
    <w:rsid w:val="00202FA1"/>
    <w:rsid w:val="0020438F"/>
    <w:rsid w:val="00204DE6"/>
    <w:rsid w:val="0020647F"/>
    <w:rsid w:val="002146A1"/>
    <w:rsid w:val="00216422"/>
    <w:rsid w:val="00221CC5"/>
    <w:rsid w:val="002221EE"/>
    <w:rsid w:val="00222EFD"/>
    <w:rsid w:val="00225B03"/>
    <w:rsid w:val="00230E7A"/>
    <w:rsid w:val="0023685B"/>
    <w:rsid w:val="002379B5"/>
    <w:rsid w:val="002466DE"/>
    <w:rsid w:val="00247277"/>
    <w:rsid w:val="0025209E"/>
    <w:rsid w:val="00257052"/>
    <w:rsid w:val="0026245D"/>
    <w:rsid w:val="00262591"/>
    <w:rsid w:val="00265B0D"/>
    <w:rsid w:val="00265EBB"/>
    <w:rsid w:val="002679B0"/>
    <w:rsid w:val="00273C11"/>
    <w:rsid w:val="00274D33"/>
    <w:rsid w:val="002822D8"/>
    <w:rsid w:val="00282D3A"/>
    <w:rsid w:val="00292CB2"/>
    <w:rsid w:val="0029660A"/>
    <w:rsid w:val="00296797"/>
    <w:rsid w:val="002A3F8D"/>
    <w:rsid w:val="002B5898"/>
    <w:rsid w:val="002C3ADC"/>
    <w:rsid w:val="002C6CB7"/>
    <w:rsid w:val="002C6D0A"/>
    <w:rsid w:val="002E3011"/>
    <w:rsid w:val="002E3A61"/>
    <w:rsid w:val="002E6327"/>
    <w:rsid w:val="002E665F"/>
    <w:rsid w:val="002E7EB0"/>
    <w:rsid w:val="002F267D"/>
    <w:rsid w:val="002F6D28"/>
    <w:rsid w:val="00300466"/>
    <w:rsid w:val="00303D4A"/>
    <w:rsid w:val="00303D73"/>
    <w:rsid w:val="00304DC0"/>
    <w:rsid w:val="00307143"/>
    <w:rsid w:val="00307A3B"/>
    <w:rsid w:val="0031392F"/>
    <w:rsid w:val="00324FF7"/>
    <w:rsid w:val="003359F8"/>
    <w:rsid w:val="00361E5A"/>
    <w:rsid w:val="00371891"/>
    <w:rsid w:val="003725B3"/>
    <w:rsid w:val="0037380E"/>
    <w:rsid w:val="003755AD"/>
    <w:rsid w:val="00381CA8"/>
    <w:rsid w:val="003846AA"/>
    <w:rsid w:val="003905F9"/>
    <w:rsid w:val="003913C7"/>
    <w:rsid w:val="003954FE"/>
    <w:rsid w:val="003A0E5B"/>
    <w:rsid w:val="003A23C4"/>
    <w:rsid w:val="003A256A"/>
    <w:rsid w:val="003A4FBB"/>
    <w:rsid w:val="003A7FB4"/>
    <w:rsid w:val="003B0BEE"/>
    <w:rsid w:val="003B4629"/>
    <w:rsid w:val="003B4A59"/>
    <w:rsid w:val="003C5375"/>
    <w:rsid w:val="003D21AC"/>
    <w:rsid w:val="003D2A39"/>
    <w:rsid w:val="003D6FFF"/>
    <w:rsid w:val="003E3CD5"/>
    <w:rsid w:val="003E428E"/>
    <w:rsid w:val="003F6041"/>
    <w:rsid w:val="003F71F7"/>
    <w:rsid w:val="004100FB"/>
    <w:rsid w:val="0041114F"/>
    <w:rsid w:val="00416329"/>
    <w:rsid w:val="00420B81"/>
    <w:rsid w:val="004276FC"/>
    <w:rsid w:val="0043268D"/>
    <w:rsid w:val="00436AE1"/>
    <w:rsid w:val="0044432E"/>
    <w:rsid w:val="00445E45"/>
    <w:rsid w:val="0044675D"/>
    <w:rsid w:val="00457E4A"/>
    <w:rsid w:val="004610DB"/>
    <w:rsid w:val="0046176D"/>
    <w:rsid w:val="004635D7"/>
    <w:rsid w:val="00466E21"/>
    <w:rsid w:val="004776D2"/>
    <w:rsid w:val="0048117F"/>
    <w:rsid w:val="00482B60"/>
    <w:rsid w:val="004834B4"/>
    <w:rsid w:val="00496392"/>
    <w:rsid w:val="004A3FA1"/>
    <w:rsid w:val="004A6271"/>
    <w:rsid w:val="004A6F8A"/>
    <w:rsid w:val="004A7F6F"/>
    <w:rsid w:val="004B080B"/>
    <w:rsid w:val="004B1B1F"/>
    <w:rsid w:val="004C23BF"/>
    <w:rsid w:val="004C2722"/>
    <w:rsid w:val="004C341C"/>
    <w:rsid w:val="004C6B71"/>
    <w:rsid w:val="004D2164"/>
    <w:rsid w:val="004D3407"/>
    <w:rsid w:val="004D4BD5"/>
    <w:rsid w:val="004D5595"/>
    <w:rsid w:val="004D79EF"/>
    <w:rsid w:val="004E5406"/>
    <w:rsid w:val="00500369"/>
    <w:rsid w:val="0050147A"/>
    <w:rsid w:val="00503182"/>
    <w:rsid w:val="00504460"/>
    <w:rsid w:val="005046F5"/>
    <w:rsid w:val="00516B07"/>
    <w:rsid w:val="005243D5"/>
    <w:rsid w:val="00525A2B"/>
    <w:rsid w:val="00530EB1"/>
    <w:rsid w:val="00533502"/>
    <w:rsid w:val="00534058"/>
    <w:rsid w:val="00535C57"/>
    <w:rsid w:val="00536889"/>
    <w:rsid w:val="005374E1"/>
    <w:rsid w:val="0054171A"/>
    <w:rsid w:val="00541798"/>
    <w:rsid w:val="00543A3B"/>
    <w:rsid w:val="00545930"/>
    <w:rsid w:val="00552DF2"/>
    <w:rsid w:val="0055394D"/>
    <w:rsid w:val="00556AE5"/>
    <w:rsid w:val="0056062F"/>
    <w:rsid w:val="00560980"/>
    <w:rsid w:val="00570130"/>
    <w:rsid w:val="00570BDF"/>
    <w:rsid w:val="005738C6"/>
    <w:rsid w:val="00575EEE"/>
    <w:rsid w:val="005777BA"/>
    <w:rsid w:val="005815C9"/>
    <w:rsid w:val="00582DD8"/>
    <w:rsid w:val="0058582D"/>
    <w:rsid w:val="00585CE2"/>
    <w:rsid w:val="00587EC4"/>
    <w:rsid w:val="0059084E"/>
    <w:rsid w:val="00594471"/>
    <w:rsid w:val="005A0B35"/>
    <w:rsid w:val="005B1E09"/>
    <w:rsid w:val="005B2B7B"/>
    <w:rsid w:val="005B37B8"/>
    <w:rsid w:val="005D528E"/>
    <w:rsid w:val="005E09A5"/>
    <w:rsid w:val="006016D6"/>
    <w:rsid w:val="00622D06"/>
    <w:rsid w:val="006257A8"/>
    <w:rsid w:val="00630A31"/>
    <w:rsid w:val="00631410"/>
    <w:rsid w:val="0063543E"/>
    <w:rsid w:val="006366D2"/>
    <w:rsid w:val="00637828"/>
    <w:rsid w:val="00641BAC"/>
    <w:rsid w:val="00642B8C"/>
    <w:rsid w:val="0064530C"/>
    <w:rsid w:val="0064532A"/>
    <w:rsid w:val="00646090"/>
    <w:rsid w:val="006477A8"/>
    <w:rsid w:val="00647C24"/>
    <w:rsid w:val="00655638"/>
    <w:rsid w:val="0066044B"/>
    <w:rsid w:val="00667ABE"/>
    <w:rsid w:val="00670F44"/>
    <w:rsid w:val="00674D87"/>
    <w:rsid w:val="00674E1B"/>
    <w:rsid w:val="00675542"/>
    <w:rsid w:val="0067777F"/>
    <w:rsid w:val="00682972"/>
    <w:rsid w:val="006847EC"/>
    <w:rsid w:val="006A3C2E"/>
    <w:rsid w:val="006A793E"/>
    <w:rsid w:val="006B6B72"/>
    <w:rsid w:val="006B74A9"/>
    <w:rsid w:val="006B782A"/>
    <w:rsid w:val="006C4852"/>
    <w:rsid w:val="006D29F6"/>
    <w:rsid w:val="006D471F"/>
    <w:rsid w:val="006D6A02"/>
    <w:rsid w:val="006E0074"/>
    <w:rsid w:val="006E331D"/>
    <w:rsid w:val="006F071E"/>
    <w:rsid w:val="006F324C"/>
    <w:rsid w:val="006F705F"/>
    <w:rsid w:val="007021E7"/>
    <w:rsid w:val="0071113F"/>
    <w:rsid w:val="00735EBC"/>
    <w:rsid w:val="00744E0E"/>
    <w:rsid w:val="00745BFD"/>
    <w:rsid w:val="00747052"/>
    <w:rsid w:val="007533C0"/>
    <w:rsid w:val="007546CC"/>
    <w:rsid w:val="00754A0A"/>
    <w:rsid w:val="0075539E"/>
    <w:rsid w:val="007556C6"/>
    <w:rsid w:val="00770BE2"/>
    <w:rsid w:val="0077106D"/>
    <w:rsid w:val="00777096"/>
    <w:rsid w:val="00780550"/>
    <w:rsid w:val="0078695D"/>
    <w:rsid w:val="007928BB"/>
    <w:rsid w:val="00796960"/>
    <w:rsid w:val="007A5AA8"/>
    <w:rsid w:val="007A7BAF"/>
    <w:rsid w:val="007B7554"/>
    <w:rsid w:val="007C00C0"/>
    <w:rsid w:val="007C07F3"/>
    <w:rsid w:val="007C2330"/>
    <w:rsid w:val="007C76D4"/>
    <w:rsid w:val="007D5B94"/>
    <w:rsid w:val="007E52E7"/>
    <w:rsid w:val="008000FC"/>
    <w:rsid w:val="00800ABC"/>
    <w:rsid w:val="00806EC4"/>
    <w:rsid w:val="00811AE5"/>
    <w:rsid w:val="00812188"/>
    <w:rsid w:val="00820DC0"/>
    <w:rsid w:val="00823B67"/>
    <w:rsid w:val="008263CC"/>
    <w:rsid w:val="0082762C"/>
    <w:rsid w:val="00831FD9"/>
    <w:rsid w:val="008350CE"/>
    <w:rsid w:val="008355D1"/>
    <w:rsid w:val="00835C34"/>
    <w:rsid w:val="008404B7"/>
    <w:rsid w:val="00846943"/>
    <w:rsid w:val="008524B9"/>
    <w:rsid w:val="008532CA"/>
    <w:rsid w:val="00863083"/>
    <w:rsid w:val="008766B5"/>
    <w:rsid w:val="008774B5"/>
    <w:rsid w:val="008803C2"/>
    <w:rsid w:val="00882AD2"/>
    <w:rsid w:val="00883486"/>
    <w:rsid w:val="0088587F"/>
    <w:rsid w:val="00887A34"/>
    <w:rsid w:val="008A06DC"/>
    <w:rsid w:val="008A5284"/>
    <w:rsid w:val="008A6796"/>
    <w:rsid w:val="008C3A5C"/>
    <w:rsid w:val="008C7FAE"/>
    <w:rsid w:val="008E2984"/>
    <w:rsid w:val="008E39A7"/>
    <w:rsid w:val="008E6D49"/>
    <w:rsid w:val="008E7D65"/>
    <w:rsid w:val="008F1B1C"/>
    <w:rsid w:val="008F5442"/>
    <w:rsid w:val="00901BEE"/>
    <w:rsid w:val="00902B94"/>
    <w:rsid w:val="00903923"/>
    <w:rsid w:val="00911ABC"/>
    <w:rsid w:val="00911CEF"/>
    <w:rsid w:val="00915942"/>
    <w:rsid w:val="009215B4"/>
    <w:rsid w:val="009242D9"/>
    <w:rsid w:val="00932A06"/>
    <w:rsid w:val="00933C93"/>
    <w:rsid w:val="0093472A"/>
    <w:rsid w:val="00936DE1"/>
    <w:rsid w:val="00942838"/>
    <w:rsid w:val="00943D9C"/>
    <w:rsid w:val="00946325"/>
    <w:rsid w:val="00947531"/>
    <w:rsid w:val="00952A76"/>
    <w:rsid w:val="00953449"/>
    <w:rsid w:val="009534D7"/>
    <w:rsid w:val="00957E96"/>
    <w:rsid w:val="0097058E"/>
    <w:rsid w:val="0097577C"/>
    <w:rsid w:val="00977A26"/>
    <w:rsid w:val="00981A2E"/>
    <w:rsid w:val="00985B68"/>
    <w:rsid w:val="00986FD2"/>
    <w:rsid w:val="009903FC"/>
    <w:rsid w:val="00990A29"/>
    <w:rsid w:val="00991FFD"/>
    <w:rsid w:val="00994731"/>
    <w:rsid w:val="009A01BC"/>
    <w:rsid w:val="009A6A68"/>
    <w:rsid w:val="009A79E9"/>
    <w:rsid w:val="009B20F0"/>
    <w:rsid w:val="009B4953"/>
    <w:rsid w:val="009B6D45"/>
    <w:rsid w:val="009B7F30"/>
    <w:rsid w:val="009C0ADC"/>
    <w:rsid w:val="009C720A"/>
    <w:rsid w:val="009D0EDD"/>
    <w:rsid w:val="009D1A27"/>
    <w:rsid w:val="009E3E79"/>
    <w:rsid w:val="009F7E20"/>
    <w:rsid w:val="00A0157C"/>
    <w:rsid w:val="00A04960"/>
    <w:rsid w:val="00A0559A"/>
    <w:rsid w:val="00A20ACF"/>
    <w:rsid w:val="00A237F1"/>
    <w:rsid w:val="00A255B4"/>
    <w:rsid w:val="00A26300"/>
    <w:rsid w:val="00A303FF"/>
    <w:rsid w:val="00A32856"/>
    <w:rsid w:val="00A32DA7"/>
    <w:rsid w:val="00A33EB3"/>
    <w:rsid w:val="00A40ADD"/>
    <w:rsid w:val="00A431D3"/>
    <w:rsid w:val="00A455DA"/>
    <w:rsid w:val="00A4753F"/>
    <w:rsid w:val="00A60E2A"/>
    <w:rsid w:val="00A65748"/>
    <w:rsid w:val="00A7248D"/>
    <w:rsid w:val="00A75C18"/>
    <w:rsid w:val="00A76C2B"/>
    <w:rsid w:val="00A80482"/>
    <w:rsid w:val="00A82C0B"/>
    <w:rsid w:val="00A84ECF"/>
    <w:rsid w:val="00A84F5C"/>
    <w:rsid w:val="00A9106D"/>
    <w:rsid w:val="00A95899"/>
    <w:rsid w:val="00AA3BDE"/>
    <w:rsid w:val="00AB15A5"/>
    <w:rsid w:val="00AB5D25"/>
    <w:rsid w:val="00AC5DF6"/>
    <w:rsid w:val="00AD02B0"/>
    <w:rsid w:val="00AD2155"/>
    <w:rsid w:val="00AD59CE"/>
    <w:rsid w:val="00AD61EA"/>
    <w:rsid w:val="00AE65FF"/>
    <w:rsid w:val="00B03840"/>
    <w:rsid w:val="00B07F09"/>
    <w:rsid w:val="00B15F24"/>
    <w:rsid w:val="00B20B7A"/>
    <w:rsid w:val="00B218CC"/>
    <w:rsid w:val="00B22976"/>
    <w:rsid w:val="00B401CB"/>
    <w:rsid w:val="00B4122B"/>
    <w:rsid w:val="00B438DC"/>
    <w:rsid w:val="00B46AE1"/>
    <w:rsid w:val="00B528C8"/>
    <w:rsid w:val="00B52E3E"/>
    <w:rsid w:val="00B607C2"/>
    <w:rsid w:val="00B60ABC"/>
    <w:rsid w:val="00B62A92"/>
    <w:rsid w:val="00B751EE"/>
    <w:rsid w:val="00B82CF4"/>
    <w:rsid w:val="00B83A7C"/>
    <w:rsid w:val="00B842D5"/>
    <w:rsid w:val="00B86B28"/>
    <w:rsid w:val="00B86DE6"/>
    <w:rsid w:val="00B905F1"/>
    <w:rsid w:val="00B963E8"/>
    <w:rsid w:val="00BA0BE8"/>
    <w:rsid w:val="00BC0E2B"/>
    <w:rsid w:val="00BC22BD"/>
    <w:rsid w:val="00BC24DB"/>
    <w:rsid w:val="00BC5BE8"/>
    <w:rsid w:val="00BC657E"/>
    <w:rsid w:val="00BE603C"/>
    <w:rsid w:val="00BF343D"/>
    <w:rsid w:val="00BF3CE5"/>
    <w:rsid w:val="00BF3F5D"/>
    <w:rsid w:val="00C02384"/>
    <w:rsid w:val="00C033E8"/>
    <w:rsid w:val="00C04757"/>
    <w:rsid w:val="00C13FD0"/>
    <w:rsid w:val="00C15F4C"/>
    <w:rsid w:val="00C2033A"/>
    <w:rsid w:val="00C20B14"/>
    <w:rsid w:val="00C225A9"/>
    <w:rsid w:val="00C22950"/>
    <w:rsid w:val="00C23D81"/>
    <w:rsid w:val="00C35E3F"/>
    <w:rsid w:val="00C4145D"/>
    <w:rsid w:val="00C44804"/>
    <w:rsid w:val="00C52409"/>
    <w:rsid w:val="00C54C65"/>
    <w:rsid w:val="00C55DFE"/>
    <w:rsid w:val="00C65119"/>
    <w:rsid w:val="00C70C46"/>
    <w:rsid w:val="00C721FE"/>
    <w:rsid w:val="00C73B3C"/>
    <w:rsid w:val="00C811B3"/>
    <w:rsid w:val="00C84221"/>
    <w:rsid w:val="00C861BA"/>
    <w:rsid w:val="00C87BEB"/>
    <w:rsid w:val="00C92AAA"/>
    <w:rsid w:val="00C96ECF"/>
    <w:rsid w:val="00C97ACA"/>
    <w:rsid w:val="00CA26E0"/>
    <w:rsid w:val="00CA6836"/>
    <w:rsid w:val="00CB1299"/>
    <w:rsid w:val="00CB644B"/>
    <w:rsid w:val="00CB79E0"/>
    <w:rsid w:val="00CC172C"/>
    <w:rsid w:val="00CC4BE4"/>
    <w:rsid w:val="00CC7A63"/>
    <w:rsid w:val="00CE077A"/>
    <w:rsid w:val="00CE14DA"/>
    <w:rsid w:val="00CF58D5"/>
    <w:rsid w:val="00CF78DB"/>
    <w:rsid w:val="00D00C92"/>
    <w:rsid w:val="00D160C4"/>
    <w:rsid w:val="00D162B8"/>
    <w:rsid w:val="00D163F0"/>
    <w:rsid w:val="00D2022F"/>
    <w:rsid w:val="00D20B0B"/>
    <w:rsid w:val="00D21AF2"/>
    <w:rsid w:val="00D27D4A"/>
    <w:rsid w:val="00D3133F"/>
    <w:rsid w:val="00D326C0"/>
    <w:rsid w:val="00D33C9C"/>
    <w:rsid w:val="00D420E3"/>
    <w:rsid w:val="00D43338"/>
    <w:rsid w:val="00D47CE2"/>
    <w:rsid w:val="00D54B54"/>
    <w:rsid w:val="00D71DB1"/>
    <w:rsid w:val="00D72017"/>
    <w:rsid w:val="00D74295"/>
    <w:rsid w:val="00D74442"/>
    <w:rsid w:val="00D77EC6"/>
    <w:rsid w:val="00D77F5E"/>
    <w:rsid w:val="00D82401"/>
    <w:rsid w:val="00D829DC"/>
    <w:rsid w:val="00D83E75"/>
    <w:rsid w:val="00DA2D61"/>
    <w:rsid w:val="00DB64CD"/>
    <w:rsid w:val="00DB6907"/>
    <w:rsid w:val="00DC4358"/>
    <w:rsid w:val="00DC608C"/>
    <w:rsid w:val="00DD3058"/>
    <w:rsid w:val="00DD5F78"/>
    <w:rsid w:val="00DE09AA"/>
    <w:rsid w:val="00DF2EFB"/>
    <w:rsid w:val="00DF31D6"/>
    <w:rsid w:val="00DF7B8F"/>
    <w:rsid w:val="00E0660A"/>
    <w:rsid w:val="00E12DCC"/>
    <w:rsid w:val="00E130C0"/>
    <w:rsid w:val="00E14C34"/>
    <w:rsid w:val="00E15DB4"/>
    <w:rsid w:val="00E20DA4"/>
    <w:rsid w:val="00E20DA6"/>
    <w:rsid w:val="00E250E3"/>
    <w:rsid w:val="00E2789D"/>
    <w:rsid w:val="00E46E69"/>
    <w:rsid w:val="00E531D1"/>
    <w:rsid w:val="00E64493"/>
    <w:rsid w:val="00E65159"/>
    <w:rsid w:val="00E734BD"/>
    <w:rsid w:val="00E756DB"/>
    <w:rsid w:val="00E8351E"/>
    <w:rsid w:val="00E83727"/>
    <w:rsid w:val="00E84704"/>
    <w:rsid w:val="00E90FB0"/>
    <w:rsid w:val="00E9253C"/>
    <w:rsid w:val="00E92F1A"/>
    <w:rsid w:val="00EA0FAC"/>
    <w:rsid w:val="00EA39D7"/>
    <w:rsid w:val="00EA5D8F"/>
    <w:rsid w:val="00EB1EE1"/>
    <w:rsid w:val="00EC42F0"/>
    <w:rsid w:val="00ED4A69"/>
    <w:rsid w:val="00ED562A"/>
    <w:rsid w:val="00ED696C"/>
    <w:rsid w:val="00EE1839"/>
    <w:rsid w:val="00EE3CC2"/>
    <w:rsid w:val="00EE6644"/>
    <w:rsid w:val="00EE7001"/>
    <w:rsid w:val="00EE7DBD"/>
    <w:rsid w:val="00EF2330"/>
    <w:rsid w:val="00EF29C6"/>
    <w:rsid w:val="00EF7AC5"/>
    <w:rsid w:val="00F03650"/>
    <w:rsid w:val="00F03855"/>
    <w:rsid w:val="00F0452C"/>
    <w:rsid w:val="00F1217E"/>
    <w:rsid w:val="00F257E1"/>
    <w:rsid w:val="00F26403"/>
    <w:rsid w:val="00F267EF"/>
    <w:rsid w:val="00F325AB"/>
    <w:rsid w:val="00F33AA7"/>
    <w:rsid w:val="00F34EA5"/>
    <w:rsid w:val="00F35A99"/>
    <w:rsid w:val="00F36032"/>
    <w:rsid w:val="00F41F35"/>
    <w:rsid w:val="00F42F64"/>
    <w:rsid w:val="00F435EB"/>
    <w:rsid w:val="00F46E39"/>
    <w:rsid w:val="00F52652"/>
    <w:rsid w:val="00F55400"/>
    <w:rsid w:val="00F64829"/>
    <w:rsid w:val="00F64F1A"/>
    <w:rsid w:val="00F70A3C"/>
    <w:rsid w:val="00F70C4F"/>
    <w:rsid w:val="00F7244E"/>
    <w:rsid w:val="00F75A04"/>
    <w:rsid w:val="00F76CF6"/>
    <w:rsid w:val="00F7745B"/>
    <w:rsid w:val="00F82298"/>
    <w:rsid w:val="00F86EB9"/>
    <w:rsid w:val="00FA0991"/>
    <w:rsid w:val="00FB40DC"/>
    <w:rsid w:val="00FB5085"/>
    <w:rsid w:val="00FC1AF0"/>
    <w:rsid w:val="00FC3947"/>
    <w:rsid w:val="00FC76B3"/>
    <w:rsid w:val="00FC7944"/>
    <w:rsid w:val="00FD1D48"/>
    <w:rsid w:val="00FD2740"/>
    <w:rsid w:val="00FD304E"/>
    <w:rsid w:val="00FD5C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367A73"/>
  <w15:chartTrackingRefBased/>
  <w15:docId w15:val="{4E1A97E1-9A39-40C8-B286-1B60545BA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6325"/>
    <w:rPr>
      <w:rFonts w:eastAsiaTheme="minorHAnsi"/>
    </w:rPr>
  </w:style>
  <w:style w:type="paragraph" w:styleId="Heading1">
    <w:name w:val="heading 1"/>
    <w:basedOn w:val="Normal"/>
    <w:next w:val="BodyText"/>
    <w:link w:val="Heading1Char"/>
    <w:uiPriority w:val="9"/>
    <w:qFormat/>
    <w:rsid w:val="00946325"/>
    <w:pPr>
      <w:pageBreakBefore/>
      <w:pBdr>
        <w:bottom w:val="single" w:sz="4" w:space="2" w:color="17406D" w:themeColor="text2"/>
      </w:pBdr>
      <w:spacing w:before="360" w:after="120" w:line="240" w:lineRule="auto"/>
      <w:outlineLvl w:val="0"/>
    </w:pPr>
    <w:rPr>
      <w:rFonts w:ascii="Arial" w:eastAsiaTheme="majorEastAsia" w:hAnsi="Arial" w:cstheme="majorBidi"/>
      <w:b/>
      <w:color w:val="17406D" w:themeColor="text2"/>
      <w:sz w:val="40"/>
      <w:szCs w:val="40"/>
    </w:rPr>
  </w:style>
  <w:style w:type="paragraph" w:styleId="Heading2">
    <w:name w:val="heading 2"/>
    <w:basedOn w:val="Normal"/>
    <w:next w:val="BodyText"/>
    <w:link w:val="Heading2Char"/>
    <w:uiPriority w:val="9"/>
    <w:unhideWhenUsed/>
    <w:qFormat/>
    <w:rsid w:val="00C721FE"/>
    <w:pPr>
      <w:spacing w:before="640" w:after="240" w:line="240" w:lineRule="auto"/>
      <w:outlineLvl w:val="1"/>
    </w:pPr>
    <w:rPr>
      <w:rFonts w:ascii="Arial" w:eastAsiaTheme="majorEastAsia" w:hAnsi="Arial" w:cstheme="majorBidi"/>
      <w:b/>
      <w:sz w:val="36"/>
      <w:szCs w:val="36"/>
    </w:rPr>
  </w:style>
  <w:style w:type="paragraph" w:styleId="Heading3">
    <w:name w:val="heading 3"/>
    <w:next w:val="FigureLeft"/>
    <w:link w:val="Heading3Char"/>
    <w:uiPriority w:val="9"/>
    <w:unhideWhenUsed/>
    <w:qFormat/>
    <w:rsid w:val="00946325"/>
    <w:pPr>
      <w:keepNext/>
      <w:spacing w:before="560" w:line="240" w:lineRule="auto"/>
      <w:outlineLvl w:val="2"/>
    </w:pPr>
    <w:rPr>
      <w:rFonts w:ascii="Arial" w:eastAsiaTheme="majorEastAsia" w:hAnsi="Arial" w:cs="Arial"/>
      <w:b/>
      <w:noProof/>
      <w:color w:val="5B6770"/>
      <w:sz w:val="28"/>
      <w:szCs w:val="28"/>
    </w:rPr>
  </w:style>
  <w:style w:type="paragraph" w:styleId="Heading4">
    <w:name w:val="heading 4"/>
    <w:basedOn w:val="Normal"/>
    <w:next w:val="Normal"/>
    <w:link w:val="Heading4Char"/>
    <w:uiPriority w:val="9"/>
    <w:unhideWhenUsed/>
    <w:rsid w:val="001F5CBF"/>
    <w:pPr>
      <w:keepNext/>
      <w:keepLines/>
      <w:spacing w:before="80" w:after="120" w:line="240" w:lineRule="auto"/>
      <w:outlineLvl w:val="3"/>
    </w:pPr>
    <w:rPr>
      <w:rFonts w:asciiTheme="majorHAnsi" w:eastAsiaTheme="majorEastAsia" w:hAnsiTheme="majorHAnsi" w:cstheme="majorBidi"/>
      <w:iCs/>
      <w:color w:val="004E6C" w:themeColor="accent2" w:themeShade="80"/>
      <w:sz w:val="28"/>
      <w:szCs w:val="28"/>
    </w:rPr>
  </w:style>
  <w:style w:type="paragraph" w:styleId="Heading5">
    <w:name w:val="heading 5"/>
    <w:basedOn w:val="Normal"/>
    <w:next w:val="Normal"/>
    <w:link w:val="Heading5Char"/>
    <w:autoRedefine/>
    <w:uiPriority w:val="9"/>
    <w:unhideWhenUsed/>
    <w:qFormat/>
    <w:rsid w:val="0066044B"/>
    <w:pPr>
      <w:keepNext/>
      <w:keepLines/>
      <w:spacing w:before="80" w:after="0" w:line="240" w:lineRule="auto"/>
      <w:outlineLvl w:val="4"/>
    </w:pPr>
    <w:rPr>
      <w:rFonts w:eastAsiaTheme="majorEastAsia" w:cstheme="majorBidi"/>
      <w:b/>
      <w:szCs w:val="24"/>
    </w:rPr>
  </w:style>
  <w:style w:type="paragraph" w:styleId="Heading6">
    <w:name w:val="heading 6"/>
    <w:basedOn w:val="Normal"/>
    <w:next w:val="Normal"/>
    <w:link w:val="Heading6Char"/>
    <w:uiPriority w:val="9"/>
    <w:unhideWhenUsed/>
    <w:qFormat/>
    <w:rsid w:val="0016043A"/>
    <w:pPr>
      <w:keepNext/>
      <w:keepLines/>
      <w:spacing w:before="80" w:after="0" w:line="240" w:lineRule="auto"/>
      <w:outlineLvl w:val="5"/>
    </w:pPr>
    <w:rPr>
      <w:rFonts w:asciiTheme="majorHAnsi" w:eastAsiaTheme="majorEastAsia" w:hAnsiTheme="majorHAnsi" w:cstheme="majorBidi"/>
      <w:b/>
      <w:iCs/>
      <w:color w:val="004E6C" w:themeColor="accent2" w:themeShade="80"/>
      <w:szCs w:val="24"/>
    </w:rPr>
  </w:style>
  <w:style w:type="paragraph" w:styleId="Heading7">
    <w:name w:val="heading 7"/>
    <w:basedOn w:val="Normal"/>
    <w:next w:val="Normal"/>
    <w:link w:val="Heading7Char"/>
    <w:uiPriority w:val="9"/>
    <w:unhideWhenUsed/>
    <w:qFormat/>
    <w:rsid w:val="007928BB"/>
    <w:pPr>
      <w:keepNext/>
      <w:keepLines/>
      <w:spacing w:before="80" w:after="0" w:line="240" w:lineRule="auto"/>
      <w:outlineLvl w:val="6"/>
    </w:pPr>
    <w:rPr>
      <w:rFonts w:asciiTheme="majorHAnsi" w:eastAsiaTheme="majorEastAsia" w:hAnsiTheme="majorHAnsi" w:cstheme="majorBidi"/>
      <w:b/>
      <w:bCs/>
      <w:color w:val="004E6C" w:themeColor="accent2" w:themeShade="80"/>
    </w:rPr>
  </w:style>
  <w:style w:type="paragraph" w:styleId="Heading8">
    <w:name w:val="heading 8"/>
    <w:basedOn w:val="Normal"/>
    <w:next w:val="Normal"/>
    <w:link w:val="Heading8Char"/>
    <w:uiPriority w:val="9"/>
    <w:unhideWhenUsed/>
    <w:qFormat/>
    <w:rsid w:val="007928BB"/>
    <w:pPr>
      <w:keepNext/>
      <w:keepLines/>
      <w:spacing w:before="80" w:after="0" w:line="240" w:lineRule="auto"/>
      <w:outlineLvl w:val="7"/>
    </w:pPr>
    <w:rPr>
      <w:rFonts w:asciiTheme="majorHAnsi" w:eastAsiaTheme="majorEastAsia" w:hAnsiTheme="majorHAnsi" w:cstheme="majorBidi"/>
      <w:color w:val="004E6C" w:themeColor="accent2" w:themeShade="80"/>
    </w:rPr>
  </w:style>
  <w:style w:type="paragraph" w:styleId="Heading9">
    <w:name w:val="heading 9"/>
    <w:basedOn w:val="Normal"/>
    <w:next w:val="Normal"/>
    <w:link w:val="Heading9Char"/>
    <w:uiPriority w:val="9"/>
    <w:unhideWhenUsed/>
    <w:qFormat/>
    <w:rsid w:val="007928BB"/>
    <w:pPr>
      <w:keepNext/>
      <w:keepLines/>
      <w:spacing w:before="80" w:after="0" w:line="240" w:lineRule="auto"/>
      <w:outlineLvl w:val="8"/>
    </w:pPr>
    <w:rPr>
      <w:rFonts w:asciiTheme="majorHAnsi" w:eastAsiaTheme="majorEastAsia" w:hAnsiTheme="majorHAnsi" w:cstheme="majorBidi"/>
      <w:i/>
      <w:iCs/>
      <w:color w:val="004E6C" w:themeColor="accent2" w:themeShade="80"/>
    </w:rPr>
  </w:style>
  <w:style w:type="character" w:default="1" w:styleId="DefaultParagraphFont">
    <w:name w:val="Default Paragraph Font"/>
    <w:uiPriority w:val="1"/>
    <w:semiHidden/>
    <w:unhideWhenUsed/>
    <w:rsid w:val="00946325"/>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46325"/>
  </w:style>
  <w:style w:type="character" w:customStyle="1" w:styleId="Heading1Char">
    <w:name w:val="Heading 1 Char"/>
    <w:basedOn w:val="DefaultParagraphFont"/>
    <w:link w:val="Heading1"/>
    <w:uiPriority w:val="9"/>
    <w:rsid w:val="00946325"/>
    <w:rPr>
      <w:rFonts w:ascii="Arial" w:eastAsiaTheme="majorEastAsia" w:hAnsi="Arial" w:cstheme="majorBidi"/>
      <w:b/>
      <w:color w:val="17406D" w:themeColor="text2"/>
      <w:sz w:val="40"/>
      <w:szCs w:val="40"/>
    </w:rPr>
  </w:style>
  <w:style w:type="character" w:customStyle="1" w:styleId="Heading2Char">
    <w:name w:val="Heading 2 Char"/>
    <w:basedOn w:val="DefaultParagraphFont"/>
    <w:link w:val="Heading2"/>
    <w:uiPriority w:val="9"/>
    <w:rsid w:val="00C721FE"/>
    <w:rPr>
      <w:rFonts w:ascii="Arial" w:eastAsiaTheme="majorEastAsia" w:hAnsi="Arial" w:cstheme="majorBidi"/>
      <w:b/>
      <w:sz w:val="36"/>
      <w:szCs w:val="36"/>
    </w:rPr>
  </w:style>
  <w:style w:type="character" w:customStyle="1" w:styleId="Heading3Char">
    <w:name w:val="Heading 3 Char"/>
    <w:basedOn w:val="DefaultParagraphFont"/>
    <w:link w:val="Heading3"/>
    <w:uiPriority w:val="9"/>
    <w:rsid w:val="00946325"/>
    <w:rPr>
      <w:rFonts w:ascii="Arial" w:eastAsiaTheme="majorEastAsia" w:hAnsi="Arial" w:cs="Arial"/>
      <w:b/>
      <w:noProof/>
      <w:color w:val="5B6770"/>
      <w:sz w:val="28"/>
      <w:szCs w:val="28"/>
    </w:rPr>
  </w:style>
  <w:style w:type="character" w:customStyle="1" w:styleId="Heading4Char">
    <w:name w:val="Heading 4 Char"/>
    <w:basedOn w:val="DefaultParagraphFont"/>
    <w:link w:val="Heading4"/>
    <w:uiPriority w:val="9"/>
    <w:rsid w:val="001F5CBF"/>
    <w:rPr>
      <w:rFonts w:asciiTheme="majorHAnsi" w:eastAsiaTheme="majorEastAsia" w:hAnsiTheme="majorHAnsi" w:cstheme="majorBidi"/>
      <w:iCs/>
      <w:color w:val="004E6C" w:themeColor="accent2" w:themeShade="80"/>
      <w:sz w:val="28"/>
      <w:szCs w:val="28"/>
    </w:rPr>
  </w:style>
  <w:style w:type="character" w:customStyle="1" w:styleId="Heading5Char">
    <w:name w:val="Heading 5 Char"/>
    <w:basedOn w:val="DefaultParagraphFont"/>
    <w:link w:val="Heading5"/>
    <w:uiPriority w:val="9"/>
    <w:rsid w:val="0066044B"/>
    <w:rPr>
      <w:rFonts w:eastAsiaTheme="majorEastAsia" w:cstheme="majorBidi"/>
      <w:b/>
      <w:sz w:val="22"/>
      <w:szCs w:val="24"/>
    </w:rPr>
  </w:style>
  <w:style w:type="character" w:customStyle="1" w:styleId="Heading6Char">
    <w:name w:val="Heading 6 Char"/>
    <w:basedOn w:val="DefaultParagraphFont"/>
    <w:link w:val="Heading6"/>
    <w:uiPriority w:val="9"/>
    <w:rsid w:val="0016043A"/>
    <w:rPr>
      <w:rFonts w:asciiTheme="majorHAnsi" w:eastAsiaTheme="majorEastAsia" w:hAnsiTheme="majorHAnsi" w:cstheme="majorBidi"/>
      <w:b/>
      <w:iCs/>
      <w:color w:val="004E6C" w:themeColor="accent2" w:themeShade="80"/>
      <w:sz w:val="22"/>
      <w:szCs w:val="24"/>
    </w:rPr>
  </w:style>
  <w:style w:type="character" w:customStyle="1" w:styleId="Heading7Char">
    <w:name w:val="Heading 7 Char"/>
    <w:basedOn w:val="DefaultParagraphFont"/>
    <w:link w:val="Heading7"/>
    <w:uiPriority w:val="9"/>
    <w:rsid w:val="007928BB"/>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9"/>
    <w:rsid w:val="007928BB"/>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uiPriority w:val="9"/>
    <w:rsid w:val="007928BB"/>
    <w:rPr>
      <w:rFonts w:asciiTheme="majorHAnsi" w:eastAsiaTheme="majorEastAsia" w:hAnsiTheme="majorHAnsi" w:cstheme="majorBidi"/>
      <w:i/>
      <w:iCs/>
      <w:color w:val="004E6C" w:themeColor="accent2" w:themeShade="80"/>
      <w:sz w:val="22"/>
      <w:szCs w:val="22"/>
    </w:rPr>
  </w:style>
  <w:style w:type="paragraph" w:styleId="Caption">
    <w:name w:val="caption"/>
    <w:basedOn w:val="Normal"/>
    <w:next w:val="Normal"/>
    <w:uiPriority w:val="35"/>
    <w:unhideWhenUsed/>
    <w:qFormat/>
    <w:rsid w:val="007928BB"/>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7928BB"/>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7928BB"/>
    <w:rPr>
      <w:rFonts w:asciiTheme="majorHAnsi" w:eastAsiaTheme="majorEastAsia" w:hAnsiTheme="majorHAnsi" w:cstheme="majorBidi"/>
      <w:color w:val="262626" w:themeColor="text1" w:themeTint="D9"/>
      <w:sz w:val="96"/>
      <w:szCs w:val="96"/>
    </w:rPr>
  </w:style>
  <w:style w:type="character" w:styleId="Strong">
    <w:name w:val="Strong"/>
    <w:basedOn w:val="DefaultParagraphFont"/>
    <w:uiPriority w:val="22"/>
    <w:qFormat/>
    <w:rsid w:val="007928BB"/>
    <w:rPr>
      <w:b/>
      <w:bCs/>
    </w:rPr>
  </w:style>
  <w:style w:type="character" w:customStyle="1" w:styleId="NamePageSection">
    <w:name w:val="Name Page Section"/>
    <w:basedOn w:val="DefaultParagraphFont"/>
    <w:uiPriority w:val="1"/>
    <w:qFormat/>
    <w:rsid w:val="00503182"/>
    <w:rPr>
      <w:b/>
    </w:rPr>
  </w:style>
  <w:style w:type="character" w:styleId="SubtleEmphasis">
    <w:name w:val="Subtle Emphasis"/>
    <w:basedOn w:val="DefaultParagraphFont"/>
    <w:uiPriority w:val="19"/>
    <w:qFormat/>
    <w:rsid w:val="007928BB"/>
    <w:rPr>
      <w:i/>
      <w:iCs/>
      <w:color w:val="595959" w:themeColor="text1" w:themeTint="A6"/>
    </w:rPr>
  </w:style>
  <w:style w:type="character" w:styleId="SubtleReference">
    <w:name w:val="Subtle Reference"/>
    <w:basedOn w:val="DefaultParagraphFont"/>
    <w:uiPriority w:val="31"/>
    <w:qFormat/>
    <w:rsid w:val="007928BB"/>
    <w:rPr>
      <w:caps w:val="0"/>
      <w:smallCaps/>
      <w:color w:val="404040" w:themeColor="text1" w:themeTint="BF"/>
      <w:spacing w:val="0"/>
      <w:u w:val="single" w:color="7F7F7F" w:themeColor="text1" w:themeTint="80"/>
    </w:rPr>
  </w:style>
  <w:style w:type="paragraph" w:styleId="TOCHeading">
    <w:name w:val="TOC Heading"/>
    <w:basedOn w:val="Heading1"/>
    <w:next w:val="Normal"/>
    <w:uiPriority w:val="39"/>
    <w:unhideWhenUsed/>
    <w:qFormat/>
    <w:rsid w:val="00946325"/>
    <w:pPr>
      <w:spacing w:before="0"/>
      <w:outlineLvl w:val="9"/>
    </w:pPr>
    <w:rPr>
      <w:b w:val="0"/>
      <w:color w:val="000000" w:themeColor="text1"/>
    </w:rPr>
  </w:style>
  <w:style w:type="paragraph" w:styleId="Header">
    <w:name w:val="header"/>
    <w:basedOn w:val="Normal"/>
    <w:link w:val="HeaderChar"/>
    <w:uiPriority w:val="99"/>
    <w:unhideWhenUsed/>
    <w:rsid w:val="00AD2155"/>
    <w:pPr>
      <w:tabs>
        <w:tab w:val="right" w:pos="9360"/>
      </w:tabs>
      <w:spacing w:after="0" w:line="240" w:lineRule="auto"/>
    </w:pPr>
    <w:rPr>
      <w:rFonts w:ascii="Arial" w:hAnsi="Arial" w:cs="Arial"/>
      <w:sz w:val="18"/>
      <w:szCs w:val="18"/>
    </w:rPr>
  </w:style>
  <w:style w:type="character" w:customStyle="1" w:styleId="HeaderChar">
    <w:name w:val="Header Char"/>
    <w:basedOn w:val="DefaultParagraphFont"/>
    <w:link w:val="Header"/>
    <w:uiPriority w:val="99"/>
    <w:rsid w:val="00AD2155"/>
    <w:rPr>
      <w:rFonts w:ascii="Arial" w:eastAsiaTheme="minorHAnsi" w:hAnsi="Arial" w:cs="Arial"/>
      <w:sz w:val="18"/>
      <w:szCs w:val="18"/>
    </w:rPr>
  </w:style>
  <w:style w:type="paragraph" w:styleId="Footer">
    <w:name w:val="footer"/>
    <w:basedOn w:val="Normal"/>
    <w:link w:val="FooterChar"/>
    <w:autoRedefine/>
    <w:uiPriority w:val="99"/>
    <w:qFormat/>
    <w:rsid w:val="00946325"/>
    <w:pPr>
      <w:pBdr>
        <w:top w:val="single" w:sz="4" w:space="3" w:color="auto"/>
      </w:pBdr>
      <w:tabs>
        <w:tab w:val="right" w:pos="9720"/>
      </w:tabs>
      <w:spacing w:after="0" w:line="240" w:lineRule="auto"/>
    </w:pPr>
    <w:rPr>
      <w:rFonts w:ascii="Arial" w:eastAsia="Times New Roman" w:hAnsi="Arial" w:cs="Times New Roman"/>
      <w:noProof/>
      <w:color w:val="404040" w:themeColor="text1" w:themeTint="BF"/>
      <w:sz w:val="18"/>
      <w:szCs w:val="18"/>
    </w:rPr>
  </w:style>
  <w:style w:type="character" w:customStyle="1" w:styleId="FooterChar">
    <w:name w:val="Footer Char"/>
    <w:basedOn w:val="DefaultParagraphFont"/>
    <w:link w:val="Footer"/>
    <w:uiPriority w:val="99"/>
    <w:rsid w:val="00946325"/>
    <w:rPr>
      <w:rFonts w:ascii="Arial" w:eastAsia="Times New Roman" w:hAnsi="Arial" w:cs="Times New Roman"/>
      <w:noProof/>
      <w:color w:val="404040" w:themeColor="text1" w:themeTint="BF"/>
      <w:sz w:val="18"/>
      <w:szCs w:val="18"/>
    </w:rPr>
  </w:style>
  <w:style w:type="character" w:styleId="PageNumber">
    <w:name w:val="page number"/>
    <w:rsid w:val="00F03855"/>
    <w:rPr>
      <w:rFonts w:ascii="Arial" w:hAnsi="Arial"/>
    </w:rPr>
  </w:style>
  <w:style w:type="paragraph" w:customStyle="1" w:styleId="table">
    <w:name w:val="table"/>
    <w:basedOn w:val="BodyText"/>
    <w:rsid w:val="00F03855"/>
    <w:pPr>
      <w:spacing w:before="20" w:after="20" w:line="240" w:lineRule="exact"/>
    </w:pPr>
    <w:rPr>
      <w:rFonts w:eastAsia="Times New Roman" w:cs="Times New Roman"/>
      <w:color w:val="009DD9" w:themeColor="accent2"/>
      <w:sz w:val="18"/>
      <w:szCs w:val="24"/>
    </w:rPr>
  </w:style>
  <w:style w:type="paragraph" w:styleId="BodyText">
    <w:name w:val="Body Text"/>
    <w:basedOn w:val="Normal"/>
    <w:link w:val="BodyTextChar"/>
    <w:uiPriority w:val="99"/>
    <w:unhideWhenUsed/>
    <w:rsid w:val="00946325"/>
    <w:pPr>
      <w:spacing w:before="240" w:after="120"/>
    </w:pPr>
    <w:rPr>
      <w:rFonts w:ascii="Arial" w:hAnsi="Arial"/>
      <w:sz w:val="22"/>
    </w:rPr>
  </w:style>
  <w:style w:type="character" w:customStyle="1" w:styleId="BodyTextChar">
    <w:name w:val="Body Text Char"/>
    <w:basedOn w:val="DefaultParagraphFont"/>
    <w:link w:val="BodyText"/>
    <w:uiPriority w:val="99"/>
    <w:rsid w:val="00946325"/>
    <w:rPr>
      <w:rFonts w:ascii="Arial" w:eastAsiaTheme="minorHAnsi" w:hAnsi="Arial"/>
      <w:sz w:val="22"/>
    </w:rPr>
  </w:style>
  <w:style w:type="paragraph" w:customStyle="1" w:styleId="spacer">
    <w:name w:val="spacer"/>
    <w:rsid w:val="00D3133F"/>
    <w:pPr>
      <w:spacing w:after="0" w:line="240" w:lineRule="auto"/>
    </w:pPr>
    <w:rPr>
      <w:rFonts w:ascii="Arial" w:eastAsia="Times New Roman" w:hAnsi="Arial" w:cs="Arial"/>
      <w:bCs/>
      <w:color w:val="006600"/>
      <w:kern w:val="32"/>
      <w:sz w:val="16"/>
      <w:szCs w:val="32"/>
    </w:rPr>
  </w:style>
  <w:style w:type="paragraph" w:customStyle="1" w:styleId="UGHeadingFrontMatter">
    <w:name w:val="UG Heading Front Matter"/>
    <w:basedOn w:val="TOCHeading"/>
    <w:next w:val="BodyText"/>
    <w:qFormat/>
    <w:rsid w:val="00946325"/>
    <w:rPr>
      <w:color w:val="17406D" w:themeColor="text2"/>
    </w:rPr>
  </w:style>
  <w:style w:type="character" w:styleId="CommentReference">
    <w:name w:val="annotation reference"/>
    <w:basedOn w:val="DefaultParagraphFont"/>
    <w:uiPriority w:val="99"/>
    <w:semiHidden/>
    <w:unhideWhenUsed/>
    <w:rsid w:val="00B46AE1"/>
    <w:rPr>
      <w:sz w:val="16"/>
      <w:szCs w:val="16"/>
    </w:rPr>
  </w:style>
  <w:style w:type="paragraph" w:customStyle="1" w:styleId="UGTitle">
    <w:name w:val="UG Title"/>
    <w:basedOn w:val="Normal"/>
    <w:rsid w:val="00946325"/>
    <w:pPr>
      <w:spacing w:after="0" w:line="240" w:lineRule="auto"/>
      <w:jc w:val="right"/>
    </w:pPr>
    <w:rPr>
      <w:rFonts w:ascii="Arial" w:eastAsia="Times New Roman" w:hAnsi="Arial" w:cs="Times New Roman"/>
      <w:b/>
      <w:bCs/>
      <w:color w:val="17406D" w:themeColor="text2"/>
      <w:sz w:val="48"/>
      <w:szCs w:val="20"/>
    </w:rPr>
  </w:style>
  <w:style w:type="paragraph" w:styleId="ListParagraph">
    <w:name w:val="List Paragraph"/>
    <w:basedOn w:val="Normal"/>
    <w:uiPriority w:val="34"/>
    <w:qFormat/>
    <w:rsid w:val="00F03855"/>
    <w:pPr>
      <w:ind w:left="720"/>
      <w:contextualSpacing/>
    </w:pPr>
  </w:style>
  <w:style w:type="paragraph" w:styleId="TOC1">
    <w:name w:val="toc 1"/>
    <w:next w:val="TOC2"/>
    <w:autoRedefine/>
    <w:uiPriority w:val="39"/>
    <w:unhideWhenUsed/>
    <w:rsid w:val="0050147A"/>
    <w:pPr>
      <w:spacing w:after="100"/>
    </w:pPr>
    <w:rPr>
      <w:rFonts w:ascii="Arial" w:eastAsiaTheme="minorHAnsi" w:hAnsi="Arial"/>
      <w:sz w:val="22"/>
    </w:rPr>
  </w:style>
  <w:style w:type="paragraph" w:styleId="TOC2">
    <w:name w:val="toc 2"/>
    <w:basedOn w:val="TOC1"/>
    <w:autoRedefine/>
    <w:uiPriority w:val="39"/>
    <w:unhideWhenUsed/>
    <w:rsid w:val="00F70C4F"/>
    <w:pPr>
      <w:ind w:left="210"/>
    </w:pPr>
  </w:style>
  <w:style w:type="paragraph" w:styleId="TOC3">
    <w:name w:val="toc 3"/>
    <w:basedOn w:val="Normal"/>
    <w:next w:val="Normal"/>
    <w:autoRedefine/>
    <w:uiPriority w:val="39"/>
    <w:unhideWhenUsed/>
    <w:rsid w:val="00C15F4C"/>
    <w:pPr>
      <w:tabs>
        <w:tab w:val="right" w:leader="dot" w:pos="9350"/>
      </w:tabs>
      <w:spacing w:after="100"/>
      <w:ind w:left="420"/>
    </w:pPr>
  </w:style>
  <w:style w:type="character" w:styleId="Hyperlink">
    <w:name w:val="Hyperlink"/>
    <w:basedOn w:val="DefaultParagraphFont"/>
    <w:uiPriority w:val="99"/>
    <w:unhideWhenUsed/>
    <w:rsid w:val="00F70C4F"/>
    <w:rPr>
      <w:color w:val="F49100" w:themeColor="hyperlink"/>
      <w:u w:val="single"/>
    </w:rPr>
  </w:style>
  <w:style w:type="paragraph" w:styleId="CommentText">
    <w:name w:val="annotation text"/>
    <w:basedOn w:val="Normal"/>
    <w:link w:val="CommentTextChar"/>
    <w:uiPriority w:val="99"/>
    <w:semiHidden/>
    <w:unhideWhenUsed/>
    <w:rsid w:val="00B46AE1"/>
    <w:pPr>
      <w:spacing w:line="240" w:lineRule="auto"/>
    </w:pPr>
    <w:rPr>
      <w:sz w:val="20"/>
      <w:szCs w:val="20"/>
    </w:rPr>
  </w:style>
  <w:style w:type="paragraph" w:styleId="TOC5">
    <w:name w:val="toc 5"/>
    <w:basedOn w:val="Normal"/>
    <w:next w:val="Normal"/>
    <w:autoRedefine/>
    <w:uiPriority w:val="39"/>
    <w:unhideWhenUsed/>
    <w:rsid w:val="002B5898"/>
    <w:pPr>
      <w:spacing w:after="100"/>
      <w:ind w:left="840"/>
    </w:pPr>
  </w:style>
  <w:style w:type="paragraph" w:styleId="TOC6">
    <w:name w:val="toc 6"/>
    <w:basedOn w:val="Normal"/>
    <w:next w:val="Normal"/>
    <w:autoRedefine/>
    <w:uiPriority w:val="39"/>
    <w:unhideWhenUsed/>
    <w:rsid w:val="00883486"/>
    <w:pPr>
      <w:spacing w:after="100"/>
      <w:ind w:left="1100"/>
    </w:pPr>
  </w:style>
  <w:style w:type="paragraph" w:styleId="TOC7">
    <w:name w:val="toc 7"/>
    <w:basedOn w:val="Normal"/>
    <w:next w:val="Normal"/>
    <w:autoRedefine/>
    <w:uiPriority w:val="39"/>
    <w:unhideWhenUsed/>
    <w:rsid w:val="00883486"/>
    <w:pPr>
      <w:spacing w:after="100"/>
      <w:ind w:left="1320"/>
    </w:pPr>
  </w:style>
  <w:style w:type="paragraph" w:styleId="TOC8">
    <w:name w:val="toc 8"/>
    <w:basedOn w:val="Normal"/>
    <w:next w:val="Normal"/>
    <w:autoRedefine/>
    <w:uiPriority w:val="39"/>
    <w:unhideWhenUsed/>
    <w:rsid w:val="00883486"/>
    <w:pPr>
      <w:spacing w:after="100"/>
      <w:ind w:left="1540"/>
    </w:pPr>
  </w:style>
  <w:style w:type="paragraph" w:styleId="TOC9">
    <w:name w:val="toc 9"/>
    <w:basedOn w:val="Normal"/>
    <w:next w:val="Normal"/>
    <w:autoRedefine/>
    <w:uiPriority w:val="39"/>
    <w:unhideWhenUsed/>
    <w:rsid w:val="00883486"/>
    <w:pPr>
      <w:spacing w:after="100"/>
      <w:ind w:left="1760"/>
    </w:pPr>
  </w:style>
  <w:style w:type="paragraph" w:styleId="Index1">
    <w:name w:val="index 1"/>
    <w:autoRedefine/>
    <w:uiPriority w:val="99"/>
    <w:unhideWhenUsed/>
    <w:rsid w:val="00946325"/>
    <w:pPr>
      <w:tabs>
        <w:tab w:val="right" w:pos="4310"/>
      </w:tabs>
      <w:spacing w:after="0"/>
      <w:ind w:left="216" w:hanging="216"/>
    </w:pPr>
    <w:rPr>
      <w:rFonts w:ascii="Arial" w:eastAsiaTheme="minorHAnsi" w:hAnsi="Arial"/>
      <w:color w:val="000000" w:themeColor="text1"/>
      <w:sz w:val="20"/>
      <w:szCs w:val="18"/>
    </w:rPr>
  </w:style>
  <w:style w:type="paragraph" w:styleId="Index2">
    <w:name w:val="index 2"/>
    <w:basedOn w:val="Index1"/>
    <w:autoRedefine/>
    <w:uiPriority w:val="99"/>
    <w:unhideWhenUsed/>
    <w:rsid w:val="002F6D28"/>
    <w:pPr>
      <w:ind w:left="420" w:hanging="210"/>
    </w:pPr>
  </w:style>
  <w:style w:type="paragraph" w:styleId="Index3">
    <w:name w:val="index 3"/>
    <w:basedOn w:val="Normal"/>
    <w:next w:val="Normal"/>
    <w:autoRedefine/>
    <w:uiPriority w:val="99"/>
    <w:unhideWhenUsed/>
    <w:rsid w:val="0000274F"/>
    <w:pPr>
      <w:spacing w:after="0"/>
      <w:ind w:left="630" w:hanging="210"/>
    </w:pPr>
    <w:rPr>
      <w:sz w:val="18"/>
      <w:szCs w:val="18"/>
    </w:rPr>
  </w:style>
  <w:style w:type="paragraph" w:styleId="Index4">
    <w:name w:val="index 4"/>
    <w:basedOn w:val="Normal"/>
    <w:next w:val="Normal"/>
    <w:autoRedefine/>
    <w:uiPriority w:val="99"/>
    <w:unhideWhenUsed/>
    <w:rsid w:val="0000274F"/>
    <w:pPr>
      <w:spacing w:after="0"/>
      <w:ind w:left="840" w:hanging="210"/>
    </w:pPr>
    <w:rPr>
      <w:sz w:val="18"/>
      <w:szCs w:val="18"/>
    </w:rPr>
  </w:style>
  <w:style w:type="paragraph" w:styleId="Index5">
    <w:name w:val="index 5"/>
    <w:basedOn w:val="Normal"/>
    <w:next w:val="Normal"/>
    <w:autoRedefine/>
    <w:uiPriority w:val="99"/>
    <w:unhideWhenUsed/>
    <w:rsid w:val="0000274F"/>
    <w:pPr>
      <w:spacing w:after="0"/>
      <w:ind w:left="1050" w:hanging="210"/>
    </w:pPr>
    <w:rPr>
      <w:sz w:val="18"/>
      <w:szCs w:val="18"/>
    </w:rPr>
  </w:style>
  <w:style w:type="paragraph" w:styleId="Index6">
    <w:name w:val="index 6"/>
    <w:basedOn w:val="Normal"/>
    <w:next w:val="Normal"/>
    <w:autoRedefine/>
    <w:uiPriority w:val="99"/>
    <w:unhideWhenUsed/>
    <w:rsid w:val="0000274F"/>
    <w:pPr>
      <w:spacing w:after="0"/>
      <w:ind w:left="1260" w:hanging="210"/>
    </w:pPr>
    <w:rPr>
      <w:sz w:val="18"/>
      <w:szCs w:val="18"/>
    </w:rPr>
  </w:style>
  <w:style w:type="paragraph" w:styleId="Index7">
    <w:name w:val="index 7"/>
    <w:basedOn w:val="Normal"/>
    <w:next w:val="Normal"/>
    <w:autoRedefine/>
    <w:uiPriority w:val="99"/>
    <w:unhideWhenUsed/>
    <w:rsid w:val="0000274F"/>
    <w:pPr>
      <w:spacing w:after="0"/>
      <w:ind w:left="1470" w:hanging="210"/>
    </w:pPr>
    <w:rPr>
      <w:sz w:val="18"/>
      <w:szCs w:val="18"/>
    </w:rPr>
  </w:style>
  <w:style w:type="paragraph" w:styleId="Index8">
    <w:name w:val="index 8"/>
    <w:basedOn w:val="Normal"/>
    <w:next w:val="Normal"/>
    <w:autoRedefine/>
    <w:uiPriority w:val="99"/>
    <w:unhideWhenUsed/>
    <w:rsid w:val="0000274F"/>
    <w:pPr>
      <w:spacing w:after="0"/>
      <w:ind w:left="1680" w:hanging="210"/>
    </w:pPr>
    <w:rPr>
      <w:sz w:val="18"/>
      <w:szCs w:val="18"/>
    </w:rPr>
  </w:style>
  <w:style w:type="paragraph" w:styleId="Index9">
    <w:name w:val="index 9"/>
    <w:basedOn w:val="Normal"/>
    <w:next w:val="Normal"/>
    <w:autoRedefine/>
    <w:uiPriority w:val="99"/>
    <w:unhideWhenUsed/>
    <w:rsid w:val="0000274F"/>
    <w:pPr>
      <w:spacing w:after="0"/>
      <w:ind w:left="1890" w:hanging="210"/>
    </w:pPr>
    <w:rPr>
      <w:sz w:val="18"/>
      <w:szCs w:val="18"/>
    </w:rPr>
  </w:style>
  <w:style w:type="paragraph" w:styleId="IndexHeading">
    <w:name w:val="index heading"/>
    <w:basedOn w:val="Normal"/>
    <w:next w:val="Index1"/>
    <w:uiPriority w:val="99"/>
    <w:unhideWhenUsed/>
    <w:rsid w:val="0000274F"/>
    <w:pPr>
      <w:pBdr>
        <w:top w:val="single" w:sz="12" w:space="0" w:color="auto"/>
      </w:pBdr>
      <w:spacing w:before="360" w:after="240"/>
    </w:pPr>
    <w:rPr>
      <w:b/>
      <w:bCs/>
      <w:i/>
      <w:iCs/>
      <w:sz w:val="26"/>
      <w:szCs w:val="26"/>
    </w:rPr>
  </w:style>
  <w:style w:type="paragraph" w:customStyle="1" w:styleId="UGVersion">
    <w:name w:val="UG Version"/>
    <w:basedOn w:val="UGTitle"/>
    <w:qFormat/>
    <w:rsid w:val="00946325"/>
    <w:pPr>
      <w:spacing w:before="2000"/>
    </w:pPr>
    <w:rPr>
      <w:sz w:val="36"/>
    </w:rPr>
  </w:style>
  <w:style w:type="paragraph" w:customStyle="1" w:styleId="UGDate">
    <w:name w:val="UG Date"/>
    <w:basedOn w:val="UGVersion"/>
    <w:qFormat/>
    <w:rsid w:val="00C15F4C"/>
  </w:style>
  <w:style w:type="character" w:customStyle="1" w:styleId="CommentTextChar">
    <w:name w:val="Comment Text Char"/>
    <w:basedOn w:val="DefaultParagraphFont"/>
    <w:link w:val="CommentText"/>
    <w:uiPriority w:val="99"/>
    <w:semiHidden/>
    <w:rsid w:val="00B46AE1"/>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B46AE1"/>
    <w:rPr>
      <w:b/>
      <w:bCs/>
    </w:rPr>
  </w:style>
  <w:style w:type="character" w:customStyle="1" w:styleId="CommentSubjectChar">
    <w:name w:val="Comment Subject Char"/>
    <w:basedOn w:val="CommentTextChar"/>
    <w:link w:val="CommentSubject"/>
    <w:uiPriority w:val="99"/>
    <w:semiHidden/>
    <w:rsid w:val="00B46AE1"/>
    <w:rPr>
      <w:rFonts w:eastAsiaTheme="minorHAnsi"/>
      <w:b/>
      <w:bCs/>
      <w:sz w:val="20"/>
      <w:szCs w:val="20"/>
    </w:rPr>
  </w:style>
  <w:style w:type="paragraph" w:styleId="BalloonText">
    <w:name w:val="Balloon Text"/>
    <w:basedOn w:val="Normal"/>
    <w:link w:val="BalloonTextChar"/>
    <w:uiPriority w:val="99"/>
    <w:semiHidden/>
    <w:unhideWhenUsed/>
    <w:rsid w:val="001C18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183E"/>
    <w:rPr>
      <w:rFonts w:ascii="Segoe UI" w:eastAsiaTheme="minorHAnsi" w:hAnsi="Segoe UI" w:cs="Segoe UI"/>
      <w:sz w:val="18"/>
      <w:szCs w:val="18"/>
    </w:rPr>
  </w:style>
  <w:style w:type="paragraph" w:customStyle="1" w:styleId="RevisionTableText">
    <w:name w:val="Revision Table Text"/>
    <w:basedOn w:val="BodyText"/>
    <w:rsid w:val="003755AD"/>
    <w:pPr>
      <w:spacing w:before="20" w:after="20" w:line="240" w:lineRule="exact"/>
    </w:pPr>
    <w:rPr>
      <w:rFonts w:eastAsia="Times New Roman" w:cs="Times New Roman"/>
      <w:b/>
      <w:szCs w:val="24"/>
    </w:rPr>
  </w:style>
  <w:style w:type="paragraph" w:customStyle="1" w:styleId="TOCHead">
    <w:name w:val="TOC Head"/>
    <w:rsid w:val="002C3ADC"/>
    <w:pPr>
      <w:spacing w:before="320" w:after="240" w:line="240" w:lineRule="auto"/>
    </w:pPr>
    <w:rPr>
      <w:rFonts w:ascii="Arial" w:eastAsia="Times New Roman" w:hAnsi="Arial" w:cs="Arial"/>
      <w:b/>
      <w:bCs/>
      <w:kern w:val="32"/>
      <w:sz w:val="28"/>
      <w:szCs w:val="32"/>
    </w:rPr>
  </w:style>
  <w:style w:type="paragraph" w:customStyle="1" w:styleId="Title1">
    <w:name w:val="Title1"/>
    <w:rsid w:val="002C3ADC"/>
    <w:pPr>
      <w:spacing w:before="120" w:after="240" w:line="240" w:lineRule="auto"/>
    </w:pPr>
    <w:rPr>
      <w:rFonts w:ascii="Arial" w:eastAsia="Times New Roman" w:hAnsi="Arial" w:cs="Arial"/>
      <w:b/>
      <w:bCs/>
      <w:iCs/>
      <w:sz w:val="20"/>
      <w:szCs w:val="28"/>
    </w:rPr>
  </w:style>
  <w:style w:type="paragraph" w:customStyle="1" w:styleId="ListSpecialNumber">
    <w:name w:val="List Special Number"/>
    <w:basedOn w:val="ListNumber"/>
    <w:qFormat/>
    <w:rsid w:val="004D79EF"/>
    <w:pPr>
      <w:spacing w:before="60"/>
      <w:ind w:left="1080"/>
    </w:pPr>
  </w:style>
  <w:style w:type="paragraph" w:customStyle="1" w:styleId="Logo">
    <w:name w:val="Logo"/>
    <w:qFormat/>
    <w:rsid w:val="002C3ADC"/>
    <w:pPr>
      <w:spacing w:after="0" w:line="240" w:lineRule="auto"/>
    </w:pPr>
    <w:rPr>
      <w:rFonts w:ascii="Arial" w:eastAsia="Times New Roman" w:hAnsi="Arial" w:cs="Times New Roman"/>
      <w:b/>
      <w:bCs/>
      <w:color w:val="17406D" w:themeColor="text2"/>
      <w:sz w:val="16"/>
      <w:szCs w:val="52"/>
    </w:rPr>
  </w:style>
  <w:style w:type="paragraph" w:customStyle="1" w:styleId="UGHeading2FrontMatter">
    <w:name w:val="UG Heading 2 Front Matter"/>
    <w:basedOn w:val="BodyText"/>
    <w:qFormat/>
    <w:rsid w:val="00582DD8"/>
    <w:rPr>
      <w:b/>
      <w:sz w:val="32"/>
      <w:szCs w:val="32"/>
    </w:rPr>
  </w:style>
  <w:style w:type="paragraph" w:customStyle="1" w:styleId="SignOffDetails">
    <w:name w:val="SignOff Details"/>
    <w:qFormat/>
    <w:rsid w:val="00946325"/>
    <w:rPr>
      <w:rFonts w:ascii="Arial" w:eastAsia="Times New Roman" w:hAnsi="Arial" w:cs="Arial"/>
      <w:b/>
      <w:bCs/>
      <w:iCs/>
      <w:sz w:val="20"/>
      <w:szCs w:val="28"/>
    </w:rPr>
  </w:style>
  <w:style w:type="paragraph" w:customStyle="1" w:styleId="Note">
    <w:name w:val="Note"/>
    <w:basedOn w:val="BodyText"/>
    <w:qFormat/>
    <w:rsid w:val="00C73B3C"/>
    <w:pPr>
      <w:pBdr>
        <w:top w:val="single" w:sz="4" w:space="1" w:color="auto"/>
        <w:left w:val="single" w:sz="4" w:space="4" w:color="auto"/>
        <w:bottom w:val="single" w:sz="4" w:space="1" w:color="auto"/>
        <w:right w:val="single" w:sz="4" w:space="4" w:color="auto"/>
      </w:pBdr>
      <w:tabs>
        <w:tab w:val="left" w:pos="216"/>
      </w:tabs>
      <w:ind w:left="216" w:hanging="216"/>
    </w:pPr>
    <w:rPr>
      <w:color w:val="595959" w:themeColor="text1" w:themeTint="A6"/>
      <w:sz w:val="20"/>
    </w:rPr>
  </w:style>
  <w:style w:type="character" w:customStyle="1" w:styleId="IndexText">
    <w:name w:val="Index Text"/>
    <w:basedOn w:val="DefaultParagraphFont"/>
    <w:uiPriority w:val="1"/>
    <w:qFormat/>
    <w:rsid w:val="00946325"/>
    <w:rPr>
      <w:rFonts w:ascii="Arial" w:eastAsia="Times New Roman" w:hAnsi="Arial" w:cs="Arial"/>
      <w:color w:val="7030A0"/>
      <w:sz w:val="18"/>
    </w:rPr>
  </w:style>
  <w:style w:type="paragraph" w:customStyle="1" w:styleId="FigureCenter">
    <w:name w:val="Figure Center"/>
    <w:basedOn w:val="Normal"/>
    <w:qFormat/>
    <w:rsid w:val="000C493D"/>
    <w:pPr>
      <w:spacing w:before="120" w:after="0" w:line="240" w:lineRule="auto"/>
      <w:jc w:val="center"/>
    </w:pPr>
    <w:rPr>
      <w:rFonts w:ascii="Arial" w:hAnsi="Arial"/>
      <w:noProof/>
      <w:sz w:val="20"/>
    </w:rPr>
  </w:style>
  <w:style w:type="paragraph" w:styleId="ListNumber">
    <w:name w:val="List Number"/>
    <w:basedOn w:val="Normal"/>
    <w:uiPriority w:val="99"/>
    <w:unhideWhenUsed/>
    <w:rsid w:val="00946325"/>
    <w:pPr>
      <w:numPr>
        <w:numId w:val="31"/>
      </w:numPr>
      <w:spacing w:before="240" w:after="120"/>
    </w:pPr>
    <w:rPr>
      <w:rFonts w:ascii="Arial" w:hAnsi="Arial"/>
      <w:sz w:val="22"/>
    </w:rPr>
  </w:style>
  <w:style w:type="paragraph" w:customStyle="1" w:styleId="BoxStep">
    <w:name w:val="Box Step"/>
    <w:qFormat/>
    <w:rsid w:val="00946325"/>
    <w:pPr>
      <w:spacing w:after="0"/>
      <w:ind w:left="360" w:hanging="360"/>
    </w:pPr>
    <w:rPr>
      <w:rFonts w:ascii="Arial" w:eastAsiaTheme="minorHAnsi" w:hAnsi="Arial" w:cs="Arial"/>
      <w:color w:val="4C4B58"/>
      <w:sz w:val="22"/>
      <w:szCs w:val="22"/>
    </w:rPr>
  </w:style>
  <w:style w:type="character" w:customStyle="1" w:styleId="NameTab">
    <w:name w:val="Name Tab"/>
    <w:basedOn w:val="DefaultParagraphFont"/>
    <w:uiPriority w:val="1"/>
    <w:qFormat/>
    <w:rsid w:val="00946325"/>
    <w:rPr>
      <w:b/>
    </w:rPr>
  </w:style>
  <w:style w:type="character" w:customStyle="1" w:styleId="NameButton">
    <w:name w:val="Name Button"/>
    <w:basedOn w:val="DefaultParagraphFont"/>
    <w:uiPriority w:val="1"/>
    <w:qFormat/>
    <w:rsid w:val="00985B68"/>
    <w:rPr>
      <w:b/>
    </w:rPr>
  </w:style>
  <w:style w:type="paragraph" w:customStyle="1" w:styleId="FigureLeft">
    <w:name w:val="Figure Left"/>
    <w:basedOn w:val="BodyText"/>
    <w:next w:val="BoxStepUnframed"/>
    <w:qFormat/>
    <w:rsid w:val="00946325"/>
    <w:pPr>
      <w:spacing w:before="0"/>
    </w:pPr>
    <w:rPr>
      <w:noProof/>
      <w:sz w:val="20"/>
    </w:rPr>
  </w:style>
  <w:style w:type="table" w:styleId="TableGrid">
    <w:name w:val="Table Grid"/>
    <w:basedOn w:val="TableNormal"/>
    <w:uiPriority w:val="39"/>
    <w:rsid w:val="008C3A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uiPriority w:val="99"/>
    <w:unhideWhenUsed/>
    <w:rsid w:val="00946325"/>
    <w:pPr>
      <w:numPr>
        <w:numId w:val="32"/>
      </w:numPr>
      <w:spacing w:before="240" w:after="120"/>
    </w:pPr>
    <w:rPr>
      <w:rFonts w:ascii="Arial" w:eastAsiaTheme="minorHAnsi" w:hAnsi="Arial"/>
      <w:sz w:val="22"/>
    </w:rPr>
  </w:style>
  <w:style w:type="paragraph" w:customStyle="1" w:styleId="NoteIndent">
    <w:name w:val="Note Indent"/>
    <w:basedOn w:val="Normal"/>
    <w:next w:val="BodyText"/>
    <w:qFormat/>
    <w:rsid w:val="00946325"/>
    <w:pPr>
      <w:pBdr>
        <w:top w:val="single" w:sz="4" w:space="4" w:color="auto"/>
        <w:left w:val="single" w:sz="4" w:space="4" w:color="auto"/>
        <w:bottom w:val="single" w:sz="4" w:space="4" w:color="auto"/>
        <w:right w:val="single" w:sz="4" w:space="4" w:color="auto"/>
      </w:pBdr>
      <w:tabs>
        <w:tab w:val="left" w:pos="216"/>
      </w:tabs>
      <w:spacing w:before="60" w:after="120" w:line="259" w:lineRule="auto"/>
      <w:ind w:left="576" w:hanging="216"/>
    </w:pPr>
    <w:rPr>
      <w:rFonts w:ascii="Arial" w:hAnsi="Arial"/>
      <w:color w:val="595959" w:themeColor="text1" w:themeTint="A6"/>
      <w:sz w:val="20"/>
    </w:rPr>
  </w:style>
  <w:style w:type="paragraph" w:customStyle="1" w:styleId="NoteHeading1">
    <w:name w:val="Note Heading1"/>
    <w:basedOn w:val="Normal"/>
    <w:qFormat/>
    <w:rsid w:val="003B0BEE"/>
  </w:style>
  <w:style w:type="paragraph" w:customStyle="1" w:styleId="NoteBullet">
    <w:name w:val="Note Bullet"/>
    <w:basedOn w:val="ListBullet"/>
    <w:qFormat/>
    <w:rsid w:val="00946325"/>
    <w:pPr>
      <w:spacing w:before="60" w:after="60"/>
      <w:ind w:firstLine="0"/>
    </w:pPr>
    <w:rPr>
      <w:rFonts w:cs="Arial"/>
      <w:sz w:val="20"/>
      <w:szCs w:val="24"/>
    </w:rPr>
  </w:style>
  <w:style w:type="character" w:customStyle="1" w:styleId="NameLink">
    <w:name w:val="Name Link"/>
    <w:basedOn w:val="DefaultParagraphFont"/>
    <w:uiPriority w:val="1"/>
    <w:qFormat/>
    <w:rsid w:val="009D0EDD"/>
    <w:rPr>
      <w:b/>
    </w:rPr>
  </w:style>
  <w:style w:type="character" w:customStyle="1" w:styleId="NamePage">
    <w:name w:val="Name Page"/>
    <w:basedOn w:val="DefaultParagraphFont"/>
    <w:uiPriority w:val="1"/>
    <w:qFormat/>
    <w:rsid w:val="009D0EDD"/>
    <w:rPr>
      <w:b w:val="0"/>
      <w:i/>
    </w:rPr>
  </w:style>
  <w:style w:type="character" w:customStyle="1" w:styleId="ExampleText">
    <w:name w:val="Example Text"/>
    <w:basedOn w:val="DefaultParagraphFont"/>
    <w:uiPriority w:val="1"/>
    <w:qFormat/>
    <w:rsid w:val="00A303FF"/>
    <w:rPr>
      <w:rFonts w:ascii="Courier New" w:hAnsi="Courier New"/>
      <w:sz w:val="18"/>
    </w:rPr>
  </w:style>
  <w:style w:type="character" w:customStyle="1" w:styleId="NoteText">
    <w:name w:val="Note Text"/>
    <w:basedOn w:val="DefaultParagraphFont"/>
    <w:uiPriority w:val="1"/>
    <w:qFormat/>
    <w:rsid w:val="00EE6644"/>
    <w:rPr>
      <w:rFonts w:ascii="Arial" w:hAnsi="Arial"/>
      <w:color w:val="7F7F7F" w:themeColor="text1" w:themeTint="80"/>
      <w:sz w:val="20"/>
    </w:rPr>
  </w:style>
  <w:style w:type="paragraph" w:customStyle="1" w:styleId="ListBulletIndent">
    <w:name w:val="List Bullet Indent"/>
    <w:basedOn w:val="ListBullet"/>
    <w:qFormat/>
    <w:rsid w:val="00A26300"/>
    <w:pPr>
      <w:ind w:left="720"/>
    </w:pPr>
  </w:style>
  <w:style w:type="paragraph" w:customStyle="1" w:styleId="ListBullet2Indent">
    <w:name w:val="List Bullet 2 Indent"/>
    <w:basedOn w:val="ListBulletIndent"/>
    <w:qFormat/>
    <w:rsid w:val="002379B5"/>
    <w:pPr>
      <w:numPr>
        <w:numId w:val="33"/>
      </w:numPr>
      <w:spacing w:before="120"/>
    </w:pPr>
  </w:style>
  <w:style w:type="paragraph" w:customStyle="1" w:styleId="BodyTextListLeadIn">
    <w:name w:val="Body Text List Lead In"/>
    <w:basedOn w:val="BodyText"/>
    <w:next w:val="BodyText"/>
    <w:qFormat/>
    <w:rsid w:val="00F257E1"/>
    <w:pPr>
      <w:spacing w:after="0"/>
    </w:pPr>
  </w:style>
  <w:style w:type="paragraph" w:styleId="ListBullet2">
    <w:name w:val="List Bullet 2"/>
    <w:basedOn w:val="ListBullet"/>
    <w:uiPriority w:val="99"/>
    <w:unhideWhenUsed/>
    <w:rsid w:val="00946325"/>
    <w:pPr>
      <w:numPr>
        <w:numId w:val="34"/>
      </w:numPr>
    </w:pPr>
  </w:style>
  <w:style w:type="paragraph" w:styleId="TOC4">
    <w:name w:val="toc 4"/>
    <w:basedOn w:val="Normal"/>
    <w:next w:val="Normal"/>
    <w:autoRedefine/>
    <w:uiPriority w:val="39"/>
    <w:unhideWhenUsed/>
    <w:rsid w:val="001E3156"/>
    <w:pPr>
      <w:spacing w:after="100"/>
      <w:ind w:left="630"/>
    </w:pPr>
  </w:style>
  <w:style w:type="paragraph" w:customStyle="1" w:styleId="ListBulletExtended">
    <w:name w:val="List Bullet Extended"/>
    <w:basedOn w:val="ListBullet"/>
    <w:qFormat/>
    <w:rsid w:val="00946325"/>
    <w:pPr>
      <w:spacing w:before="120"/>
    </w:pPr>
    <w:rPr>
      <w:rFonts w:cs="Arial"/>
      <w:szCs w:val="22"/>
    </w:rPr>
  </w:style>
  <w:style w:type="paragraph" w:customStyle="1" w:styleId="NoteBullet2">
    <w:name w:val="Note Bullet2"/>
    <w:basedOn w:val="NoteBullet"/>
    <w:qFormat/>
    <w:rsid w:val="00946325"/>
    <w:pPr>
      <w:ind w:left="1080"/>
    </w:pPr>
  </w:style>
  <w:style w:type="paragraph" w:customStyle="1" w:styleId="NoteHead">
    <w:name w:val="Note Head"/>
    <w:qFormat/>
    <w:rsid w:val="00946325"/>
    <w:rPr>
      <w:rFonts w:ascii="Arial" w:eastAsiaTheme="minorHAnsi" w:hAnsi="Arial"/>
      <w:b/>
      <w:sz w:val="20"/>
    </w:rPr>
  </w:style>
  <w:style w:type="character" w:customStyle="1" w:styleId="NameAction">
    <w:name w:val="Name Action"/>
    <w:basedOn w:val="DefaultParagraphFont"/>
    <w:uiPriority w:val="1"/>
    <w:qFormat/>
    <w:rsid w:val="00946325"/>
    <w:rPr>
      <w:b/>
    </w:rPr>
  </w:style>
  <w:style w:type="character" w:customStyle="1" w:styleId="NameApp">
    <w:name w:val="Name App"/>
    <w:basedOn w:val="DefaultParagraphFont"/>
    <w:uiPriority w:val="1"/>
    <w:qFormat/>
    <w:rsid w:val="00946325"/>
    <w:rPr>
      <w:b/>
    </w:rPr>
  </w:style>
  <w:style w:type="paragraph" w:customStyle="1" w:styleId="BoxStepUnframed">
    <w:name w:val="Box Step Unframed"/>
    <w:basedOn w:val="BoxStep"/>
    <w:qFormat/>
    <w:rsid w:val="00946325"/>
    <w:pPr>
      <w:spacing w:before="240" w:after="120"/>
    </w:pPr>
  </w:style>
  <w:style w:type="character" w:customStyle="1" w:styleId="NameOption">
    <w:name w:val="Name Option"/>
    <w:basedOn w:val="DefaultParagraphFont"/>
    <w:uiPriority w:val="1"/>
    <w:qFormat/>
    <w:rsid w:val="00946325"/>
    <w:rPr>
      <w:b/>
    </w:rPr>
  </w:style>
  <w:style w:type="paragraph" w:customStyle="1" w:styleId="BoxStep2">
    <w:name w:val="Box Step2"/>
    <w:basedOn w:val="BoxStepUnframed"/>
    <w:qFormat/>
    <w:rsid w:val="00946325"/>
    <w:pPr>
      <w:spacing w:before="120"/>
      <w:ind w:left="720"/>
    </w:pPr>
  </w:style>
  <w:style w:type="paragraph" w:customStyle="1" w:styleId="ListBulletCompact">
    <w:name w:val="List Bullet Compact"/>
    <w:basedOn w:val="ListBullet"/>
    <w:qFormat/>
    <w:rsid w:val="00946325"/>
  </w:style>
  <w:style w:type="character" w:customStyle="1" w:styleId="NameDropdownPopup">
    <w:name w:val="Name Dropdown Popup"/>
    <w:basedOn w:val="DefaultParagraphFont"/>
    <w:uiPriority w:val="1"/>
    <w:qFormat/>
    <w:rsid w:val="004834B4"/>
    <w:rPr>
      <w:b/>
    </w:rPr>
  </w:style>
  <w:style w:type="paragraph" w:customStyle="1" w:styleId="FigureLeft12">
    <w:name w:val="Figure Left + 12"/>
    <w:basedOn w:val="FigureLeft"/>
    <w:qFormat/>
    <w:rsid w:val="004834B4"/>
    <w:pPr>
      <w:spacing w:line="240" w:lineRule="auto"/>
    </w:pPr>
    <w:rPr>
      <w:szCs w:val="22"/>
    </w:rPr>
  </w:style>
  <w:style w:type="paragraph" w:customStyle="1" w:styleId="BodyTextBold">
    <w:name w:val="Body Text Bold"/>
    <w:basedOn w:val="BodyText"/>
    <w:qFormat/>
    <w:rsid w:val="000D2454"/>
    <w:pPr>
      <w:spacing w:before="480"/>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0828484">
      <w:bodyDiv w:val="1"/>
      <w:marLeft w:val="0"/>
      <w:marRight w:val="0"/>
      <w:marTop w:val="0"/>
      <w:marBottom w:val="0"/>
      <w:divBdr>
        <w:top w:val="none" w:sz="0" w:space="0" w:color="auto"/>
        <w:left w:val="none" w:sz="0" w:space="0" w:color="auto"/>
        <w:bottom w:val="none" w:sz="0" w:space="0" w:color="auto"/>
        <w:right w:val="none" w:sz="0" w:space="0" w:color="auto"/>
      </w:divBdr>
    </w:div>
    <w:div w:id="951787195">
      <w:bodyDiv w:val="1"/>
      <w:marLeft w:val="0"/>
      <w:marRight w:val="0"/>
      <w:marTop w:val="0"/>
      <w:marBottom w:val="0"/>
      <w:divBdr>
        <w:top w:val="none" w:sz="0" w:space="0" w:color="auto"/>
        <w:left w:val="none" w:sz="0" w:space="0" w:color="auto"/>
        <w:bottom w:val="none" w:sz="0" w:space="0" w:color="auto"/>
        <w:right w:val="none" w:sz="0" w:space="0" w:color="auto"/>
      </w:divBdr>
    </w:div>
    <w:div w:id="1007949255">
      <w:bodyDiv w:val="1"/>
      <w:marLeft w:val="0"/>
      <w:marRight w:val="0"/>
      <w:marTop w:val="0"/>
      <w:marBottom w:val="0"/>
      <w:divBdr>
        <w:top w:val="none" w:sz="0" w:space="0" w:color="auto"/>
        <w:left w:val="none" w:sz="0" w:space="0" w:color="auto"/>
        <w:bottom w:val="none" w:sz="0" w:space="0" w:color="auto"/>
        <w:right w:val="none" w:sz="0" w:space="0" w:color="auto"/>
      </w:divBdr>
    </w:div>
    <w:div w:id="1841197579">
      <w:bodyDiv w:val="1"/>
      <w:marLeft w:val="0"/>
      <w:marRight w:val="0"/>
      <w:marTop w:val="0"/>
      <w:marBottom w:val="0"/>
      <w:divBdr>
        <w:top w:val="none" w:sz="0" w:space="0" w:color="auto"/>
        <w:left w:val="none" w:sz="0" w:space="0" w:color="auto"/>
        <w:bottom w:val="none" w:sz="0" w:space="0" w:color="auto"/>
        <w:right w:val="none" w:sz="0" w:space="0" w:color="auto"/>
      </w:divBdr>
    </w:div>
    <w:div w:id="1912813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microsoft.com/office/2011/relationships/people" Target="people.xml"/><Relationship Id="rId7" Type="http://schemas.openxmlformats.org/officeDocument/2006/relationships/endnotes" Target="endnotes.xml"/><Relationship Id="rId71"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eader" Target="header2.xml"/><Relationship Id="rId24" Type="http://schemas.openxmlformats.org/officeDocument/2006/relationships/image" Target="media/image14.emf"/><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microsoft.com/office/2011/relationships/commentsExtended" Target="commentsExtended.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image" Target="media/image41.png"/><Relationship Id="rId72" Type="http://schemas.openxmlformats.org/officeDocument/2006/relationships/footer" Target="footer3.xml"/><Relationship Id="rId189" Type="http://schemas.microsoft.com/office/2016/09/relationships/commentsIds" Target="commentsIds.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maloney\Documents\Custom%20Office%20Templates\ERCOT%20UX%20User%20Guides.dotx" TargetMode="External"/></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E0B7F-2FF5-4D20-A442-F3CDFCCEE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ERCOT UX User Guides</Template>
  <TotalTime>201</TotalTime>
  <Pages>1</Pages>
  <Words>2084</Words>
  <Characters>11879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The Electric Reliability Council of Texas</Company>
  <LinksUpToDate>false</LinksUpToDate>
  <CharactersWithSpaces>13936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Siebold, Martha</dc:creator>
  <cp:keywords/>
  <dc:description/>
  <cp:lastModifiedBy>Maloney, Lyn</cp:lastModifiedBy>
  <cp:revision>15</cp:revision>
  <dcterms:created xsi:type="dcterms:W3CDTF">2018-11-28T14:36:00Z</dcterms:created>
  <dcterms:modified xsi:type="dcterms:W3CDTF">2018-11-29T16:21:00Z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1941689006</vt:i4>
  </property>
</Properties>
</file>