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5A612" w14:textId="77777777" w:rsidR="00A51E18" w:rsidRPr="002C3ADC" w:rsidRDefault="00A51E18" w:rsidP="00A51E18">
      <w:pPr>
        <w:pStyle w:val="Logo"/>
        <w:jc w:val="center"/>
      </w:pPr>
      <w:r>
        <w:rPr>
          <w:noProof/>
        </w:rPr>
        <w:drawing>
          <wp:inline distT="0" distB="0" distL="0" distR="0" wp14:anchorId="08FD3BA9" wp14:editId="75E66F93">
            <wp:extent cx="1828800" cy="914400"/>
            <wp:effectExtent l="0" t="0" r="0" b="0"/>
            <wp:docPr id="226" name="Picture 226" descr="C:\Users\Lmaloney\AppData\Local\Microsoft\Windows\INetCache\Content.Word\2x1%20Full%20Color_No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maloney\AppData\Local\Microsoft\Windows\INetCache\Content.Word\2x1%20Full%20Color_NoTag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05E1076A" w14:textId="5E0D6B8A" w:rsidR="00A51E18" w:rsidRDefault="00A51E18" w:rsidP="00A51E18">
      <w:pPr>
        <w:pStyle w:val="UGTitle"/>
        <w:spacing w:before="4000"/>
        <w:rPr>
          <w:sz w:val="52"/>
          <w:szCs w:val="52"/>
        </w:rPr>
      </w:pPr>
      <w:r w:rsidRPr="00F46E39">
        <w:rPr>
          <w:sz w:val="52"/>
          <w:szCs w:val="52"/>
        </w:rPr>
        <w:t>R</w:t>
      </w:r>
      <w:r>
        <w:rPr>
          <w:sz w:val="52"/>
          <w:szCs w:val="52"/>
        </w:rPr>
        <w:t xml:space="preserve">IOO </w:t>
      </w:r>
      <w:r w:rsidRPr="00F46E39">
        <w:rPr>
          <w:sz w:val="52"/>
          <w:szCs w:val="52"/>
        </w:rPr>
        <w:t>Interconnection Services</w:t>
      </w:r>
      <w:r>
        <w:rPr>
          <w:sz w:val="52"/>
          <w:szCs w:val="52"/>
        </w:rPr>
        <w:t xml:space="preserve"> Sign Up Reference</w:t>
      </w:r>
    </w:p>
    <w:p w14:paraId="24E61F30" w14:textId="77777777" w:rsidR="00A51E18" w:rsidRDefault="00A51E18" w:rsidP="00A51E18">
      <w:pPr>
        <w:pStyle w:val="UGVersion"/>
      </w:pPr>
      <w:r w:rsidRPr="00B218CC">
        <w:t xml:space="preserve">Version </w:t>
      </w:r>
      <w:r>
        <w:t>1</w:t>
      </w:r>
    </w:p>
    <w:p w14:paraId="2B473853" w14:textId="77777777" w:rsidR="00A51E18" w:rsidRDefault="00A51E18" w:rsidP="00A51E18">
      <w:pPr>
        <w:pStyle w:val="UGDate"/>
        <w:spacing w:before="240"/>
      </w:pPr>
      <w:r>
        <w:t>11/30/2018</w:t>
      </w:r>
    </w:p>
    <w:p w14:paraId="6648915B" w14:textId="77777777" w:rsidR="00A51E18" w:rsidRDefault="00A51E18" w:rsidP="00A51E18">
      <w:pPr>
        <w:pStyle w:val="spacer"/>
        <w:sectPr w:rsidR="00A51E18" w:rsidSect="005151C8">
          <w:headerReference w:type="default" r:id="rId9"/>
          <w:pgSz w:w="12240" w:h="15840"/>
          <w:pgMar w:top="1440" w:right="1440" w:bottom="1440" w:left="2880" w:header="720" w:footer="720" w:gutter="0"/>
          <w:pgNumType w:start="1"/>
          <w:cols w:space="720"/>
          <w:titlePg/>
          <w:docGrid w:linePitch="360"/>
        </w:sectPr>
      </w:pPr>
    </w:p>
    <w:p w14:paraId="6645BE0B" w14:textId="3D975C4A" w:rsidR="00C15F4C" w:rsidRPr="00B62A42" w:rsidRDefault="003A7FB4" w:rsidP="001D51F9">
      <w:pPr>
        <w:pStyle w:val="UGHeadingFrontMatter"/>
        <w:rPr>
          <w:b/>
        </w:rPr>
      </w:pPr>
      <w:r w:rsidRPr="00B62A42">
        <w:rPr>
          <w:b/>
        </w:rPr>
        <w:lastRenderedPageBreak/>
        <w:t>About this Guide</w:t>
      </w:r>
    </w:p>
    <w:p w14:paraId="0F658515" w14:textId="1F9A7535" w:rsidR="00FB1CE1" w:rsidRDefault="00FB1CE1" w:rsidP="00FB1CE1">
      <w:pPr>
        <w:pStyle w:val="BodyText"/>
      </w:pPr>
      <w:r>
        <w:t>This guide describes the steps involved in signing up for an ERCOT Interconnection Services account that you can use to submit new requests for generation projects for all types of power technology includi</w:t>
      </w:r>
      <w:r w:rsidR="004C00BF">
        <w:t>ng traditional, wind, and solar.</w:t>
      </w:r>
    </w:p>
    <w:p w14:paraId="1C989067" w14:textId="4D08C534" w:rsidR="00AD2155" w:rsidRDefault="004C00BF" w:rsidP="00FB1CE1">
      <w:pPr>
        <w:pStyle w:val="BodyTextListLeadIn"/>
      </w:pPr>
      <w:r>
        <w:t>After you sign up, you can create a</w:t>
      </w:r>
      <w:r w:rsidR="009A144C">
        <w:t>n</w:t>
      </w:r>
      <w:r>
        <w:t xml:space="preserve"> Interconnection Request </w:t>
      </w:r>
      <w:r w:rsidR="009A144C">
        <w:t>(INR) for a new power resource or add to an existing resource.</w:t>
      </w:r>
    </w:p>
    <w:p w14:paraId="23E8822E" w14:textId="77777777" w:rsidR="00AD2155" w:rsidRPr="00B62A42" w:rsidRDefault="00AD2155" w:rsidP="00B62A42">
      <w:pPr>
        <w:pStyle w:val="UGHeadingFrontMatter"/>
        <w:pageBreakBefore w:val="0"/>
        <w:spacing w:before="600"/>
        <w:rPr>
          <w:b/>
        </w:rPr>
      </w:pPr>
      <w:r w:rsidRPr="00B62A42">
        <w:rPr>
          <w:b/>
        </w:rPr>
        <w:t>Contents</w:t>
      </w:r>
    </w:p>
    <w:p w14:paraId="4D4B2AAF" w14:textId="77777777" w:rsidR="0064027A" w:rsidRPr="0064027A" w:rsidRDefault="005F3539">
      <w:pPr>
        <w:pStyle w:val="TOC1"/>
        <w:tabs>
          <w:tab w:val="right" w:leader="dot" w:pos="9350"/>
        </w:tabs>
        <w:rPr>
          <w:rFonts w:eastAsiaTheme="minorEastAsia"/>
          <w:b w:val="0"/>
          <w:noProof/>
          <w:szCs w:val="22"/>
        </w:rPr>
      </w:pPr>
      <w:r w:rsidRPr="0064027A">
        <w:rPr>
          <w:rFonts w:cs="Arial"/>
          <w:b w:val="0"/>
          <w:szCs w:val="22"/>
        </w:rPr>
        <w:fldChar w:fldCharType="begin"/>
      </w:r>
      <w:r w:rsidRPr="0064027A">
        <w:rPr>
          <w:rFonts w:cs="Arial"/>
          <w:b w:val="0"/>
          <w:szCs w:val="22"/>
        </w:rPr>
        <w:instrText xml:space="preserve"> TOC \o "1-2" \h \z \u </w:instrText>
      </w:r>
      <w:r w:rsidRPr="0064027A">
        <w:rPr>
          <w:rFonts w:cs="Arial"/>
          <w:b w:val="0"/>
          <w:szCs w:val="22"/>
        </w:rPr>
        <w:fldChar w:fldCharType="separate"/>
      </w:r>
      <w:hyperlink w:anchor="_Toc530139028" w:history="1">
        <w:r w:rsidR="0064027A" w:rsidRPr="0064027A">
          <w:rPr>
            <w:rStyle w:val="Hyperlink"/>
            <w:rFonts w:eastAsia="Times New Roman"/>
            <w:b w:val="0"/>
            <w:noProof/>
          </w:rPr>
          <w:t>About the Interconnection Services Account Sign Up Process</w:t>
        </w:r>
        <w:r w:rsidR="0064027A" w:rsidRPr="0064027A">
          <w:rPr>
            <w:b w:val="0"/>
            <w:noProof/>
            <w:webHidden/>
          </w:rPr>
          <w:tab/>
        </w:r>
        <w:r w:rsidR="0064027A" w:rsidRPr="0064027A">
          <w:rPr>
            <w:b w:val="0"/>
            <w:noProof/>
            <w:webHidden/>
          </w:rPr>
          <w:fldChar w:fldCharType="begin"/>
        </w:r>
        <w:r w:rsidR="0064027A" w:rsidRPr="0064027A">
          <w:rPr>
            <w:b w:val="0"/>
            <w:noProof/>
            <w:webHidden/>
          </w:rPr>
          <w:instrText xml:space="preserve"> PAGEREF _Toc530139028 \h </w:instrText>
        </w:r>
        <w:r w:rsidR="0064027A" w:rsidRPr="0064027A">
          <w:rPr>
            <w:b w:val="0"/>
            <w:noProof/>
            <w:webHidden/>
          </w:rPr>
        </w:r>
        <w:r w:rsidR="0064027A" w:rsidRPr="0064027A">
          <w:rPr>
            <w:b w:val="0"/>
            <w:noProof/>
            <w:webHidden/>
          </w:rPr>
          <w:fldChar w:fldCharType="separate"/>
        </w:r>
        <w:r w:rsidR="00066735">
          <w:rPr>
            <w:b w:val="0"/>
            <w:noProof/>
            <w:webHidden/>
          </w:rPr>
          <w:t>1</w:t>
        </w:r>
        <w:r w:rsidR="0064027A" w:rsidRPr="0064027A">
          <w:rPr>
            <w:b w:val="0"/>
            <w:noProof/>
            <w:webHidden/>
          </w:rPr>
          <w:fldChar w:fldCharType="end"/>
        </w:r>
      </w:hyperlink>
    </w:p>
    <w:p w14:paraId="57B1588F" w14:textId="77777777" w:rsidR="0064027A" w:rsidRPr="0064027A" w:rsidRDefault="00752DA4">
      <w:pPr>
        <w:pStyle w:val="TOC1"/>
        <w:tabs>
          <w:tab w:val="right" w:leader="dot" w:pos="9350"/>
        </w:tabs>
        <w:rPr>
          <w:rFonts w:eastAsiaTheme="minorEastAsia"/>
          <w:b w:val="0"/>
          <w:noProof/>
          <w:szCs w:val="22"/>
        </w:rPr>
      </w:pPr>
      <w:hyperlink w:anchor="_Toc530139029" w:history="1">
        <w:r w:rsidR="0064027A" w:rsidRPr="0064027A">
          <w:rPr>
            <w:rStyle w:val="Hyperlink"/>
            <w:b w:val="0"/>
            <w:noProof/>
          </w:rPr>
          <w:t>Signing Up with Auth0 Guardian as the Authentication App</w:t>
        </w:r>
        <w:r w:rsidR="0064027A" w:rsidRPr="0064027A">
          <w:rPr>
            <w:b w:val="0"/>
            <w:noProof/>
            <w:webHidden/>
          </w:rPr>
          <w:tab/>
        </w:r>
        <w:r w:rsidR="0064027A" w:rsidRPr="0064027A">
          <w:rPr>
            <w:b w:val="0"/>
            <w:noProof/>
            <w:webHidden/>
          </w:rPr>
          <w:fldChar w:fldCharType="begin"/>
        </w:r>
        <w:r w:rsidR="0064027A" w:rsidRPr="0064027A">
          <w:rPr>
            <w:b w:val="0"/>
            <w:noProof/>
            <w:webHidden/>
          </w:rPr>
          <w:instrText xml:space="preserve"> PAGEREF _Toc530139029 \h </w:instrText>
        </w:r>
        <w:r w:rsidR="0064027A" w:rsidRPr="0064027A">
          <w:rPr>
            <w:b w:val="0"/>
            <w:noProof/>
            <w:webHidden/>
          </w:rPr>
        </w:r>
        <w:r w:rsidR="0064027A" w:rsidRPr="0064027A">
          <w:rPr>
            <w:b w:val="0"/>
            <w:noProof/>
            <w:webHidden/>
          </w:rPr>
          <w:fldChar w:fldCharType="separate"/>
        </w:r>
        <w:r w:rsidR="00066735">
          <w:rPr>
            <w:b w:val="0"/>
            <w:noProof/>
            <w:webHidden/>
          </w:rPr>
          <w:t>2</w:t>
        </w:r>
        <w:r w:rsidR="0064027A" w:rsidRPr="0064027A">
          <w:rPr>
            <w:b w:val="0"/>
            <w:noProof/>
            <w:webHidden/>
          </w:rPr>
          <w:fldChar w:fldCharType="end"/>
        </w:r>
      </w:hyperlink>
    </w:p>
    <w:p w14:paraId="0041DF31" w14:textId="77777777" w:rsidR="0064027A" w:rsidRPr="0064027A" w:rsidRDefault="00752DA4">
      <w:pPr>
        <w:pStyle w:val="TOC1"/>
        <w:tabs>
          <w:tab w:val="right" w:leader="dot" w:pos="9350"/>
        </w:tabs>
        <w:rPr>
          <w:rFonts w:eastAsiaTheme="minorEastAsia"/>
          <w:b w:val="0"/>
          <w:noProof/>
          <w:szCs w:val="22"/>
        </w:rPr>
      </w:pPr>
      <w:hyperlink w:anchor="_Toc530139032" w:history="1">
        <w:r w:rsidR="0064027A" w:rsidRPr="0064027A">
          <w:rPr>
            <w:rStyle w:val="Hyperlink"/>
            <w:b w:val="0"/>
            <w:noProof/>
          </w:rPr>
          <w:t>Signing Up with Google Authenticator as the Authentication App</w:t>
        </w:r>
        <w:r w:rsidR="0064027A" w:rsidRPr="0064027A">
          <w:rPr>
            <w:b w:val="0"/>
            <w:noProof/>
            <w:webHidden/>
          </w:rPr>
          <w:tab/>
        </w:r>
        <w:r w:rsidR="0064027A" w:rsidRPr="0064027A">
          <w:rPr>
            <w:b w:val="0"/>
            <w:noProof/>
            <w:webHidden/>
          </w:rPr>
          <w:fldChar w:fldCharType="begin"/>
        </w:r>
        <w:r w:rsidR="0064027A" w:rsidRPr="0064027A">
          <w:rPr>
            <w:b w:val="0"/>
            <w:noProof/>
            <w:webHidden/>
          </w:rPr>
          <w:instrText xml:space="preserve"> PAGEREF _Toc530139032 \h </w:instrText>
        </w:r>
        <w:r w:rsidR="0064027A" w:rsidRPr="0064027A">
          <w:rPr>
            <w:b w:val="0"/>
            <w:noProof/>
            <w:webHidden/>
          </w:rPr>
        </w:r>
        <w:r w:rsidR="0064027A" w:rsidRPr="0064027A">
          <w:rPr>
            <w:b w:val="0"/>
            <w:noProof/>
            <w:webHidden/>
          </w:rPr>
          <w:fldChar w:fldCharType="separate"/>
        </w:r>
        <w:r w:rsidR="00066735">
          <w:rPr>
            <w:b w:val="0"/>
            <w:noProof/>
            <w:webHidden/>
          </w:rPr>
          <w:t>13</w:t>
        </w:r>
        <w:r w:rsidR="0064027A" w:rsidRPr="0064027A">
          <w:rPr>
            <w:b w:val="0"/>
            <w:noProof/>
            <w:webHidden/>
          </w:rPr>
          <w:fldChar w:fldCharType="end"/>
        </w:r>
      </w:hyperlink>
    </w:p>
    <w:p w14:paraId="3790E841" w14:textId="77777777" w:rsidR="0064027A" w:rsidRPr="0064027A" w:rsidRDefault="00752DA4">
      <w:pPr>
        <w:pStyle w:val="TOC1"/>
        <w:tabs>
          <w:tab w:val="right" w:leader="dot" w:pos="9350"/>
        </w:tabs>
        <w:rPr>
          <w:rFonts w:eastAsiaTheme="minorEastAsia"/>
          <w:b w:val="0"/>
          <w:noProof/>
          <w:szCs w:val="22"/>
        </w:rPr>
      </w:pPr>
      <w:hyperlink w:anchor="_Toc530139035" w:history="1">
        <w:r w:rsidR="0064027A" w:rsidRPr="0064027A">
          <w:rPr>
            <w:rStyle w:val="Hyperlink"/>
            <w:b w:val="0"/>
            <w:noProof/>
          </w:rPr>
          <w:t>Signing Up With a Text Message-Enabled SMS Phone</w:t>
        </w:r>
        <w:r w:rsidR="0064027A" w:rsidRPr="0064027A">
          <w:rPr>
            <w:b w:val="0"/>
            <w:noProof/>
            <w:webHidden/>
          </w:rPr>
          <w:tab/>
        </w:r>
        <w:r w:rsidR="0064027A" w:rsidRPr="0064027A">
          <w:rPr>
            <w:b w:val="0"/>
            <w:noProof/>
            <w:webHidden/>
          </w:rPr>
          <w:fldChar w:fldCharType="begin"/>
        </w:r>
        <w:r w:rsidR="0064027A" w:rsidRPr="0064027A">
          <w:rPr>
            <w:b w:val="0"/>
            <w:noProof/>
            <w:webHidden/>
          </w:rPr>
          <w:instrText xml:space="preserve"> PAGEREF _Toc530139035 \h </w:instrText>
        </w:r>
        <w:r w:rsidR="0064027A" w:rsidRPr="0064027A">
          <w:rPr>
            <w:b w:val="0"/>
            <w:noProof/>
            <w:webHidden/>
          </w:rPr>
        </w:r>
        <w:r w:rsidR="0064027A" w:rsidRPr="0064027A">
          <w:rPr>
            <w:b w:val="0"/>
            <w:noProof/>
            <w:webHidden/>
          </w:rPr>
          <w:fldChar w:fldCharType="separate"/>
        </w:r>
        <w:r w:rsidR="00066735">
          <w:rPr>
            <w:b w:val="0"/>
            <w:noProof/>
            <w:webHidden/>
          </w:rPr>
          <w:t>24</w:t>
        </w:r>
        <w:r w:rsidR="0064027A" w:rsidRPr="0064027A">
          <w:rPr>
            <w:b w:val="0"/>
            <w:noProof/>
            <w:webHidden/>
          </w:rPr>
          <w:fldChar w:fldCharType="end"/>
        </w:r>
      </w:hyperlink>
    </w:p>
    <w:p w14:paraId="29D6F27C" w14:textId="03B1EB7B" w:rsidR="00AD2155" w:rsidRPr="00AD2155" w:rsidRDefault="005F3539" w:rsidP="00033513">
      <w:pPr>
        <w:pStyle w:val="BodyText"/>
        <w:spacing w:line="240" w:lineRule="auto"/>
      </w:pPr>
      <w:r w:rsidRPr="0064027A">
        <w:rPr>
          <w:rFonts w:cs="Arial"/>
          <w:szCs w:val="22"/>
        </w:rPr>
        <w:fldChar w:fldCharType="end"/>
      </w:r>
    </w:p>
    <w:p w14:paraId="3621355F" w14:textId="77777777" w:rsidR="003A7FB4" w:rsidRDefault="003A7FB4" w:rsidP="00812188">
      <w:pPr>
        <w:pStyle w:val="BodyText"/>
      </w:pPr>
    </w:p>
    <w:p w14:paraId="33094B70" w14:textId="77777777" w:rsidR="00AD2155" w:rsidRDefault="00AD2155" w:rsidP="00AD2155">
      <w:pPr>
        <w:pStyle w:val="spacer"/>
        <w:rPr>
          <w:sz w:val="18"/>
          <w:szCs w:val="18"/>
        </w:rPr>
        <w:sectPr w:rsidR="00AD2155" w:rsidSect="00C52409">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p>
    <w:p w14:paraId="40A7A8DC" w14:textId="77777777" w:rsidR="00206580" w:rsidRDefault="00206580" w:rsidP="001D51F9">
      <w:pPr>
        <w:pStyle w:val="Heading1"/>
        <w:rPr>
          <w:rFonts w:eastAsia="Times New Roman"/>
        </w:rPr>
      </w:pPr>
      <w:bookmarkStart w:id="0" w:name="_Toc530139028"/>
      <w:r>
        <w:rPr>
          <w:rFonts w:eastAsia="Times New Roman"/>
        </w:rPr>
        <w:lastRenderedPageBreak/>
        <w:t>About the Interconnection Services Account Sign Up Process</w:t>
      </w:r>
      <w:bookmarkEnd w:id="0"/>
    </w:p>
    <w:p w14:paraId="36A27FDE" w14:textId="6E435165" w:rsidR="00DA08E6" w:rsidRDefault="00206580" w:rsidP="008B30E8">
      <w:pPr>
        <w:pStyle w:val="BodyText"/>
      </w:pPr>
      <w:r>
        <w:t xml:space="preserve">To request a new generation site or add </w:t>
      </w:r>
      <w:r w:rsidR="00DA08E6">
        <w:t xml:space="preserve">a </w:t>
      </w:r>
      <w:r>
        <w:t xml:space="preserve">generation </w:t>
      </w:r>
      <w:r w:rsidR="00DA08E6">
        <w:t xml:space="preserve">resource </w:t>
      </w:r>
      <w:r>
        <w:t>to an existing site</w:t>
      </w:r>
      <w:r w:rsidRPr="001420B6">
        <w:t>, you must first sign up for an account</w:t>
      </w:r>
      <w:r>
        <w:t xml:space="preserve"> on the ERC</w:t>
      </w:r>
      <w:r w:rsidR="00DA08E6">
        <w:t>OT Interconnection Services web</w:t>
      </w:r>
      <w:r>
        <w:t>site</w:t>
      </w:r>
      <w:r w:rsidR="00DA08E6">
        <w:t>.</w:t>
      </w:r>
    </w:p>
    <w:p w14:paraId="2AFB79F4" w14:textId="540FED79" w:rsidR="00206580" w:rsidRDefault="00206580" w:rsidP="008B30E8">
      <w:pPr>
        <w:pStyle w:val="BodyText"/>
      </w:pPr>
      <w:r>
        <w:t>The sign up process involves working through a series of pages on the ERCOT In</w:t>
      </w:r>
      <w:r w:rsidR="00DA08E6">
        <w:t>terconnection Services web</w:t>
      </w:r>
      <w:r w:rsidR="00352E66">
        <w:t>site and several screens on</w:t>
      </w:r>
      <w:r>
        <w:t xml:space="preserve"> your mobile phone </w:t>
      </w:r>
      <w:r w:rsidR="00352E66">
        <w:t>plus one verification email</w:t>
      </w:r>
      <w:r>
        <w:t xml:space="preserve"> sent to your email account. To accomplish this you mus</w:t>
      </w:r>
      <w:r w:rsidR="00352E66">
        <w:t>t have</w:t>
      </w:r>
      <w:r>
        <w:t>:</w:t>
      </w:r>
    </w:p>
    <w:p w14:paraId="68F30B94" w14:textId="02163073" w:rsidR="00352E66" w:rsidRDefault="00352E66" w:rsidP="003958C5">
      <w:pPr>
        <w:pStyle w:val="ListBullet"/>
      </w:pPr>
      <w:r>
        <w:t>Access to the Internet to get to the Interconnection Services website</w:t>
      </w:r>
      <w:r w:rsidR="00DA08E6">
        <w:t>.</w:t>
      </w:r>
    </w:p>
    <w:p w14:paraId="0C82475B" w14:textId="7FE2133C" w:rsidR="00206580" w:rsidRPr="003958C5" w:rsidRDefault="00206580" w:rsidP="003958C5">
      <w:pPr>
        <w:pStyle w:val="ListBullet"/>
      </w:pPr>
      <w:r w:rsidRPr="003958C5">
        <w:t>An email address at which you can receive email during this sign up process. This email address also serves as your user name for the account login.</w:t>
      </w:r>
    </w:p>
    <w:p w14:paraId="15FEB569" w14:textId="50ABDDFB" w:rsidR="00DA08E6" w:rsidRDefault="00352E66" w:rsidP="00DD7BC4">
      <w:pPr>
        <w:pStyle w:val="ListBullet"/>
      </w:pPr>
      <w:r>
        <w:t xml:space="preserve">A </w:t>
      </w:r>
      <w:r w:rsidR="00206580" w:rsidRPr="003958C5">
        <w:t>mobile telephone number at whic</w:t>
      </w:r>
      <w:r w:rsidR="00DA08E6">
        <w:t>h you can receive text messages during this sign up process from the authentication app you select to use</w:t>
      </w:r>
      <w:r w:rsidR="00572338">
        <w:t xml:space="preserve">. If you have </w:t>
      </w:r>
      <w:r w:rsidR="00572338">
        <w:rPr>
          <w:rFonts w:cs="Arial"/>
          <w:szCs w:val="22"/>
        </w:rPr>
        <w:t>a smartphone, you can reduce the amount of typing required by the SMS method by downloading either the AUTH0 Guardian or Google Authenticator authentication app on your phone. (These apps are free of charge to download from the App Store or Google Play.)</w:t>
      </w:r>
    </w:p>
    <w:p w14:paraId="3FB54FC9" w14:textId="25BF6D27" w:rsidR="00206580" w:rsidRDefault="00206580" w:rsidP="008B30E8">
      <w:pPr>
        <w:pStyle w:val="BodyText"/>
      </w:pPr>
      <w:r>
        <w:t xml:space="preserve">After your account is created </w:t>
      </w:r>
      <w:r w:rsidR="001A0A03" w:rsidRPr="008B30E8">
        <w:t>successfully</w:t>
      </w:r>
      <w:r>
        <w:t xml:space="preserve">, you will be prompted to log in to your new account to be sure you can </w:t>
      </w:r>
      <w:r w:rsidR="00352E66">
        <w:t xml:space="preserve">view the Interconnection Services List page. </w:t>
      </w:r>
      <w:r>
        <w:t>Note that you will need to enter your authentication code sent to your phone as well as your login information</w:t>
      </w:r>
      <w:r w:rsidR="009A1CD9">
        <w:t xml:space="preserve"> at least the first time you log in,</w:t>
      </w:r>
      <w:r w:rsidR="001A124F">
        <w:t xml:space="preserve"> but </w:t>
      </w:r>
      <w:r>
        <w:t xml:space="preserve">you can click the </w:t>
      </w:r>
      <w:r w:rsidR="001A124F">
        <w:t>Rem</w:t>
      </w:r>
      <w:r w:rsidR="001A0A03">
        <w:t>em</w:t>
      </w:r>
      <w:r w:rsidR="001A124F">
        <w:t xml:space="preserve">ber </w:t>
      </w:r>
      <w:r w:rsidR="009A144C">
        <w:t xml:space="preserve">this browser checkbox </w:t>
      </w:r>
      <w:r w:rsidR="009A1CD9">
        <w:t xml:space="preserve">on xxx </w:t>
      </w:r>
      <w:proofErr w:type="spellStart"/>
      <w:r w:rsidR="009A1CD9">
        <w:t>page</w:t>
      </w:r>
      <w:r>
        <w:t>so</w:t>
      </w:r>
      <w:proofErr w:type="spellEnd"/>
      <w:r>
        <w:t xml:space="preserve"> that you do not need to consult your phone for the authentication code each time you log in.</w:t>
      </w:r>
      <w:r>
        <w:br/>
      </w:r>
      <w:r>
        <w:br/>
      </w:r>
    </w:p>
    <w:tbl>
      <w:tblPr>
        <w:tblStyle w:val="TableGrid"/>
        <w:tblW w:w="9664" w:type="dxa"/>
        <w:tblLook w:val="04A0" w:firstRow="1" w:lastRow="0" w:firstColumn="1" w:lastColumn="0" w:noHBand="0" w:noVBand="1"/>
      </w:tblPr>
      <w:tblGrid>
        <w:gridCol w:w="9664"/>
      </w:tblGrid>
      <w:tr w:rsidR="00206580" w:rsidRPr="00C5609B" w14:paraId="06E8D0CA" w14:textId="77777777" w:rsidTr="00C5609B">
        <w:trPr>
          <w:trHeight w:val="2407"/>
        </w:trPr>
        <w:tc>
          <w:tcPr>
            <w:tcW w:w="9664" w:type="dxa"/>
          </w:tcPr>
          <w:p w14:paraId="29C2BA2C" w14:textId="77777777" w:rsidR="00206580" w:rsidRPr="00C5609B" w:rsidRDefault="00206580" w:rsidP="00E535BD">
            <w:pPr>
              <w:pStyle w:val="BodyText"/>
              <w:spacing w:before="120"/>
              <w:rPr>
                <w:rFonts w:cs="Arial"/>
                <w:b/>
                <w:color w:val="073763" w:themeColor="accent1" w:themeShade="80"/>
                <w:sz w:val="24"/>
              </w:rPr>
            </w:pPr>
            <w:r w:rsidRPr="00C5609B">
              <w:rPr>
                <w:rFonts w:cs="Arial"/>
                <w:b/>
                <w:color w:val="073763" w:themeColor="accent1" w:themeShade="80"/>
                <w:sz w:val="24"/>
              </w:rPr>
              <w:t>Before you begin, you should:</w:t>
            </w:r>
          </w:p>
          <w:p w14:paraId="2E6CEFE5" w14:textId="315379CF" w:rsidR="00206580" w:rsidRPr="00D620A2" w:rsidRDefault="00206580" w:rsidP="003958C5">
            <w:pPr>
              <w:pStyle w:val="ListBullet"/>
              <w:spacing w:line="276" w:lineRule="auto"/>
            </w:pPr>
            <w:r w:rsidRPr="00D620A2">
              <w:t>Have your email account open to your Inbox</w:t>
            </w:r>
            <w:r w:rsidR="004C00BF" w:rsidRPr="00D620A2">
              <w:t xml:space="preserve"> so you can open the email messages sent to your account during this process</w:t>
            </w:r>
          </w:p>
          <w:p w14:paraId="243BE9BA" w14:textId="73BC9D25" w:rsidR="00206580" w:rsidRPr="00D620A2" w:rsidRDefault="00206580" w:rsidP="00D620A2">
            <w:pPr>
              <w:pStyle w:val="ListBullet"/>
            </w:pPr>
            <w:r w:rsidRPr="00D620A2">
              <w:t>Have a text editor (such as Notepad or Word) file open that you named</w:t>
            </w:r>
            <w:r w:rsidR="004C00BF" w:rsidRPr="00D620A2">
              <w:t xml:space="preserve"> something like</w:t>
            </w:r>
            <w:r w:rsidR="003958C5">
              <w:br/>
            </w:r>
            <w:r w:rsidRPr="00D620A2">
              <w:rPr>
                <w:rStyle w:val="ExampleText"/>
                <w:sz w:val="20"/>
              </w:rPr>
              <w:t xml:space="preserve">ERCOT </w:t>
            </w:r>
            <w:proofErr w:type="spellStart"/>
            <w:r w:rsidR="003958C5">
              <w:rPr>
                <w:rStyle w:val="ExampleText"/>
                <w:sz w:val="20"/>
              </w:rPr>
              <w:t>Auth</w:t>
            </w:r>
            <w:proofErr w:type="spellEnd"/>
            <w:r w:rsidR="003958C5">
              <w:rPr>
                <w:rStyle w:val="ExampleText"/>
                <w:sz w:val="20"/>
              </w:rPr>
              <w:t xml:space="preserve"> </w:t>
            </w:r>
            <w:r w:rsidRPr="00D620A2">
              <w:rPr>
                <w:rStyle w:val="ExampleText"/>
                <w:sz w:val="20"/>
              </w:rPr>
              <w:t xml:space="preserve">Information </w:t>
            </w:r>
            <w:r w:rsidR="003958C5">
              <w:t>so you can easily copy in your recovery code as recommended when you work through this process</w:t>
            </w:r>
          </w:p>
          <w:p w14:paraId="29824DA1" w14:textId="485D14EA" w:rsidR="00206580" w:rsidRPr="00C5609B" w:rsidRDefault="002E023F" w:rsidP="002E023F">
            <w:pPr>
              <w:pStyle w:val="ListBullet"/>
            </w:pPr>
            <w:r>
              <w:t>D</w:t>
            </w:r>
            <w:r w:rsidR="00206580" w:rsidRPr="00D620A2">
              <w:t xml:space="preserve">ownload either the </w:t>
            </w:r>
            <w:r w:rsidR="00206580" w:rsidRPr="002E023F">
              <w:rPr>
                <w:b/>
              </w:rPr>
              <w:t>AUTH0 Guardian</w:t>
            </w:r>
            <w:r w:rsidR="00206580" w:rsidRPr="00D620A2">
              <w:t xml:space="preserve"> or </w:t>
            </w:r>
            <w:r w:rsidR="00206580" w:rsidRPr="002E023F">
              <w:rPr>
                <w:b/>
              </w:rPr>
              <w:t>Google Authenticator</w:t>
            </w:r>
            <w:r w:rsidR="00206580" w:rsidRPr="00D620A2">
              <w:t xml:space="preserve"> </w:t>
            </w:r>
            <w:r w:rsidR="004C00BF" w:rsidRPr="00D620A2">
              <w:t xml:space="preserve">authentication </w:t>
            </w:r>
            <w:r w:rsidR="00206580" w:rsidRPr="00D620A2">
              <w:t>app</w:t>
            </w:r>
            <w:r w:rsidR="004C00BF" w:rsidRPr="00D620A2">
              <w:t xml:space="preserve"> from either the Apple Store or Google Play</w:t>
            </w:r>
            <w:r>
              <w:t xml:space="preserve"> to your smartphone. (If you do not use a smartphone, you can use the SMS authentication methods described in this guide.) </w:t>
            </w:r>
          </w:p>
        </w:tc>
      </w:tr>
    </w:tbl>
    <w:p w14:paraId="2C9E8ACF" w14:textId="77777777" w:rsidR="00206580" w:rsidRDefault="00206580" w:rsidP="009A144C">
      <w:pPr>
        <w:pStyle w:val="ListBullet"/>
        <w:numPr>
          <w:ilvl w:val="0"/>
          <w:numId w:val="0"/>
        </w:numPr>
      </w:pPr>
    </w:p>
    <w:p w14:paraId="63196127" w14:textId="77777777" w:rsidR="003D3F94" w:rsidRDefault="003D3F94" w:rsidP="00D26ECD">
      <w:pPr>
        <w:pStyle w:val="Heading1"/>
      </w:pPr>
      <w:bookmarkStart w:id="1" w:name="_Toc528666961"/>
      <w:bookmarkStart w:id="2" w:name="_Toc530139029"/>
      <w:r w:rsidRPr="00BF3F5D">
        <w:lastRenderedPageBreak/>
        <w:t>Signing Up</w:t>
      </w:r>
      <w:bookmarkEnd w:id="1"/>
      <w:r>
        <w:t xml:space="preserve"> with Auth0 Guardian as the Authentication App</w:t>
      </w:r>
      <w:bookmarkEnd w:id="2"/>
    </w:p>
    <w:p w14:paraId="5FB0F154" w14:textId="77777777" w:rsidR="003D3F94" w:rsidRDefault="003D3F94" w:rsidP="003A0059">
      <w:pPr>
        <w:pStyle w:val="BodyText"/>
      </w:pPr>
      <w:r>
        <w:t>This section contains the steps for signing up for an Interconnection Services account, setting Google Authenticator as your authentication app, and then logging in to verify your access.</w:t>
      </w:r>
    </w:p>
    <w:p w14:paraId="22270D64" w14:textId="77777777" w:rsidR="003D3F94" w:rsidRDefault="003D3F94" w:rsidP="003A0059">
      <w:pPr>
        <w:pStyle w:val="Heading2"/>
        <w:rPr>
          <w:rFonts w:eastAsiaTheme="minorHAnsi"/>
        </w:rPr>
      </w:pPr>
      <w:bookmarkStart w:id="3" w:name="_Toc530139030"/>
      <w:r>
        <w:rPr>
          <w:rFonts w:eastAsiaTheme="minorHAnsi"/>
        </w:rPr>
        <w:t>Signing Up for Your Account</w:t>
      </w:r>
      <w:bookmarkEnd w:id="3"/>
    </w:p>
    <w:p w14:paraId="4F39820E" w14:textId="77777777" w:rsidR="003D3F94" w:rsidRDefault="003D3F94" w:rsidP="003A0059">
      <w:pPr>
        <w:pStyle w:val="BodyText"/>
      </w:pPr>
      <w:r>
        <w:t xml:space="preserve">To access the ERCOT Interconnection Services, click the link provided in an email from ERCOT or on </w:t>
      </w:r>
      <w:hyperlink r:id="rId13" w:history="1">
        <w:r w:rsidRPr="00543D68">
          <w:rPr>
            <w:rStyle w:val="Hyperlink"/>
          </w:rPr>
          <w:t>ercot.com</w:t>
        </w:r>
      </w:hyperlink>
      <w:r>
        <w:t>.</w:t>
      </w:r>
    </w:p>
    <w:p w14:paraId="6C3F2CEC" w14:textId="77777777" w:rsidR="003D3F94" w:rsidRDefault="003D3F94" w:rsidP="00E531D1">
      <w:pPr>
        <w:pStyle w:val="Heading3"/>
      </w:pPr>
      <w:r>
        <w:t>Log In Page</w:t>
      </w:r>
    </w:p>
    <w:p w14:paraId="4EAB51C5" w14:textId="77777777" w:rsidR="003D3F94" w:rsidRDefault="003D3F94" w:rsidP="00B438DC">
      <w:pPr>
        <w:pStyle w:val="FigureLeft"/>
      </w:pPr>
      <w:r>
        <mc:AlternateContent>
          <mc:Choice Requires="wps">
            <w:drawing>
              <wp:anchor distT="45720" distB="45720" distL="45720" distR="45720" simplePos="0" relativeHeight="251659264" behindDoc="0" locked="0" layoutInCell="1" allowOverlap="1" wp14:anchorId="1A698735" wp14:editId="5D74BB91">
                <wp:simplePos x="0" y="0"/>
                <wp:positionH relativeFrom="column">
                  <wp:posOffset>2657475</wp:posOffset>
                </wp:positionH>
                <wp:positionV relativeFrom="paragraph">
                  <wp:posOffset>992505</wp:posOffset>
                </wp:positionV>
                <wp:extent cx="3657600" cy="381000"/>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1000"/>
                        </a:xfrm>
                        <a:prstGeom prst="rect">
                          <a:avLst/>
                        </a:prstGeom>
                        <a:noFill/>
                        <a:ln w="9525">
                          <a:noFill/>
                          <a:miter lim="800000"/>
                          <a:headEnd/>
                          <a:tailEnd/>
                        </a:ln>
                      </wps:spPr>
                      <wps:txbx>
                        <w:txbxContent>
                          <w:p w14:paraId="63525496" w14:textId="77777777" w:rsidR="003D3F94" w:rsidRDefault="003D3F94" w:rsidP="00D26ECD">
                            <w:pPr>
                              <w:pStyle w:val="BoxStep"/>
                            </w:pPr>
                            <w:r>
                              <w:rPr>
                                <w:noProof/>
                              </w:rPr>
                              <w:drawing>
                                <wp:inline distT="0" distB="0" distL="0" distR="0" wp14:anchorId="282582FD" wp14:editId="421EE88B">
                                  <wp:extent cx="209524" cy="209524"/>
                                  <wp:effectExtent l="0" t="0" r="635"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Cl</w:t>
                            </w:r>
                            <w:r w:rsidRPr="004B1B1F">
                              <w:t xml:space="preserve">ick this </w:t>
                            </w:r>
                            <w:r w:rsidRPr="004A6271">
                              <w:rPr>
                                <w:rStyle w:val="NameTab"/>
                              </w:rPr>
                              <w:t>Sign Up</w:t>
                            </w:r>
                            <w:r w:rsidRPr="004B1B1F">
                              <w:t xml:space="preserve"> tab</w:t>
                            </w:r>
                            <w:r>
                              <w:t>.</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98735" id="_x0000_t202" coordsize="21600,21600" o:spt="202" path="m,l,21600r21600,l21600,xe">
                <v:stroke joinstyle="miter"/>
                <v:path gradientshapeok="t" o:connecttype="rect"/>
              </v:shapetype>
              <v:shape id="Text Box 2" o:spid="_x0000_s1026" type="#_x0000_t202" style="position:absolute;margin-left:209.25pt;margin-top:78.15pt;width:4in;height:30pt;z-index:25165926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" filled="f" stroked="f">
                <v:textbox inset="3.6pt,,3.6pt">
                  <w:txbxContent>
                    <w:p w14:paraId="63525496" w14:textId="77777777" w:rsidR="003D3F94" w:rsidRDefault="003D3F94" w:rsidP="00D26ECD">
                      <w:pPr>
                        <w:pStyle w:val="BoxStep"/>
                      </w:pPr>
                      <w:r>
                        <w:rPr>
                          <w:noProof/>
                        </w:rPr>
                        <w:drawing>
                          <wp:inline distT="0" distB="0" distL="0" distR="0" wp14:anchorId="282582FD" wp14:editId="421EE88B">
                            <wp:extent cx="209524" cy="209524"/>
                            <wp:effectExtent l="0" t="0" r="635"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Cl</w:t>
                      </w:r>
                      <w:r w:rsidRPr="004B1B1F">
                        <w:t xml:space="preserve">ick this </w:t>
                      </w:r>
                      <w:r w:rsidRPr="004A6271">
                        <w:rPr>
                          <w:rStyle w:val="NameTab"/>
                        </w:rPr>
                        <w:t>Sign Up</w:t>
                      </w:r>
                      <w:r w:rsidRPr="004B1B1F">
                        <w:t xml:space="preserve"> tab</w:t>
                      </w:r>
                      <w:r>
                        <w:t>.</w:t>
                      </w:r>
                    </w:p>
                  </w:txbxContent>
                </v:textbox>
                <w10:wrap type="square"/>
              </v:shape>
            </w:pict>
          </mc:Fallback>
        </mc:AlternateContent>
      </w:r>
      <w:r>
        <w:drawing>
          <wp:inline distT="0" distB="0" distL="0" distR="0" wp14:anchorId="624C962C" wp14:editId="06778C7A">
            <wp:extent cx="2514600" cy="3383280"/>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0_01Login.png"/>
                    <pic:cNvPicPr/>
                  </pic:nvPicPr>
                  <pic:blipFill>
                    <a:blip r:embed="rId15">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p w14:paraId="1D6CCC1C" w14:textId="77777777" w:rsidR="003D3F94" w:rsidRDefault="003D3F94" w:rsidP="00D34E06">
      <w:pPr>
        <w:pStyle w:val="Heading3"/>
      </w:pPr>
      <w:r w:rsidRPr="003E3CD5">
        <w:lastRenderedPageBreak/>
        <w:t xml:space="preserve">Sign Up Page </w:t>
      </w:r>
    </w:p>
    <w:p w14:paraId="71DF03F8" w14:textId="77777777" w:rsidR="003D3F94" w:rsidRDefault="003D3F94" w:rsidP="00D34E06">
      <w:pPr>
        <w:pStyle w:val="FigureLeft"/>
      </w:pPr>
      <w:r>
        <w:drawing>
          <wp:inline distT="0" distB="0" distL="0" distR="0" wp14:anchorId="76F94249" wp14:editId="0D9A8D00">
            <wp:extent cx="2514600" cy="5431536"/>
            <wp:effectExtent l="19050" t="19050" r="19050" b="171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1_SignUp.png"/>
                    <pic:cNvPicPr/>
                  </pic:nvPicPr>
                  <pic:blipFill>
                    <a:blip r:embed="rId16">
                      <a:extLst>
                        <a:ext uri="{28A0092B-C50C-407E-A947-70E740481C1C}">
                          <a14:useLocalDpi xmlns:a14="http://schemas.microsoft.com/office/drawing/2010/main" val="0"/>
                        </a:ext>
                      </a:extLst>
                    </a:blip>
                    <a:stretch>
                      <a:fillRect/>
                    </a:stretch>
                  </pic:blipFill>
                  <pic:spPr>
                    <a:xfrm>
                      <a:off x="0" y="0"/>
                      <a:ext cx="2514600" cy="5431536"/>
                    </a:xfrm>
                    <a:prstGeom prst="rect">
                      <a:avLst/>
                    </a:prstGeom>
                    <a:ln w="9525">
                      <a:solidFill>
                        <a:schemeClr val="bg1">
                          <a:lumMod val="85000"/>
                        </a:schemeClr>
                      </a:solidFill>
                    </a:ln>
                  </pic:spPr>
                </pic:pic>
              </a:graphicData>
            </a:graphic>
          </wp:inline>
        </w:drawing>
      </w:r>
      <w:r>
        <mc:AlternateContent>
          <mc:Choice Requires="wps">
            <w:drawing>
              <wp:anchor distT="45720" distB="45720" distL="45720" distR="45720" simplePos="0" relativeHeight="251672576" behindDoc="0" locked="0" layoutInCell="1" allowOverlap="1" wp14:anchorId="2EA7446B" wp14:editId="61F899C8">
                <wp:simplePos x="0" y="0"/>
                <wp:positionH relativeFrom="column">
                  <wp:posOffset>2647950</wp:posOffset>
                </wp:positionH>
                <wp:positionV relativeFrom="paragraph">
                  <wp:posOffset>1350645</wp:posOffset>
                </wp:positionV>
                <wp:extent cx="3800475" cy="514350"/>
                <wp:effectExtent l="0" t="0" r="9525" b="0"/>
                <wp:wrapThrough wrapText="bothSides">
                  <wp:wrapPolygon edited="0">
                    <wp:start x="0" y="0"/>
                    <wp:lineTo x="0" y="20800"/>
                    <wp:lineTo x="21546" y="20800"/>
                    <wp:lineTo x="21546" y="0"/>
                    <wp:lineTo x="0" y="0"/>
                  </wp:wrapPolygon>
                </wp:wrapThrough>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14350"/>
                        </a:xfrm>
                        <a:prstGeom prst="rect">
                          <a:avLst/>
                        </a:prstGeom>
                        <a:solidFill>
                          <a:sysClr val="window" lastClr="FFFFFF"/>
                        </a:solidFill>
                        <a:ln w="9525">
                          <a:noFill/>
                          <a:miter lim="800000"/>
                          <a:headEnd/>
                          <a:tailEnd/>
                        </a:ln>
                      </wps:spPr>
                      <wps:txbx>
                        <w:txbxContent>
                          <w:p w14:paraId="36CC0506" w14:textId="77777777" w:rsidR="003D3F94" w:rsidRDefault="003D3F94" w:rsidP="00D34E06">
                            <w:pPr>
                              <w:pStyle w:val="BoxStep"/>
                            </w:pPr>
                            <w:r>
                              <w:rPr>
                                <w:noProof/>
                              </w:rPr>
                              <w:drawing>
                                <wp:inline distT="0" distB="0" distL="0" distR="0" wp14:anchorId="56E986F7" wp14:editId="57EBA305">
                                  <wp:extent cx="173736" cy="1737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in,</w:t>
                            </w:r>
                            <w:r w:rsidRPr="004A6271">
                              <w:t xml:space="preserve"> </w:t>
                            </w:r>
                            <w:r>
                              <w:t xml:space="preserve">as your user name, </w:t>
                            </w:r>
                            <w:r w:rsidRPr="004A6271">
                              <w:t xml:space="preserve">the </w:t>
                            </w:r>
                            <w:r w:rsidRPr="00825199">
                              <w:rPr>
                                <w:b/>
                              </w:rPr>
                              <w:t>email address</w:t>
                            </w:r>
                            <w:r w:rsidRPr="004A6271">
                              <w:t xml:space="preserve"> where you </w:t>
                            </w:r>
                            <w:r>
                              <w:t>can</w:t>
                            </w:r>
                            <w:r w:rsidRPr="004A6271">
                              <w:t xml:space="preserve"> receive </w:t>
                            </w:r>
                            <w:r>
                              <w:t>email about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7446B" id="_x0000_s1027" type="#_x0000_t202" style="position:absolute;margin-left:208.5pt;margin-top:106.35pt;width:299.25pt;height:40.5pt;z-index:251672576;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" fillcolor="window" stroked="f">
                <v:textbox>
                  <w:txbxContent>
                    <w:p w14:paraId="36CC0506" w14:textId="77777777" w:rsidR="003D3F94" w:rsidRDefault="003D3F94" w:rsidP="00D34E06">
                      <w:pPr>
                        <w:pStyle w:val="BoxStep"/>
                      </w:pPr>
                      <w:r>
                        <w:rPr>
                          <w:noProof/>
                        </w:rPr>
                        <w:drawing>
                          <wp:inline distT="0" distB="0" distL="0" distR="0" wp14:anchorId="56E986F7" wp14:editId="57EBA305">
                            <wp:extent cx="173736" cy="1737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in,</w:t>
                      </w:r>
                      <w:r w:rsidRPr="004A6271">
                        <w:t xml:space="preserve"> </w:t>
                      </w:r>
                      <w:r>
                        <w:t xml:space="preserve">as your user name, </w:t>
                      </w:r>
                      <w:r w:rsidRPr="004A6271">
                        <w:t xml:space="preserve">the </w:t>
                      </w:r>
                      <w:r w:rsidRPr="00825199">
                        <w:rPr>
                          <w:b/>
                        </w:rPr>
                        <w:t>email address</w:t>
                      </w:r>
                      <w:r w:rsidRPr="004A6271">
                        <w:t xml:space="preserve"> where you </w:t>
                      </w:r>
                      <w:r>
                        <w:t>can</w:t>
                      </w:r>
                      <w:r w:rsidRPr="004A6271">
                        <w:t xml:space="preserve"> receive </w:t>
                      </w:r>
                      <w:r>
                        <w:t>email about this account.</w:t>
                      </w:r>
                    </w:p>
                  </w:txbxContent>
                </v:textbox>
                <w10:wrap type="through"/>
              </v:shape>
            </w:pict>
          </mc:Fallback>
        </mc:AlternateContent>
      </w:r>
      <w:r w:rsidRPr="00176B9B">
        <mc:AlternateContent>
          <mc:Choice Requires="wps">
            <w:drawing>
              <wp:anchor distT="45720" distB="45720" distL="45720" distR="45720" simplePos="0" relativeHeight="251673600" behindDoc="0" locked="0" layoutInCell="1" allowOverlap="1" wp14:anchorId="1930707D" wp14:editId="72583549">
                <wp:simplePos x="0" y="0"/>
                <wp:positionH relativeFrom="column">
                  <wp:posOffset>2647950</wp:posOffset>
                </wp:positionH>
                <wp:positionV relativeFrom="paragraph">
                  <wp:posOffset>1826895</wp:posOffset>
                </wp:positionV>
                <wp:extent cx="3714750" cy="514350"/>
                <wp:effectExtent l="0" t="0" r="0" b="0"/>
                <wp:wrapThrough wrapText="bothSides">
                  <wp:wrapPolygon edited="0">
                    <wp:start x="0" y="0"/>
                    <wp:lineTo x="0" y="20800"/>
                    <wp:lineTo x="21489" y="20800"/>
                    <wp:lineTo x="21489" y="0"/>
                    <wp:lineTo x="0" y="0"/>
                  </wp:wrapPolygon>
                </wp:wrapThrough>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14350"/>
                        </a:xfrm>
                        <a:prstGeom prst="rect">
                          <a:avLst/>
                        </a:prstGeom>
                        <a:solidFill>
                          <a:sysClr val="window" lastClr="FFFFFF"/>
                        </a:solidFill>
                        <a:ln w="9525">
                          <a:noFill/>
                          <a:miter lim="800000"/>
                          <a:headEnd/>
                          <a:tailEnd/>
                        </a:ln>
                      </wps:spPr>
                      <wps:txbx>
                        <w:txbxContent>
                          <w:p w14:paraId="05D9E93C" w14:textId="77777777" w:rsidR="003D3F94" w:rsidRDefault="003D3F94" w:rsidP="00D34E06">
                            <w:pPr>
                              <w:pStyle w:val="BoxStep"/>
                            </w:pPr>
                            <w:r>
                              <w:rPr>
                                <w:noProof/>
                                <w:sz w:val="24"/>
                              </w:rPr>
                              <w:drawing>
                                <wp:inline distT="0" distB="0" distL="0" distR="0" wp14:anchorId="7C7514EA" wp14:editId="32B05164">
                                  <wp:extent cx="173736" cy="173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a </w:t>
                            </w:r>
                            <w:r w:rsidRPr="00825199">
                              <w:rPr>
                                <w:b/>
                              </w:rPr>
                              <w:t>password</w:t>
                            </w:r>
                            <w:r>
                              <w:t xml:space="preserve"> for logging into this account using the rules displayed as you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0707D" id="_x0000_s1028" type="#_x0000_t202" style="position:absolute;margin-left:208.5pt;margin-top:143.85pt;width:292.5pt;height:40.5pt;z-index:251673600;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" fillcolor="window" stroked="f">
                <v:textbox>
                  <w:txbxContent>
                    <w:p w14:paraId="05D9E93C" w14:textId="77777777" w:rsidR="003D3F94" w:rsidRDefault="003D3F94" w:rsidP="00D34E06">
                      <w:pPr>
                        <w:pStyle w:val="BoxStep"/>
                      </w:pPr>
                      <w:r>
                        <w:rPr>
                          <w:noProof/>
                          <w:sz w:val="24"/>
                        </w:rPr>
                        <w:drawing>
                          <wp:inline distT="0" distB="0" distL="0" distR="0" wp14:anchorId="7C7514EA" wp14:editId="32B05164">
                            <wp:extent cx="173736" cy="1737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a </w:t>
                      </w:r>
                      <w:r w:rsidRPr="00825199">
                        <w:rPr>
                          <w:b/>
                        </w:rPr>
                        <w:t>password</w:t>
                      </w:r>
                      <w:r>
                        <w:t xml:space="preserve"> for logging into this account using the rules displayed as you type.</w:t>
                      </w:r>
                    </w:p>
                  </w:txbxContent>
                </v:textbox>
                <w10:wrap type="through"/>
              </v:shape>
            </w:pict>
          </mc:Fallback>
        </mc:AlternateContent>
      </w:r>
      <w:r w:rsidRPr="00176B9B">
        <mc:AlternateContent>
          <mc:Choice Requires="wps">
            <w:drawing>
              <wp:anchor distT="45720" distB="45720" distL="45720" distR="45720" simplePos="0" relativeHeight="251674624" behindDoc="0" locked="0" layoutInCell="1" allowOverlap="1" wp14:anchorId="3D013578" wp14:editId="726D117C">
                <wp:simplePos x="0" y="0"/>
                <wp:positionH relativeFrom="column">
                  <wp:posOffset>2647950</wp:posOffset>
                </wp:positionH>
                <wp:positionV relativeFrom="paragraph">
                  <wp:posOffset>2426970</wp:posOffset>
                </wp:positionV>
                <wp:extent cx="3676650" cy="504825"/>
                <wp:effectExtent l="0" t="0" r="0" b="9525"/>
                <wp:wrapThrough wrapText="bothSides">
                  <wp:wrapPolygon edited="0">
                    <wp:start x="0" y="0"/>
                    <wp:lineTo x="0" y="21192"/>
                    <wp:lineTo x="21488" y="21192"/>
                    <wp:lineTo x="21488" y="0"/>
                    <wp:lineTo x="0" y="0"/>
                  </wp:wrapPolygon>
                </wp:wrapThrough>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04825"/>
                        </a:xfrm>
                        <a:prstGeom prst="rect">
                          <a:avLst/>
                        </a:prstGeom>
                        <a:solidFill>
                          <a:sysClr val="window" lastClr="FFFFFF"/>
                        </a:solidFill>
                        <a:ln w="9525">
                          <a:noFill/>
                          <a:miter lim="800000"/>
                          <a:headEnd/>
                          <a:tailEnd/>
                        </a:ln>
                      </wps:spPr>
                      <wps:txbx>
                        <w:txbxContent>
                          <w:p w14:paraId="312F30E3" w14:textId="77777777" w:rsidR="003D3F94" w:rsidRDefault="003D3F94" w:rsidP="00D34E06">
                            <w:pPr>
                              <w:pStyle w:val="BoxStep"/>
                            </w:pPr>
                            <w:r>
                              <w:rPr>
                                <w:noProof/>
                                <w:sz w:val="24"/>
                              </w:rPr>
                              <w:drawing>
                                <wp:inline distT="0" distB="0" distL="0" distR="0" wp14:anchorId="317F1B51" wp14:editId="7447B209">
                                  <wp:extent cx="173736" cy="173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your </w:t>
                            </w:r>
                            <w:r w:rsidRPr="00FE0E3B">
                              <w:rPr>
                                <w:b/>
                              </w:rPr>
                              <w:t>first name</w:t>
                            </w:r>
                            <w:r>
                              <w:t xml:space="preserve"> and </w:t>
                            </w:r>
                            <w:r w:rsidRPr="00FE0E3B">
                              <w:rPr>
                                <w:b/>
                              </w:rPr>
                              <w:t>last name</w:t>
                            </w:r>
                            <w:r>
                              <w:t xml:space="preserve"> to associate with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13578" id="_x0000_s1029" type="#_x0000_t202" style="position:absolute;margin-left:208.5pt;margin-top:191.1pt;width:289.5pt;height:39.75pt;z-index:25167462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" fillcolor="window" stroked="f">
                <v:textbox>
                  <w:txbxContent>
                    <w:p w14:paraId="312F30E3" w14:textId="77777777" w:rsidR="003D3F94" w:rsidRDefault="003D3F94" w:rsidP="00D34E06">
                      <w:pPr>
                        <w:pStyle w:val="BoxStep"/>
                      </w:pPr>
                      <w:r>
                        <w:rPr>
                          <w:noProof/>
                          <w:sz w:val="24"/>
                        </w:rPr>
                        <w:drawing>
                          <wp:inline distT="0" distB="0" distL="0" distR="0" wp14:anchorId="317F1B51" wp14:editId="7447B209">
                            <wp:extent cx="173736" cy="1737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your </w:t>
                      </w:r>
                      <w:r w:rsidRPr="00FE0E3B">
                        <w:rPr>
                          <w:b/>
                        </w:rPr>
                        <w:t>first name</w:t>
                      </w:r>
                      <w:r>
                        <w:t xml:space="preserve"> and </w:t>
                      </w:r>
                      <w:r w:rsidRPr="00FE0E3B">
                        <w:rPr>
                          <w:b/>
                        </w:rPr>
                        <w:t>last name</w:t>
                      </w:r>
                      <w:r>
                        <w:t xml:space="preserve"> to associate with this account.</w:t>
                      </w:r>
                    </w:p>
                  </w:txbxContent>
                </v:textbox>
                <w10:wrap type="through"/>
              </v:shape>
            </w:pict>
          </mc:Fallback>
        </mc:AlternateContent>
      </w:r>
      <w:r w:rsidRPr="00176B9B">
        <mc:AlternateContent>
          <mc:Choice Requires="wps">
            <w:drawing>
              <wp:anchor distT="45720" distB="45720" distL="45720" distR="45720" simplePos="0" relativeHeight="251675648" behindDoc="0" locked="0" layoutInCell="1" allowOverlap="1" wp14:anchorId="5D44BA88" wp14:editId="30B4D03E">
                <wp:simplePos x="0" y="0"/>
                <wp:positionH relativeFrom="column">
                  <wp:posOffset>2647950</wp:posOffset>
                </wp:positionH>
                <wp:positionV relativeFrom="paragraph">
                  <wp:posOffset>3122295</wp:posOffset>
                </wp:positionV>
                <wp:extent cx="3629025" cy="685800"/>
                <wp:effectExtent l="0" t="0" r="9525" b="0"/>
                <wp:wrapThrough wrapText="bothSides">
                  <wp:wrapPolygon edited="0">
                    <wp:start x="0" y="0"/>
                    <wp:lineTo x="0" y="21000"/>
                    <wp:lineTo x="21543" y="21000"/>
                    <wp:lineTo x="21543" y="0"/>
                    <wp:lineTo x="0" y="0"/>
                  </wp:wrapPolygon>
                </wp:wrapThrough>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85800"/>
                        </a:xfrm>
                        <a:prstGeom prst="rect">
                          <a:avLst/>
                        </a:prstGeom>
                        <a:solidFill>
                          <a:sysClr val="window" lastClr="FFFFFF"/>
                        </a:solidFill>
                        <a:ln w="9525">
                          <a:noFill/>
                          <a:miter lim="800000"/>
                          <a:headEnd/>
                          <a:tailEnd/>
                        </a:ln>
                      </wps:spPr>
                      <wps:txbx>
                        <w:txbxContent>
                          <w:p w14:paraId="7D860BA3" w14:textId="77777777" w:rsidR="003D3F94" w:rsidRDefault="003D3F94" w:rsidP="00D34E06">
                            <w:pPr>
                              <w:pStyle w:val="BoxStep"/>
                            </w:pPr>
                            <w:r>
                              <w:rPr>
                                <w:noProof/>
                                <w:sz w:val="24"/>
                              </w:rPr>
                              <w:drawing>
                                <wp:inline distT="0" distB="0" distL="0" distR="0" wp14:anchorId="3CDFB209" wp14:editId="6CBDDAEF">
                                  <wp:extent cx="173736" cy="1737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D.png"/>
                                          <pic:cNvPicPr/>
                                        </pic:nvPicPr>
                                        <pic:blipFill>
                                          <a:blip r:embed="rId20">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the </w:t>
                            </w:r>
                            <w:r w:rsidRPr="00FE0E3B">
                              <w:rPr>
                                <w:b/>
                              </w:rPr>
                              <w:t>telephone number</w:t>
                            </w:r>
                            <w:r>
                              <w:t xml:space="preserve"> to associate with this account. Type in only the numbers (no spaces). And, optionally enter an extension if one exists.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4BA88" id="_x0000_s1030" type="#_x0000_t202" style="position:absolute;margin-left:208.5pt;margin-top:245.85pt;width:285.75pt;height:54pt;z-index:251675648;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" fillcolor="window" stroked="f">
                <v:textbox>
                  <w:txbxContent>
                    <w:p w14:paraId="7D860BA3" w14:textId="77777777" w:rsidR="003D3F94" w:rsidRDefault="003D3F94" w:rsidP="00D34E06">
                      <w:pPr>
                        <w:pStyle w:val="BoxStep"/>
                      </w:pPr>
                      <w:r>
                        <w:rPr>
                          <w:noProof/>
                          <w:sz w:val="24"/>
                        </w:rPr>
                        <w:drawing>
                          <wp:inline distT="0" distB="0" distL="0" distR="0" wp14:anchorId="3CDFB209" wp14:editId="6CBDDAEF">
                            <wp:extent cx="173736" cy="1737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D.png"/>
                                    <pic:cNvPicPr/>
                                  </pic:nvPicPr>
                                  <pic:blipFill>
                                    <a:blip r:embed="rId20">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the </w:t>
                      </w:r>
                      <w:r w:rsidRPr="00FE0E3B">
                        <w:rPr>
                          <w:b/>
                        </w:rPr>
                        <w:t>telephone number</w:t>
                      </w:r>
                      <w:r>
                        <w:t xml:space="preserve"> to associate with this account. Type in only the numbers (no spaces). And, optionally enter an extension if one exists.</w:t>
                      </w:r>
                    </w:p>
                  </w:txbxContent>
                </v:textbox>
                <w10:wrap type="through"/>
              </v:shape>
            </w:pict>
          </mc:Fallback>
        </mc:AlternateContent>
      </w:r>
      <w:r w:rsidRPr="00176B9B">
        <mc:AlternateContent>
          <mc:Choice Requires="wps">
            <w:drawing>
              <wp:anchor distT="45720" distB="45720" distL="45720" distR="45720" simplePos="0" relativeHeight="251676672" behindDoc="0" locked="0" layoutInCell="1" allowOverlap="1" wp14:anchorId="23A5B663" wp14:editId="2752C1F8">
                <wp:simplePos x="0" y="0"/>
                <wp:positionH relativeFrom="column">
                  <wp:posOffset>2647950</wp:posOffset>
                </wp:positionH>
                <wp:positionV relativeFrom="paragraph">
                  <wp:posOffset>4055745</wp:posOffset>
                </wp:positionV>
                <wp:extent cx="3629025" cy="647700"/>
                <wp:effectExtent l="0" t="0" r="9525" b="0"/>
                <wp:wrapThrough wrapText="bothSides">
                  <wp:wrapPolygon edited="0">
                    <wp:start x="0" y="0"/>
                    <wp:lineTo x="0" y="20965"/>
                    <wp:lineTo x="21543" y="20965"/>
                    <wp:lineTo x="21543" y="0"/>
                    <wp:lineTo x="0" y="0"/>
                  </wp:wrapPolygon>
                </wp:wrapThrough>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47700"/>
                        </a:xfrm>
                        <a:prstGeom prst="rect">
                          <a:avLst/>
                        </a:prstGeom>
                        <a:solidFill>
                          <a:sysClr val="window" lastClr="FFFFFF"/>
                        </a:solidFill>
                        <a:ln w="9525">
                          <a:noFill/>
                          <a:miter lim="800000"/>
                          <a:headEnd/>
                          <a:tailEnd/>
                        </a:ln>
                      </wps:spPr>
                      <wps:txbx>
                        <w:txbxContent>
                          <w:p w14:paraId="4A84F098" w14:textId="77777777" w:rsidR="003D3F94" w:rsidRDefault="003D3F94" w:rsidP="00D34E06">
                            <w:pPr>
                              <w:pStyle w:val="BoxStep"/>
                            </w:pPr>
                            <w:r>
                              <w:rPr>
                                <w:noProof/>
                                <w:sz w:val="24"/>
                              </w:rPr>
                              <w:drawing>
                                <wp:inline distT="0" distB="0" distL="0" distR="0" wp14:anchorId="79123722" wp14:editId="4ADA1ABF">
                                  <wp:extent cx="173736" cy="1737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E.png"/>
                                          <pic:cNvPicPr/>
                                        </pic:nvPicPr>
                                        <pic:blipFill>
                                          <a:blip r:embed="rId21">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Link"/>
                              </w:rPr>
                              <w:t>User Agreement</w:t>
                            </w:r>
                            <w:r>
                              <w:t xml:space="preserve"> link, read the information and close the window, and then click the </w:t>
                            </w:r>
                            <w:r w:rsidRPr="00FE0E3B">
                              <w:rPr>
                                <w:b/>
                              </w:rPr>
                              <w:t>checkbox</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5B663" id="_x0000_s1031" type="#_x0000_t202" style="position:absolute;margin-left:208.5pt;margin-top:319.35pt;width:285.75pt;height:51pt;z-index:251676672;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" fillcolor="window" stroked="f">
                <v:textbox>
                  <w:txbxContent>
                    <w:p w14:paraId="4A84F098" w14:textId="77777777" w:rsidR="003D3F94" w:rsidRDefault="003D3F94" w:rsidP="00D34E06">
                      <w:pPr>
                        <w:pStyle w:val="BoxStep"/>
                      </w:pPr>
                      <w:r>
                        <w:rPr>
                          <w:noProof/>
                          <w:sz w:val="24"/>
                        </w:rPr>
                        <w:drawing>
                          <wp:inline distT="0" distB="0" distL="0" distR="0" wp14:anchorId="79123722" wp14:editId="4ADA1ABF">
                            <wp:extent cx="173736" cy="1737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E.png"/>
                                    <pic:cNvPicPr/>
                                  </pic:nvPicPr>
                                  <pic:blipFill>
                                    <a:blip r:embed="rId21">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Link"/>
                        </w:rPr>
                        <w:t>User Agreement</w:t>
                      </w:r>
                      <w:r>
                        <w:t xml:space="preserve"> link, read the information and close the window, and then click the </w:t>
                      </w:r>
                      <w:r w:rsidRPr="00FE0E3B">
                        <w:rPr>
                          <w:b/>
                        </w:rPr>
                        <w:t>checkbox</w:t>
                      </w:r>
                      <w:r>
                        <w:t>.</w:t>
                      </w:r>
                    </w:p>
                  </w:txbxContent>
                </v:textbox>
                <w10:wrap type="through"/>
              </v:shape>
            </w:pict>
          </mc:Fallback>
        </mc:AlternateContent>
      </w:r>
      <w:r w:rsidRPr="00E92F1A">
        <mc:AlternateContent>
          <mc:Choice Requires="wps">
            <w:drawing>
              <wp:anchor distT="45720" distB="45720" distL="45720" distR="45720" simplePos="0" relativeHeight="251677696" behindDoc="0" locked="0" layoutInCell="1" allowOverlap="1" wp14:anchorId="2CE7FDF1" wp14:editId="5B05DEE4">
                <wp:simplePos x="0" y="0"/>
                <wp:positionH relativeFrom="column">
                  <wp:posOffset>2647950</wp:posOffset>
                </wp:positionH>
                <wp:positionV relativeFrom="paragraph">
                  <wp:posOffset>4998720</wp:posOffset>
                </wp:positionV>
                <wp:extent cx="3924300" cy="365760"/>
                <wp:effectExtent l="0" t="0" r="0" b="0"/>
                <wp:wrapThrough wrapText="bothSides">
                  <wp:wrapPolygon edited="0">
                    <wp:start x="0" y="0"/>
                    <wp:lineTo x="0" y="20250"/>
                    <wp:lineTo x="21495" y="20250"/>
                    <wp:lineTo x="21495" y="0"/>
                    <wp:lineTo x="0" y="0"/>
                  </wp:wrapPolygon>
                </wp:wrapThrough>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65760"/>
                        </a:xfrm>
                        <a:prstGeom prst="rect">
                          <a:avLst/>
                        </a:prstGeom>
                        <a:solidFill>
                          <a:sysClr val="window" lastClr="FFFFFF"/>
                        </a:solidFill>
                        <a:ln w="9525">
                          <a:noFill/>
                          <a:miter lim="800000"/>
                          <a:headEnd/>
                          <a:tailEnd/>
                        </a:ln>
                      </wps:spPr>
                      <wps:txbx>
                        <w:txbxContent>
                          <w:p w14:paraId="2C40F3EB" w14:textId="77777777" w:rsidR="003D3F94" w:rsidRPr="00A303FF" w:rsidRDefault="003D3F94" w:rsidP="00D34E06">
                            <w:pPr>
                              <w:pStyle w:val="BoxStep"/>
                            </w:pPr>
                            <w:r>
                              <w:rPr>
                                <w:noProof/>
                                <w:sz w:val="24"/>
                              </w:rPr>
                              <w:drawing>
                                <wp:inline distT="0" distB="0" distL="0" distR="0" wp14:anchorId="1CA50ABB" wp14:editId="02997B42">
                                  <wp:extent cx="173736" cy="1737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F.png"/>
                                          <pic:cNvPicPr/>
                                        </pic:nvPicPr>
                                        <pic:blipFill>
                                          <a:blip r:embed="rId22">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Button"/>
                              </w:rPr>
                              <w:t>SIGN UP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7FDF1" id="_x0000_s1032" type="#_x0000_t202" style="position:absolute;margin-left:208.5pt;margin-top:393.6pt;width:309pt;height:28.8pt;z-index:251677696;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" fillcolor="window" stroked="f">
                <v:textbox>
                  <w:txbxContent>
                    <w:p w14:paraId="2C40F3EB" w14:textId="77777777" w:rsidR="003D3F94" w:rsidRPr="00A303FF" w:rsidRDefault="003D3F94" w:rsidP="00D34E06">
                      <w:pPr>
                        <w:pStyle w:val="BoxStep"/>
                      </w:pPr>
                      <w:r>
                        <w:rPr>
                          <w:noProof/>
                          <w:sz w:val="24"/>
                        </w:rPr>
                        <w:drawing>
                          <wp:inline distT="0" distB="0" distL="0" distR="0" wp14:anchorId="1CA50ABB" wp14:editId="02997B42">
                            <wp:extent cx="173736" cy="1737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F.png"/>
                                    <pic:cNvPicPr/>
                                  </pic:nvPicPr>
                                  <pic:blipFill>
                                    <a:blip r:embed="rId22">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Button"/>
                        </w:rPr>
                        <w:t>SIGN UP &gt;</w:t>
                      </w:r>
                      <w:r>
                        <w:t xml:space="preserve"> button.</w:t>
                      </w:r>
                    </w:p>
                  </w:txbxContent>
                </v:textbox>
                <w10:wrap type="through"/>
              </v:shape>
            </w:pict>
          </mc:Fallback>
        </mc:AlternateContent>
      </w:r>
      <w:bookmarkStart w:id="4" w:name="_Toc528666964"/>
      <w:bookmarkStart w:id="5" w:name="_Toc528666965"/>
      <w:r>
        <mc:AlternateContent>
          <mc:Choice Requires="wps">
            <w:drawing>
              <wp:anchor distT="45720" distB="45720" distL="45720" distR="45720" simplePos="0" relativeHeight="251671552" behindDoc="0" locked="0" layoutInCell="1" allowOverlap="1" wp14:anchorId="0B44B097" wp14:editId="65374993">
                <wp:simplePos x="0" y="0"/>
                <wp:positionH relativeFrom="column">
                  <wp:posOffset>2647950</wp:posOffset>
                </wp:positionH>
                <wp:positionV relativeFrom="paragraph">
                  <wp:posOffset>619125</wp:posOffset>
                </wp:positionV>
                <wp:extent cx="3086100" cy="514350"/>
                <wp:effectExtent l="0" t="0" r="0" b="0"/>
                <wp:wrapThrough wrapText="bothSides">
                  <wp:wrapPolygon edited="0">
                    <wp:start x="0" y="0"/>
                    <wp:lineTo x="0" y="20800"/>
                    <wp:lineTo x="21467" y="20800"/>
                    <wp:lineTo x="21467" y="0"/>
                    <wp:lineTo x="0"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14350"/>
                        </a:xfrm>
                        <a:prstGeom prst="rect">
                          <a:avLst/>
                        </a:prstGeom>
                        <a:solidFill>
                          <a:sysClr val="window" lastClr="FFFFFF"/>
                        </a:solidFill>
                        <a:ln w="9525">
                          <a:noFill/>
                          <a:miter lim="800000"/>
                          <a:headEnd/>
                          <a:tailEnd/>
                        </a:ln>
                      </wps:spPr>
                      <wps:txbx>
                        <w:txbxContent>
                          <w:p w14:paraId="551A45DA" w14:textId="77777777" w:rsidR="003D3F94" w:rsidRDefault="003D3F94" w:rsidP="00D34E06">
                            <w:pPr>
                              <w:pStyle w:val="BoxStep"/>
                            </w:pPr>
                            <w:r>
                              <w:rPr>
                                <w:noProof/>
                              </w:rPr>
                              <w:drawing>
                                <wp:inline distT="0" distB="0" distL="0" distR="0" wp14:anchorId="6FD249D4" wp14:editId="7167328A">
                                  <wp:extent cx="209524" cy="209524"/>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403281">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4B097" id="_x0000_s1033" type="#_x0000_t202" style="position:absolute;margin-left:208.5pt;margin-top:48.75pt;width:243pt;height:40.5pt;z-index:251671552;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" fillcolor="window" stroked="f">
                <v:textbox>
                  <w:txbxContent>
                    <w:p w14:paraId="551A45DA" w14:textId="77777777" w:rsidR="003D3F94" w:rsidRDefault="003D3F94" w:rsidP="00D34E06">
                      <w:pPr>
                        <w:pStyle w:val="BoxStep"/>
                      </w:pPr>
                      <w:r>
                        <w:rPr>
                          <w:noProof/>
                        </w:rPr>
                        <w:drawing>
                          <wp:inline distT="0" distB="0" distL="0" distR="0" wp14:anchorId="6FD249D4" wp14:editId="7167328A">
                            <wp:extent cx="209524" cy="209524"/>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403281">
                        <w:rPr>
                          <w:b/>
                        </w:rPr>
                        <w:t>On this page:</w:t>
                      </w:r>
                    </w:p>
                  </w:txbxContent>
                </v:textbox>
                <w10:wrap type="through"/>
              </v:shape>
            </w:pict>
          </mc:Fallback>
        </mc:AlternateContent>
      </w:r>
    </w:p>
    <w:bookmarkEnd w:id="4"/>
    <w:p w14:paraId="13A82AF8" w14:textId="77777777" w:rsidR="003D3F94" w:rsidRDefault="003D3F94" w:rsidP="00D17D09">
      <w:pPr>
        <w:pStyle w:val="Heading3"/>
        <w:pageBreakBefore/>
      </w:pPr>
      <w:r>
        <w:lastRenderedPageBreak/>
        <w:t>Authentication Method Page</w:t>
      </w:r>
    </w:p>
    <w:p w14:paraId="358538E5" w14:textId="77777777" w:rsidR="003D3F94" w:rsidRPr="007D5B94" w:rsidRDefault="003D3F94" w:rsidP="006F6DE3">
      <w:pPr>
        <w:pStyle w:val="FigureLeft"/>
      </w:pPr>
      <w:r w:rsidRPr="007D5B94">
        <w:rPr>
          <w:rFonts w:asciiTheme="minorHAnsi" w:hAnsiTheme="minorHAnsi"/>
          <w:sz w:val="21"/>
        </w:rPr>
        <mc:AlternateContent>
          <mc:Choice Requires="wps">
            <w:drawing>
              <wp:anchor distT="45720" distB="45720" distL="45720" distR="45720" simplePos="0" relativeHeight="251660288" behindDoc="0" locked="0" layoutInCell="1" allowOverlap="1" wp14:anchorId="150E7980" wp14:editId="6757E8F5">
                <wp:simplePos x="0" y="0"/>
                <wp:positionH relativeFrom="page">
                  <wp:posOffset>3552825</wp:posOffset>
                </wp:positionH>
                <wp:positionV relativeFrom="paragraph">
                  <wp:posOffset>1899920</wp:posOffset>
                </wp:positionV>
                <wp:extent cx="3552825" cy="1552575"/>
                <wp:effectExtent l="0" t="0" r="9525" b="9525"/>
                <wp:wrapThrough wrapText="bothSides">
                  <wp:wrapPolygon edited="0">
                    <wp:start x="0" y="0"/>
                    <wp:lineTo x="0" y="21467"/>
                    <wp:lineTo x="21542" y="21467"/>
                    <wp:lineTo x="21542"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552575"/>
                        </a:xfrm>
                        <a:prstGeom prst="rect">
                          <a:avLst/>
                        </a:prstGeom>
                        <a:solidFill>
                          <a:sysClr val="window" lastClr="FFFFFF"/>
                        </a:solidFill>
                        <a:ln w="9525">
                          <a:noFill/>
                          <a:miter lim="800000"/>
                          <a:headEnd/>
                          <a:tailEnd/>
                        </a:ln>
                      </wps:spPr>
                      <wps:txbx>
                        <w:txbxContent>
                          <w:p w14:paraId="1F0AC0F6" w14:textId="77777777" w:rsidR="003D3F94" w:rsidRDefault="003D3F94" w:rsidP="00C47468">
                            <w:pPr>
                              <w:pStyle w:val="BoxStep"/>
                              <w:rPr>
                                <w:rStyle w:val="NoteText"/>
                              </w:rPr>
                            </w:pPr>
                            <w:r>
                              <w:rPr>
                                <w:noProof/>
                              </w:rPr>
                              <w:drawing>
                                <wp:inline distT="0" distB="0" distL="0" distR="0" wp14:anchorId="2A8D500F" wp14:editId="0A451BBB">
                                  <wp:extent cx="209524" cy="209524"/>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3.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proofErr w:type="gramStart"/>
                            <w:r>
                              <w:t xml:space="preserve">the </w:t>
                            </w:r>
                            <w:r w:rsidRPr="007D5B94">
                              <w:rPr>
                                <w:rStyle w:val="NameLink"/>
                              </w:rPr>
                              <w:t>I</w:t>
                            </w:r>
                            <w:proofErr w:type="gramEnd"/>
                            <w:r w:rsidRPr="007D5B94">
                              <w:rPr>
                                <w:rStyle w:val="NameLink"/>
                              </w:rPr>
                              <w:t>’ve already downloaded it</w:t>
                            </w:r>
                            <w:r>
                              <w:t xml:space="preserve"> link.</w:t>
                            </w:r>
                            <w:r>
                              <w:br/>
                            </w:r>
                            <w:r w:rsidRPr="007D5B94">
                              <w:rPr>
                                <w:rStyle w:val="NoteText"/>
                              </w:rPr>
                              <w:t>If you have not already downloaded the Auth0 Guardian app, you can download it now using one of the App Store or Google Play button</w:t>
                            </w:r>
                            <w:r>
                              <w:rPr>
                                <w:rStyle w:val="NoteText"/>
                              </w:rPr>
                              <w:t>s on this page.</w:t>
                            </w:r>
                            <w:r>
                              <w:rPr>
                                <w:rStyle w:val="NoteText"/>
                              </w:rPr>
                              <w:br/>
                            </w:r>
                          </w:p>
                          <w:p w14:paraId="7A995556" w14:textId="77777777" w:rsidR="003D3F94" w:rsidRPr="007D5B94" w:rsidRDefault="003D3F94" w:rsidP="00C47468">
                            <w:pPr>
                              <w:pStyle w:val="BoxStep"/>
                              <w:rPr>
                                <w:rStyle w:val="NoteText"/>
                              </w:rPr>
                            </w:pPr>
                            <w:r w:rsidRPr="007D5B94">
                              <w:rPr>
                                <w:rStyle w:val="NoteText"/>
                              </w:rPr>
                              <w:t xml:space="preserve"> </w:t>
                            </w:r>
                            <w:r>
                              <w:rPr>
                                <w:rStyle w:val="NoteText"/>
                              </w:rPr>
                              <w:tab/>
                              <w:t xml:space="preserve">However, if you download the app now, </w:t>
                            </w:r>
                            <w:r w:rsidRPr="007D5B94">
                              <w:rPr>
                                <w:rStyle w:val="NoteText"/>
                              </w:rPr>
                              <w:t>I</w:t>
                            </w:r>
                            <w:r>
                              <w:rPr>
                                <w:rStyle w:val="NoteText"/>
                              </w:rPr>
                              <w:t xml:space="preserve">nterconnection </w:t>
                            </w:r>
                            <w:r w:rsidRPr="007D5B94">
                              <w:rPr>
                                <w:rStyle w:val="NoteText"/>
                              </w:rPr>
                              <w:t>S</w:t>
                            </w:r>
                            <w:r>
                              <w:rPr>
                                <w:rStyle w:val="NoteText"/>
                              </w:rPr>
                              <w:t xml:space="preserve">ervices may </w:t>
                            </w:r>
                            <w:r w:rsidRPr="007D5B94">
                              <w:rPr>
                                <w:rStyle w:val="NoteText"/>
                              </w:rPr>
                              <w:t xml:space="preserve">time out </w:t>
                            </w:r>
                            <w:r>
                              <w:rPr>
                                <w:rStyle w:val="NoteText"/>
                              </w:rPr>
                              <w:t>and display the login page for you to start your sign up over again.</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7980" id="_x0000_s1034" type="#_x0000_t202" style="position:absolute;margin-left:279.75pt;margin-top:149.6pt;width:279.75pt;height:122.25pt;z-index:251660288;visibility:visible;mso-wrap-style:square;mso-width-percent:0;mso-height-percent:0;mso-wrap-distance-left:3.6pt;mso-wrap-distance-top:3.6pt;mso-wrap-distance-right:3.6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" fillcolor="window" stroked="f">
                <v:textbox inset="0,,0">
                  <w:txbxContent>
                    <w:p w14:paraId="1F0AC0F6" w14:textId="77777777" w:rsidR="003D3F94" w:rsidRDefault="003D3F94" w:rsidP="00C47468">
                      <w:pPr>
                        <w:pStyle w:val="BoxStep"/>
                        <w:rPr>
                          <w:rStyle w:val="NoteText"/>
                        </w:rPr>
                      </w:pPr>
                      <w:r>
                        <w:rPr>
                          <w:noProof/>
                        </w:rPr>
                        <w:drawing>
                          <wp:inline distT="0" distB="0" distL="0" distR="0" wp14:anchorId="2A8D500F" wp14:editId="0A451BBB">
                            <wp:extent cx="209524" cy="209524"/>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3.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proofErr w:type="gramStart"/>
                      <w:r>
                        <w:t xml:space="preserve">the </w:t>
                      </w:r>
                      <w:r w:rsidRPr="007D5B94">
                        <w:rPr>
                          <w:rStyle w:val="NameLink"/>
                        </w:rPr>
                        <w:t>I</w:t>
                      </w:r>
                      <w:proofErr w:type="gramEnd"/>
                      <w:r w:rsidRPr="007D5B94">
                        <w:rPr>
                          <w:rStyle w:val="NameLink"/>
                        </w:rPr>
                        <w:t>’ve already downloaded it</w:t>
                      </w:r>
                      <w:r>
                        <w:t xml:space="preserve"> link.</w:t>
                      </w:r>
                      <w:r>
                        <w:br/>
                      </w:r>
                      <w:r w:rsidRPr="007D5B94">
                        <w:rPr>
                          <w:rStyle w:val="NoteText"/>
                        </w:rPr>
                        <w:t>If you have not already downloaded the Auth0 Guardian app, you can download it now using one of the App Store or Google Play button</w:t>
                      </w:r>
                      <w:r>
                        <w:rPr>
                          <w:rStyle w:val="NoteText"/>
                        </w:rPr>
                        <w:t>s on this page.</w:t>
                      </w:r>
                      <w:r>
                        <w:rPr>
                          <w:rStyle w:val="NoteText"/>
                        </w:rPr>
                        <w:br/>
                      </w:r>
                    </w:p>
                    <w:p w14:paraId="7A995556" w14:textId="77777777" w:rsidR="003D3F94" w:rsidRPr="007D5B94" w:rsidRDefault="003D3F94" w:rsidP="00C47468">
                      <w:pPr>
                        <w:pStyle w:val="BoxStep"/>
                        <w:rPr>
                          <w:rStyle w:val="NoteText"/>
                        </w:rPr>
                      </w:pPr>
                      <w:r w:rsidRPr="007D5B94">
                        <w:rPr>
                          <w:rStyle w:val="NoteText"/>
                        </w:rPr>
                        <w:t xml:space="preserve"> </w:t>
                      </w:r>
                      <w:r>
                        <w:rPr>
                          <w:rStyle w:val="NoteText"/>
                        </w:rPr>
                        <w:tab/>
                        <w:t xml:space="preserve">However, if you download the app now, </w:t>
                      </w:r>
                      <w:r w:rsidRPr="007D5B94">
                        <w:rPr>
                          <w:rStyle w:val="NoteText"/>
                        </w:rPr>
                        <w:t>I</w:t>
                      </w:r>
                      <w:r>
                        <w:rPr>
                          <w:rStyle w:val="NoteText"/>
                        </w:rPr>
                        <w:t xml:space="preserve">nterconnection </w:t>
                      </w:r>
                      <w:r w:rsidRPr="007D5B94">
                        <w:rPr>
                          <w:rStyle w:val="NoteText"/>
                        </w:rPr>
                        <w:t>S</w:t>
                      </w:r>
                      <w:r>
                        <w:rPr>
                          <w:rStyle w:val="NoteText"/>
                        </w:rPr>
                        <w:t xml:space="preserve">ervices may </w:t>
                      </w:r>
                      <w:r w:rsidRPr="007D5B94">
                        <w:rPr>
                          <w:rStyle w:val="NoteText"/>
                        </w:rPr>
                        <w:t xml:space="preserve">time out </w:t>
                      </w:r>
                      <w:r>
                        <w:rPr>
                          <w:rStyle w:val="NoteText"/>
                        </w:rPr>
                        <w:t>and display the login page for you to start your sign up over again.</w:t>
                      </w:r>
                    </w:p>
                  </w:txbxContent>
                </v:textbox>
                <w10:wrap type="through" anchorx="page"/>
              </v:shape>
            </w:pict>
          </mc:Fallback>
        </mc:AlternateContent>
      </w:r>
      <w:r>
        <w:drawing>
          <wp:inline distT="0" distB="0" distL="0" distR="0" wp14:anchorId="3290E775" wp14:editId="779F770B">
            <wp:extent cx="2514600" cy="3236976"/>
            <wp:effectExtent l="19050" t="19050" r="1905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Auth0_01SelectDownloadedItLink.png"/>
                    <pic:cNvPicPr/>
                  </pic:nvPicPr>
                  <pic:blipFill>
                    <a:blip r:embed="rId25">
                      <a:extLst>
                        <a:ext uri="{28A0092B-C50C-407E-A947-70E740481C1C}">
                          <a14:useLocalDpi xmlns:a14="http://schemas.microsoft.com/office/drawing/2010/main" val="0"/>
                        </a:ext>
                      </a:extLst>
                    </a:blip>
                    <a:stretch>
                      <a:fillRect/>
                    </a:stretch>
                  </pic:blipFill>
                  <pic:spPr>
                    <a:xfrm>
                      <a:off x="0" y="0"/>
                      <a:ext cx="2514600" cy="3236976"/>
                    </a:xfrm>
                    <a:prstGeom prst="rect">
                      <a:avLst/>
                    </a:prstGeom>
                    <a:ln w="9525">
                      <a:solidFill>
                        <a:schemeClr val="bg1">
                          <a:lumMod val="85000"/>
                        </a:schemeClr>
                      </a:solidFill>
                    </a:ln>
                  </pic:spPr>
                </pic:pic>
              </a:graphicData>
            </a:graphic>
          </wp:inline>
        </w:drawing>
      </w:r>
    </w:p>
    <w:p w14:paraId="52E489FF" w14:textId="77777777" w:rsidR="003D3F94" w:rsidRDefault="003D3F94" w:rsidP="003C476D">
      <w:pPr>
        <w:pStyle w:val="Heading3"/>
      </w:pPr>
      <w:r>
        <w:t>Bar Code Page</w:t>
      </w:r>
    </w:p>
    <w:p w14:paraId="248EEF8E" w14:textId="77777777" w:rsidR="003D3F94" w:rsidRDefault="003D3F94" w:rsidP="003C476D">
      <w:pPr>
        <w:pStyle w:val="FigureLeft"/>
      </w:pPr>
      <w:r w:rsidRPr="00E734BD">
        <mc:AlternateContent>
          <mc:Choice Requires="wps">
            <w:drawing>
              <wp:anchor distT="0" distB="0" distL="0" distR="0" simplePos="0" relativeHeight="251661312" behindDoc="0" locked="0" layoutInCell="1" allowOverlap="1" wp14:anchorId="7A70EF25" wp14:editId="59934F5B">
                <wp:simplePos x="0" y="0"/>
                <wp:positionH relativeFrom="margin">
                  <wp:posOffset>2638425</wp:posOffset>
                </wp:positionH>
                <wp:positionV relativeFrom="paragraph">
                  <wp:posOffset>100330</wp:posOffset>
                </wp:positionV>
                <wp:extent cx="3255010" cy="962025"/>
                <wp:effectExtent l="0" t="0" r="0" b="0"/>
                <wp:wrapThrough wrapText="bothSides">
                  <wp:wrapPolygon edited="0">
                    <wp:start x="379" y="0"/>
                    <wp:lineTo x="379" y="20958"/>
                    <wp:lineTo x="21111" y="20958"/>
                    <wp:lineTo x="21111" y="0"/>
                    <wp:lineTo x="379"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962025"/>
                        </a:xfrm>
                        <a:prstGeom prst="rect">
                          <a:avLst/>
                        </a:prstGeom>
                        <a:noFill/>
                        <a:ln w="12700">
                          <a:noFill/>
                          <a:miter lim="800000"/>
                          <a:headEnd/>
                          <a:tailEnd/>
                        </a:ln>
                      </wps:spPr>
                      <wps:txbx>
                        <w:txbxContent>
                          <w:p w14:paraId="184584F7" w14:textId="77777777" w:rsidR="003D3F94" w:rsidRDefault="003D3F94" w:rsidP="006F6DE3">
                            <w:pPr>
                              <w:pStyle w:val="BoxStep"/>
                            </w:pPr>
                            <w:r>
                              <w:rPr>
                                <w:noProof/>
                              </w:rPr>
                              <w:drawing>
                                <wp:inline distT="0" distB="0" distL="0" distR="0" wp14:anchorId="3CD22558" wp14:editId="64EF8452">
                                  <wp:extent cx="209524" cy="209524"/>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ep4.png"/>
                                          <pic:cNvPicPr/>
                                        </pic:nvPicPr>
                                        <pic:blipFill>
                                          <a:blip r:embed="rId2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this page displays, open your smart phone and click the </w:t>
                            </w:r>
                            <w:r>
                              <w:rPr>
                                <w:noProof/>
                              </w:rPr>
                              <w:drawing>
                                <wp:inline distT="0" distB="0" distL="0" distR="0" wp14:anchorId="53B43872" wp14:editId="43E65484">
                                  <wp:extent cx="240595" cy="21653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9636" cy="224672"/>
                                          </a:xfrm>
                                          <a:prstGeom prst="rect">
                                            <a:avLst/>
                                          </a:prstGeom>
                                        </pic:spPr>
                                      </pic:pic>
                                    </a:graphicData>
                                  </a:graphic>
                                </wp:inline>
                              </w:drawing>
                            </w:r>
                            <w:r>
                              <w:t xml:space="preserve"> </w:t>
                            </w:r>
                            <w:r w:rsidRPr="003B7265">
                              <w:rPr>
                                <w:rStyle w:val="NameApp"/>
                              </w:rPr>
                              <w:t>Guardian</w:t>
                            </w:r>
                            <w:r>
                              <w:t xml:space="preserve"> app to open it</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EF25" id="_x0000_s1035" type="#_x0000_t202" style="position:absolute;margin-left:207.75pt;margin-top:7.9pt;width:256.3pt;height:75.7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" filled="f" stroked="f" strokeweight="1pt">
                <v:textbox>
                  <w:txbxContent>
                    <w:p w14:paraId="184584F7" w14:textId="77777777" w:rsidR="003D3F94" w:rsidRDefault="003D3F94" w:rsidP="006F6DE3">
                      <w:pPr>
                        <w:pStyle w:val="BoxStep"/>
                      </w:pPr>
                      <w:r>
                        <w:rPr>
                          <w:noProof/>
                        </w:rPr>
                        <w:drawing>
                          <wp:inline distT="0" distB="0" distL="0" distR="0" wp14:anchorId="3CD22558" wp14:editId="64EF8452">
                            <wp:extent cx="209524" cy="209524"/>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ep4.png"/>
                                    <pic:cNvPicPr/>
                                  </pic:nvPicPr>
                                  <pic:blipFill>
                                    <a:blip r:embed="rId2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this page displays, open your smart phone and click the </w:t>
                      </w:r>
                      <w:r>
                        <w:rPr>
                          <w:noProof/>
                        </w:rPr>
                        <w:drawing>
                          <wp:inline distT="0" distB="0" distL="0" distR="0" wp14:anchorId="53B43872" wp14:editId="43E65484">
                            <wp:extent cx="240595" cy="21653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9636" cy="224672"/>
                                    </a:xfrm>
                                    <a:prstGeom prst="rect">
                                      <a:avLst/>
                                    </a:prstGeom>
                                  </pic:spPr>
                                </pic:pic>
                              </a:graphicData>
                            </a:graphic>
                          </wp:inline>
                        </w:drawing>
                      </w:r>
                      <w:r>
                        <w:t xml:space="preserve"> </w:t>
                      </w:r>
                      <w:r w:rsidRPr="003B7265">
                        <w:rPr>
                          <w:rStyle w:val="NameApp"/>
                        </w:rPr>
                        <w:t>Guardian</w:t>
                      </w:r>
                      <w:r>
                        <w:t xml:space="preserve"> app to open it</w:t>
                      </w:r>
                      <w:proofErr w:type="gramStart"/>
                      <w:r>
                        <w:t>..</w:t>
                      </w:r>
                      <w:proofErr w:type="gramEnd"/>
                    </w:p>
                  </w:txbxContent>
                </v:textbox>
                <w10:wrap type="through" anchorx="margin"/>
              </v:shape>
            </w:pict>
          </mc:Fallback>
        </mc:AlternateContent>
      </w:r>
      <w:r>
        <w:drawing>
          <wp:inline distT="0" distB="0" distL="0" distR="0" wp14:anchorId="03584C13" wp14:editId="3BA6E4CC">
            <wp:extent cx="2514600" cy="2834640"/>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h0_04ScanBarCode.png"/>
                    <pic:cNvPicPr/>
                  </pic:nvPicPr>
                  <pic:blipFill>
                    <a:blip r:embed="rId28">
                      <a:extLst>
                        <a:ext uri="{28A0092B-C50C-407E-A947-70E740481C1C}">
                          <a14:useLocalDpi xmlns:a14="http://schemas.microsoft.com/office/drawing/2010/main" val="0"/>
                        </a:ext>
                      </a:extLst>
                    </a:blip>
                    <a:stretch>
                      <a:fillRect/>
                    </a:stretch>
                  </pic:blipFill>
                  <pic:spPr>
                    <a:xfrm>
                      <a:off x="0" y="0"/>
                      <a:ext cx="2514600" cy="2834640"/>
                    </a:xfrm>
                    <a:prstGeom prst="rect">
                      <a:avLst/>
                    </a:prstGeom>
                    <a:ln w="9525">
                      <a:solidFill>
                        <a:schemeClr val="bg1">
                          <a:lumMod val="85000"/>
                        </a:schemeClr>
                      </a:solidFill>
                    </a:ln>
                  </pic:spPr>
                </pic:pic>
              </a:graphicData>
            </a:graphic>
          </wp:inline>
        </w:drawing>
      </w:r>
    </w:p>
    <w:p w14:paraId="1A88CDFD" w14:textId="77777777" w:rsidR="003D3F94" w:rsidRDefault="003D3F94" w:rsidP="003C476D">
      <w:pPr>
        <w:pStyle w:val="Heading3"/>
      </w:pPr>
      <w:r>
        <w:lastRenderedPageBreak/>
        <w:t>Scan Bar Code Page (On Phone)</w:t>
      </w:r>
    </w:p>
    <w:p w14:paraId="0D532D9E" w14:textId="77777777" w:rsidR="003D3F94" w:rsidRDefault="003D3F94" w:rsidP="006F6DE3">
      <w:pPr>
        <w:pStyle w:val="FigureLeft"/>
      </w:pPr>
      <w:r w:rsidRPr="00E734BD">
        <w:rPr>
          <w:rFonts w:asciiTheme="minorHAnsi" w:hAnsiTheme="minorHAnsi"/>
          <w:sz w:val="21"/>
        </w:rPr>
        <mc:AlternateContent>
          <mc:Choice Requires="wps">
            <w:drawing>
              <wp:anchor distT="0" distB="0" distL="0" distR="0" simplePos="0" relativeHeight="251662336" behindDoc="0" locked="0" layoutInCell="1" allowOverlap="1" wp14:anchorId="43747D59" wp14:editId="66F9A768">
                <wp:simplePos x="0" y="0"/>
                <wp:positionH relativeFrom="margin">
                  <wp:posOffset>2590165</wp:posOffset>
                </wp:positionH>
                <wp:positionV relativeFrom="paragraph">
                  <wp:posOffset>1303020</wp:posOffset>
                </wp:positionV>
                <wp:extent cx="3255010" cy="771525"/>
                <wp:effectExtent l="0" t="0" r="0" b="0"/>
                <wp:wrapThrough wrapText="bothSides">
                  <wp:wrapPolygon edited="0">
                    <wp:start x="379" y="0"/>
                    <wp:lineTo x="379" y="20800"/>
                    <wp:lineTo x="21111" y="20800"/>
                    <wp:lineTo x="21111" y="0"/>
                    <wp:lineTo x="379"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771525"/>
                        </a:xfrm>
                        <a:prstGeom prst="rect">
                          <a:avLst/>
                        </a:prstGeom>
                        <a:noFill/>
                        <a:ln w="12700">
                          <a:noFill/>
                          <a:miter lim="800000"/>
                          <a:headEnd/>
                          <a:tailEnd/>
                        </a:ln>
                      </wps:spPr>
                      <wps:txbx>
                        <w:txbxContent>
                          <w:p w14:paraId="76452364" w14:textId="77777777" w:rsidR="003D3F94" w:rsidRDefault="003D3F94" w:rsidP="006F6DE3">
                            <w:pPr>
                              <w:pStyle w:val="BoxStep"/>
                            </w:pPr>
                            <w:r>
                              <w:rPr>
                                <w:noProof/>
                              </w:rPr>
                              <w:drawing>
                                <wp:inline distT="0" distB="0" distL="0" distR="0" wp14:anchorId="1FADDBE9" wp14:editId="6BDA49D1">
                                  <wp:extent cx="209524" cy="209524"/>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tep5.png"/>
                                          <pic:cNvPicPr/>
                                        </pic:nvPicPr>
                                        <pic:blipFill>
                                          <a:blip r:embed="rId2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Position your phone over the bar code until the bar code border turns green to indicate it was scanned.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47D59" id="_x0000_s1036" type="#_x0000_t202" style="position:absolute;margin-left:203.95pt;margin-top:102.6pt;width:256.3pt;height:60.75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" filled="f" stroked="f" strokeweight="1pt">
                <v:textbox>
                  <w:txbxContent>
                    <w:p w14:paraId="76452364" w14:textId="77777777" w:rsidR="003D3F94" w:rsidRDefault="003D3F94" w:rsidP="006F6DE3">
                      <w:pPr>
                        <w:pStyle w:val="BoxStep"/>
                      </w:pPr>
                      <w:r>
                        <w:rPr>
                          <w:noProof/>
                        </w:rPr>
                        <w:drawing>
                          <wp:inline distT="0" distB="0" distL="0" distR="0" wp14:anchorId="1FADDBE9" wp14:editId="6BDA49D1">
                            <wp:extent cx="209524" cy="209524"/>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tep5.png"/>
                                    <pic:cNvPicPr/>
                                  </pic:nvPicPr>
                                  <pic:blipFill>
                                    <a:blip r:embed="rId2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Position your phone over the bar code until the bar code border turns green to indicate it was scanned.</w:t>
                      </w:r>
                    </w:p>
                  </w:txbxContent>
                </v:textbox>
                <w10:wrap type="through" anchorx="margin"/>
              </v:shape>
            </w:pict>
          </mc:Fallback>
        </mc:AlternateContent>
      </w:r>
      <w:r>
        <w:rPr>
          <w:rFonts w:asciiTheme="minorHAnsi" w:hAnsiTheme="minorHAnsi"/>
          <w:sz w:val="21"/>
        </w:rPr>
        <w:drawing>
          <wp:inline distT="0" distB="0" distL="0" distR="0" wp14:anchorId="12982616" wp14:editId="15BAE47B">
            <wp:extent cx="2240280" cy="3865581"/>
            <wp:effectExtent l="19050" t="19050" r="2667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0_05ScanBarCode.PNG"/>
                    <pic:cNvPicPr/>
                  </pic:nvPicPr>
                  <pic:blipFill>
                    <a:blip r:embed="rId30">
                      <a:extLst>
                        <a:ext uri="{28A0092B-C50C-407E-A947-70E740481C1C}">
                          <a14:useLocalDpi xmlns:a14="http://schemas.microsoft.com/office/drawing/2010/main" val="0"/>
                        </a:ext>
                      </a:extLst>
                    </a:blip>
                    <a:stretch>
                      <a:fillRect/>
                    </a:stretch>
                  </pic:blipFill>
                  <pic:spPr>
                    <a:xfrm>
                      <a:off x="0" y="0"/>
                      <a:ext cx="2240280" cy="3865581"/>
                    </a:xfrm>
                    <a:prstGeom prst="rect">
                      <a:avLst/>
                    </a:prstGeom>
                    <a:ln w="9525">
                      <a:solidFill>
                        <a:schemeClr val="bg1">
                          <a:lumMod val="85000"/>
                        </a:schemeClr>
                      </a:solidFill>
                    </a:ln>
                  </pic:spPr>
                </pic:pic>
              </a:graphicData>
            </a:graphic>
          </wp:inline>
        </w:drawing>
      </w:r>
    </w:p>
    <w:p w14:paraId="4B09BD8C" w14:textId="77777777" w:rsidR="003D3F94" w:rsidRPr="00C11E26" w:rsidRDefault="003D3F94" w:rsidP="00C11E26">
      <w:pPr>
        <w:pStyle w:val="Heading3"/>
      </w:pPr>
      <w:r>
        <w:t>Recovery Code Page</w:t>
      </w:r>
    </w:p>
    <w:p w14:paraId="4FB971B6" w14:textId="77777777" w:rsidR="003D3F94" w:rsidRDefault="003D3F94" w:rsidP="006F6DE3">
      <w:pPr>
        <w:pStyle w:val="FigureLeft"/>
      </w:pPr>
      <w:r w:rsidRPr="006B539C">
        <mc:AlternateContent>
          <mc:Choice Requires="wps">
            <w:drawing>
              <wp:anchor distT="0" distB="0" distL="0" distR="0" simplePos="0" relativeHeight="251685888" behindDoc="0" locked="0" layoutInCell="1" allowOverlap="1" wp14:anchorId="1A9F1FFD" wp14:editId="659AE7E0">
                <wp:simplePos x="0" y="0"/>
                <wp:positionH relativeFrom="margin">
                  <wp:posOffset>2611755</wp:posOffset>
                </wp:positionH>
                <wp:positionV relativeFrom="paragraph">
                  <wp:posOffset>1000760</wp:posOffset>
                </wp:positionV>
                <wp:extent cx="3255010" cy="352425"/>
                <wp:effectExtent l="0" t="0" r="0" b="0"/>
                <wp:wrapThrough wrapText="bothSides">
                  <wp:wrapPolygon edited="0">
                    <wp:start x="379" y="0"/>
                    <wp:lineTo x="379" y="19849"/>
                    <wp:lineTo x="21111" y="19849"/>
                    <wp:lineTo x="21111" y="0"/>
                    <wp:lineTo x="379" y="0"/>
                  </wp:wrapPolygon>
                </wp:wrapThrough>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304EBE67" w14:textId="77777777" w:rsidR="003D3F94" w:rsidRPr="006423C6" w:rsidRDefault="003D3F94" w:rsidP="006B539C">
                            <w:pPr>
                              <w:pStyle w:val="BoxStep"/>
                              <w:rPr>
                                <w:b/>
                              </w:rPr>
                            </w:pPr>
                            <w:r>
                              <w:rPr>
                                <w:b/>
                                <w:noProof/>
                              </w:rPr>
                              <w:drawing>
                                <wp:inline distT="0" distB="0" distL="0" distR="0" wp14:anchorId="786C32BC" wp14:editId="69E33E38">
                                  <wp:extent cx="209524" cy="209524"/>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6.png"/>
                                          <pic:cNvPicPr/>
                                        </pic:nvPicPr>
                                        <pic:blipFill>
                                          <a:blip r:embed="rId3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F1FFD" id="_x0000_s1037" type="#_x0000_t202" style="position:absolute;margin-left:205.65pt;margin-top:78.8pt;width:256.3pt;height:27.75pt;z-index:251685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" filled="f" stroked="f" strokeweight="1pt">
                <v:textbox>
                  <w:txbxContent>
                    <w:p w14:paraId="304EBE67" w14:textId="77777777" w:rsidR="003D3F94" w:rsidRPr="006423C6" w:rsidRDefault="003D3F94" w:rsidP="006B539C">
                      <w:pPr>
                        <w:pStyle w:val="BoxStep"/>
                        <w:rPr>
                          <w:b/>
                        </w:rPr>
                      </w:pPr>
                      <w:r>
                        <w:rPr>
                          <w:b/>
                          <w:noProof/>
                        </w:rPr>
                        <w:drawing>
                          <wp:inline distT="0" distB="0" distL="0" distR="0" wp14:anchorId="786C32BC" wp14:editId="69E33E38">
                            <wp:extent cx="209524" cy="209524"/>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6.png"/>
                                    <pic:cNvPicPr/>
                                  </pic:nvPicPr>
                                  <pic:blipFill>
                                    <a:blip r:embed="rId3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b/>
                        </w:rPr>
                        <w:t>On this page:</w:t>
                      </w:r>
                    </w:p>
                  </w:txbxContent>
                </v:textbox>
                <w10:wrap type="through" anchorx="margin"/>
              </v:shape>
            </w:pict>
          </mc:Fallback>
        </mc:AlternateContent>
      </w:r>
      <w:r w:rsidRPr="006B539C">
        <mc:AlternateContent>
          <mc:Choice Requires="wps">
            <w:drawing>
              <wp:anchor distT="0" distB="0" distL="0" distR="0" simplePos="0" relativeHeight="251682816" behindDoc="0" locked="0" layoutInCell="1" allowOverlap="1" wp14:anchorId="02BE7AB5" wp14:editId="60762EAB">
                <wp:simplePos x="0" y="0"/>
                <wp:positionH relativeFrom="margin">
                  <wp:posOffset>2590800</wp:posOffset>
                </wp:positionH>
                <wp:positionV relativeFrom="paragraph">
                  <wp:posOffset>1610360</wp:posOffset>
                </wp:positionV>
                <wp:extent cx="3255010" cy="666750"/>
                <wp:effectExtent l="0" t="0" r="0" b="0"/>
                <wp:wrapThrough wrapText="bothSides">
                  <wp:wrapPolygon edited="0">
                    <wp:start x="379" y="0"/>
                    <wp:lineTo x="379" y="20983"/>
                    <wp:lineTo x="21111" y="20983"/>
                    <wp:lineTo x="21111" y="0"/>
                    <wp:lineTo x="379" y="0"/>
                  </wp:wrapPolygon>
                </wp:wrapThrough>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66750"/>
                        </a:xfrm>
                        <a:prstGeom prst="rect">
                          <a:avLst/>
                        </a:prstGeom>
                        <a:noFill/>
                        <a:ln w="12700">
                          <a:noFill/>
                          <a:miter lim="800000"/>
                          <a:headEnd/>
                          <a:tailEnd/>
                        </a:ln>
                      </wps:spPr>
                      <wps:txbx>
                        <w:txbxContent>
                          <w:p w14:paraId="4DD6E826" w14:textId="77777777" w:rsidR="003D3F94" w:rsidRDefault="003D3F94" w:rsidP="006B539C">
                            <w:pPr>
                              <w:pStyle w:val="BoxStep"/>
                            </w:pPr>
                            <w:r>
                              <w:rPr>
                                <w:noProof/>
                              </w:rPr>
                              <w:drawing>
                                <wp:inline distT="0" distB="0" distL="0" distR="0" wp14:anchorId="1062D44C" wp14:editId="3A7729D9">
                                  <wp:extent cx="173736" cy="17373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Copy this code and </w:t>
                            </w:r>
                            <w:r w:rsidRPr="009715B2">
                              <w:rPr>
                                <w:sz w:val="24"/>
                              </w:rPr>
                              <w:t>paste</w:t>
                            </w:r>
                            <w:r>
                              <w:t xml:space="preserve"> it into the file you opened earlier for this purpose (refer to </w:t>
                            </w:r>
                            <w:r>
                              <w:br/>
                              <w:t xml:space="preserve">page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E7AB5" id="_x0000_s1038" type="#_x0000_t202" style="position:absolute;margin-left:204pt;margin-top:126.8pt;width:256.3pt;height:52.5pt;z-index:2516828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" filled="f" stroked="f" strokeweight="1pt">
                <v:textbox>
                  <w:txbxContent>
                    <w:p w14:paraId="4DD6E826" w14:textId="77777777" w:rsidR="003D3F94" w:rsidRDefault="003D3F94" w:rsidP="006B539C">
                      <w:pPr>
                        <w:pStyle w:val="BoxStep"/>
                      </w:pPr>
                      <w:r>
                        <w:rPr>
                          <w:noProof/>
                        </w:rPr>
                        <w:drawing>
                          <wp:inline distT="0" distB="0" distL="0" distR="0" wp14:anchorId="1062D44C" wp14:editId="3A7729D9">
                            <wp:extent cx="173736" cy="17373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Copy this code and </w:t>
                      </w:r>
                      <w:r w:rsidRPr="009715B2">
                        <w:rPr>
                          <w:sz w:val="24"/>
                        </w:rPr>
                        <w:t>paste</w:t>
                      </w:r>
                      <w:r>
                        <w:t xml:space="preserve"> it into the file you opened earlier for this purpose (refer to </w:t>
                      </w:r>
                      <w:r>
                        <w:br/>
                        <w:t xml:space="preserve">page 1). </w:t>
                      </w:r>
                    </w:p>
                  </w:txbxContent>
                </v:textbox>
                <w10:wrap type="through" anchorx="margin"/>
              </v:shape>
            </w:pict>
          </mc:Fallback>
        </mc:AlternateContent>
      </w:r>
      <w:r w:rsidRPr="006B539C">
        <mc:AlternateContent>
          <mc:Choice Requires="wps">
            <w:drawing>
              <wp:anchor distT="0" distB="0" distL="0" distR="0" simplePos="0" relativeHeight="251684864" behindDoc="0" locked="0" layoutInCell="1" allowOverlap="1" wp14:anchorId="30E949D0" wp14:editId="00C18C6E">
                <wp:simplePos x="0" y="0"/>
                <wp:positionH relativeFrom="margin">
                  <wp:posOffset>2590800</wp:posOffset>
                </wp:positionH>
                <wp:positionV relativeFrom="paragraph">
                  <wp:posOffset>2334260</wp:posOffset>
                </wp:positionV>
                <wp:extent cx="3255010" cy="685800"/>
                <wp:effectExtent l="0" t="0" r="0" b="0"/>
                <wp:wrapThrough wrapText="bothSides">
                  <wp:wrapPolygon edited="0">
                    <wp:start x="379" y="0"/>
                    <wp:lineTo x="379" y="21000"/>
                    <wp:lineTo x="21111" y="21000"/>
                    <wp:lineTo x="21111" y="0"/>
                    <wp:lineTo x="379" y="0"/>
                  </wp:wrapPolygon>
                </wp:wrapThrough>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85800"/>
                        </a:xfrm>
                        <a:prstGeom prst="rect">
                          <a:avLst/>
                        </a:prstGeom>
                        <a:noFill/>
                        <a:ln w="12700">
                          <a:noFill/>
                          <a:miter lim="800000"/>
                          <a:headEnd/>
                          <a:tailEnd/>
                        </a:ln>
                      </wps:spPr>
                      <wps:txbx>
                        <w:txbxContent>
                          <w:p w14:paraId="088D3331" w14:textId="77777777" w:rsidR="003D3F94" w:rsidRPr="006423C6" w:rsidRDefault="003D3F94" w:rsidP="006B539C">
                            <w:pPr>
                              <w:pStyle w:val="BoxStep"/>
                              <w:rPr>
                                <w:b/>
                              </w:rPr>
                            </w:pPr>
                            <w:r>
                              <w:rPr>
                                <w:noProof/>
                              </w:rPr>
                              <w:drawing>
                                <wp:inline distT="0" distB="0" distL="0" distR="0" wp14:anchorId="6C85AAF9" wp14:editId="5EFD0159">
                                  <wp:extent cx="173736" cy="17373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checkbox so you do not need to get and enter an authentication code every time you log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49D0" id="_x0000_s1039" type="#_x0000_t202" style="position:absolute;margin-left:204pt;margin-top:183.8pt;width:256.3pt;height:54pt;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" filled="f" stroked="f" strokeweight="1pt">
                <v:textbox>
                  <w:txbxContent>
                    <w:p w14:paraId="088D3331" w14:textId="77777777" w:rsidR="003D3F94" w:rsidRPr="006423C6" w:rsidRDefault="003D3F94" w:rsidP="006B539C">
                      <w:pPr>
                        <w:pStyle w:val="BoxStep"/>
                        <w:rPr>
                          <w:b/>
                        </w:rPr>
                      </w:pPr>
                      <w:r>
                        <w:rPr>
                          <w:noProof/>
                        </w:rPr>
                        <w:drawing>
                          <wp:inline distT="0" distB="0" distL="0" distR="0" wp14:anchorId="6C85AAF9" wp14:editId="5EFD0159">
                            <wp:extent cx="173736" cy="17373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checkbox so you do not need to get and enter an authentication code every time you log in.</w:t>
                      </w:r>
                    </w:p>
                  </w:txbxContent>
                </v:textbox>
                <w10:wrap type="through" anchorx="margin"/>
              </v:shape>
            </w:pict>
          </mc:Fallback>
        </mc:AlternateContent>
      </w:r>
      <w:r w:rsidRPr="006B539C">
        <mc:AlternateContent>
          <mc:Choice Requires="wps">
            <w:drawing>
              <wp:anchor distT="0" distB="0" distL="0" distR="0" simplePos="0" relativeHeight="251683840" behindDoc="0" locked="0" layoutInCell="1" allowOverlap="1" wp14:anchorId="1C34FF9A" wp14:editId="383E6DCB">
                <wp:simplePos x="0" y="0"/>
                <wp:positionH relativeFrom="margin">
                  <wp:posOffset>2592070</wp:posOffset>
                </wp:positionH>
                <wp:positionV relativeFrom="paragraph">
                  <wp:posOffset>3014345</wp:posOffset>
                </wp:positionV>
                <wp:extent cx="3255010" cy="352425"/>
                <wp:effectExtent l="0" t="0" r="0" b="0"/>
                <wp:wrapThrough wrapText="bothSides">
                  <wp:wrapPolygon edited="0">
                    <wp:start x="379" y="0"/>
                    <wp:lineTo x="379" y="19849"/>
                    <wp:lineTo x="21111" y="19849"/>
                    <wp:lineTo x="21111" y="0"/>
                    <wp:lineTo x="379" y="0"/>
                  </wp:wrapPolygon>
                </wp:wrapThrough>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2B29ACF1" w14:textId="77777777" w:rsidR="003D3F94" w:rsidRPr="006423C6" w:rsidRDefault="003D3F94" w:rsidP="006B539C">
                            <w:pPr>
                              <w:pStyle w:val="BoxStep"/>
                              <w:rPr>
                                <w:b/>
                              </w:rPr>
                            </w:pPr>
                            <w:r>
                              <w:rPr>
                                <w:noProof/>
                              </w:rPr>
                              <w:drawing>
                                <wp:inline distT="0" distB="0" distL="0" distR="0" wp14:anchorId="3B214210" wp14:editId="05F03383">
                                  <wp:extent cx="173736" cy="17373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6AF4D7F1" wp14:editId="4E0D30F6">
                                  <wp:extent cx="192024" cy="18288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32">
                                            <a:extLst>
                                              <a:ext uri="{28A0092B-C50C-407E-A947-70E740481C1C}">
                                                <a14:useLocalDpi xmlns:a14="http://schemas.microsoft.com/office/drawing/2010/main" val="0"/>
                                              </a:ext>
                                            </a:extLst>
                                          </a:blip>
                                          <a:stretch>
                                            <a:fillRect/>
                                          </a:stretch>
                                        </pic:blipFill>
                                        <pic:spPr>
                                          <a:xfrm>
                                            <a:off x="0" y="0"/>
                                            <a:ext cx="192024"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4FF9A" id="_x0000_s1040" type="#_x0000_t202" style="position:absolute;margin-left:204.1pt;margin-top:237.35pt;width:256.3pt;height:27.75pt;z-index:251683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" filled="f" stroked="f" strokeweight="1pt">
                <v:textbox>
                  <w:txbxContent>
                    <w:p w14:paraId="2B29ACF1" w14:textId="77777777" w:rsidR="003D3F94" w:rsidRPr="006423C6" w:rsidRDefault="003D3F94" w:rsidP="006B539C">
                      <w:pPr>
                        <w:pStyle w:val="BoxStep"/>
                        <w:rPr>
                          <w:b/>
                        </w:rPr>
                      </w:pPr>
                      <w:r>
                        <w:rPr>
                          <w:noProof/>
                        </w:rPr>
                        <w:drawing>
                          <wp:inline distT="0" distB="0" distL="0" distR="0" wp14:anchorId="3B214210" wp14:editId="05F03383">
                            <wp:extent cx="173736" cy="17373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6AF4D7F1" wp14:editId="4E0D30F6">
                            <wp:extent cx="192024" cy="182880"/>
                            <wp:effectExtent l="0" t="0" r="0" b="762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32">
                                      <a:extLst>
                                        <a:ext uri="{28A0092B-C50C-407E-A947-70E740481C1C}">
                                          <a14:useLocalDpi xmlns:a14="http://schemas.microsoft.com/office/drawing/2010/main" val="0"/>
                                        </a:ext>
                                      </a:extLst>
                                    </a:blip>
                                    <a:stretch>
                                      <a:fillRect/>
                                    </a:stretch>
                                  </pic:blipFill>
                                  <pic:spPr>
                                    <a:xfrm>
                                      <a:off x="0" y="0"/>
                                      <a:ext cx="192024"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v:textbox>
                <w10:wrap type="through" anchorx="margin"/>
              </v:shape>
            </w:pict>
          </mc:Fallback>
        </mc:AlternateContent>
      </w:r>
      <w:r>
        <w:drawing>
          <wp:inline distT="0" distB="0" distL="0" distR="0" wp14:anchorId="4E06E896" wp14:editId="6DFDED38">
            <wp:extent cx="2514600" cy="3328416"/>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h0_06CodePage.png"/>
                    <pic:cNvPicPr/>
                  </pic:nvPicPr>
                  <pic:blipFill>
                    <a:blip r:embed="rId33">
                      <a:extLst>
                        <a:ext uri="{28A0092B-C50C-407E-A947-70E740481C1C}">
                          <a14:useLocalDpi xmlns:a14="http://schemas.microsoft.com/office/drawing/2010/main" val="0"/>
                        </a:ext>
                      </a:extLst>
                    </a:blip>
                    <a:stretch>
                      <a:fillRect/>
                    </a:stretch>
                  </pic:blipFill>
                  <pic:spPr>
                    <a:xfrm>
                      <a:off x="0" y="0"/>
                      <a:ext cx="2514600" cy="3328416"/>
                    </a:xfrm>
                    <a:prstGeom prst="rect">
                      <a:avLst/>
                    </a:prstGeom>
                    <a:ln w="9525">
                      <a:solidFill>
                        <a:schemeClr val="bg1">
                          <a:lumMod val="85000"/>
                        </a:schemeClr>
                      </a:solidFill>
                    </a:ln>
                  </pic:spPr>
                </pic:pic>
              </a:graphicData>
            </a:graphic>
          </wp:inline>
        </w:drawing>
      </w:r>
      <w:r>
        <w:t xml:space="preserve">      </w:t>
      </w:r>
    </w:p>
    <w:p w14:paraId="184C2265" w14:textId="77777777" w:rsidR="003D3F94" w:rsidRDefault="003D3F94" w:rsidP="00C11E26">
      <w:pPr>
        <w:pStyle w:val="Heading3"/>
        <w:keepNext w:val="0"/>
      </w:pPr>
      <w:r>
        <w:lastRenderedPageBreak/>
        <w:t>Congratulations, You are all Set Page</w:t>
      </w:r>
    </w:p>
    <w:p w14:paraId="3BD036E9" w14:textId="77777777" w:rsidR="003D3F94" w:rsidRDefault="003D3F94" w:rsidP="006F6DE3">
      <w:pPr>
        <w:pStyle w:val="FigureLeft"/>
      </w:pPr>
      <w:r w:rsidRPr="0064532A">
        <w:rPr>
          <w:rFonts w:asciiTheme="minorHAnsi" w:hAnsiTheme="minorHAnsi"/>
          <w:sz w:val="21"/>
        </w:rPr>
        <mc:AlternateContent>
          <mc:Choice Requires="wps">
            <w:drawing>
              <wp:anchor distT="0" distB="0" distL="0" distR="0" simplePos="0" relativeHeight="251663360" behindDoc="0" locked="0" layoutInCell="1" allowOverlap="1" wp14:anchorId="2D31B6FD" wp14:editId="6745CC9E">
                <wp:simplePos x="0" y="0"/>
                <wp:positionH relativeFrom="margin">
                  <wp:posOffset>2621915</wp:posOffset>
                </wp:positionH>
                <wp:positionV relativeFrom="paragraph">
                  <wp:posOffset>2387600</wp:posOffset>
                </wp:positionV>
                <wp:extent cx="3255010" cy="342900"/>
                <wp:effectExtent l="0" t="0" r="0" b="0"/>
                <wp:wrapThrough wrapText="bothSides">
                  <wp:wrapPolygon edited="0">
                    <wp:start x="379" y="0"/>
                    <wp:lineTo x="379" y="20400"/>
                    <wp:lineTo x="21111" y="20400"/>
                    <wp:lineTo x="21111" y="0"/>
                    <wp:lineTo x="379"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2900"/>
                        </a:xfrm>
                        <a:prstGeom prst="rect">
                          <a:avLst/>
                        </a:prstGeom>
                        <a:noFill/>
                        <a:ln w="12700">
                          <a:noFill/>
                          <a:miter lim="800000"/>
                          <a:headEnd/>
                          <a:tailEnd/>
                        </a:ln>
                      </wps:spPr>
                      <wps:txbx>
                        <w:txbxContent>
                          <w:p w14:paraId="6B1C234F" w14:textId="77777777" w:rsidR="003D3F94" w:rsidRDefault="003D3F94" w:rsidP="006F6DE3">
                            <w:pPr>
                              <w:pStyle w:val="BoxStep"/>
                            </w:pPr>
                            <w:r>
                              <w:rPr>
                                <w:noProof/>
                              </w:rPr>
                              <w:drawing>
                                <wp:inline distT="0" distB="0" distL="0" distR="0" wp14:anchorId="6317B88F" wp14:editId="20103658">
                                  <wp:extent cx="209524" cy="209524"/>
                                  <wp:effectExtent l="0" t="0" r="63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tep7.png"/>
                                          <pic:cNvPicPr/>
                                        </pic:nvPicPr>
                                        <pic:blipFill>
                                          <a:blip r:embed="rId3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6423C6">
                              <w:rPr>
                                <w:rStyle w:val="NameLink"/>
                              </w:rPr>
                              <w:t>Continue</w:t>
                            </w:r>
                            <w:r>
                              <w:t xml:space="preserve"> link.</w:t>
                            </w:r>
                          </w:p>
                          <w:p w14:paraId="318374A7" w14:textId="77777777" w:rsidR="003D3F94" w:rsidRDefault="003D3F94" w:rsidP="006F6DE3">
                            <w:pPr>
                              <w:pStyle w:val="BoxStep"/>
                            </w:pPr>
                          </w:p>
                          <w:p w14:paraId="1B1EF453" w14:textId="77777777" w:rsidR="003D3F94" w:rsidRDefault="003D3F94" w:rsidP="006F6DE3">
                            <w:pPr>
                              <w:pStyle w:val="BoxStep"/>
                            </w:pPr>
                            <w:r>
                              <w:t xml:space="preserve">Click the </w:t>
                            </w:r>
                            <w:r w:rsidRPr="008B1A66">
                              <w:rPr>
                                <w:rStyle w:val="NameLink"/>
                              </w:rPr>
                              <w:t>Continue</w:t>
                            </w:r>
                            <w:r>
                              <w:t xml:space="preserve">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1B6FD" id="_x0000_s1041" type="#_x0000_t202" style="position:absolute;margin-left:206.45pt;margin-top:188pt;width:256.3pt;height:27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" filled="f" stroked="f" strokeweight="1pt">
                <v:textbox>
                  <w:txbxContent>
                    <w:p w14:paraId="6B1C234F" w14:textId="77777777" w:rsidR="003D3F94" w:rsidRDefault="003D3F94" w:rsidP="006F6DE3">
                      <w:pPr>
                        <w:pStyle w:val="BoxStep"/>
                      </w:pPr>
                      <w:r>
                        <w:rPr>
                          <w:noProof/>
                        </w:rPr>
                        <w:drawing>
                          <wp:inline distT="0" distB="0" distL="0" distR="0" wp14:anchorId="6317B88F" wp14:editId="20103658">
                            <wp:extent cx="209524" cy="209524"/>
                            <wp:effectExtent l="0" t="0" r="635"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tep7.png"/>
                                    <pic:cNvPicPr/>
                                  </pic:nvPicPr>
                                  <pic:blipFill>
                                    <a:blip r:embed="rId3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6423C6">
                        <w:rPr>
                          <w:rStyle w:val="NameLink"/>
                        </w:rPr>
                        <w:t>Continue</w:t>
                      </w:r>
                      <w:r>
                        <w:t xml:space="preserve"> link.</w:t>
                      </w:r>
                    </w:p>
                    <w:p w14:paraId="318374A7" w14:textId="77777777" w:rsidR="003D3F94" w:rsidRDefault="003D3F94" w:rsidP="006F6DE3">
                      <w:pPr>
                        <w:pStyle w:val="BoxStep"/>
                      </w:pPr>
                    </w:p>
                    <w:p w14:paraId="1B1EF453" w14:textId="77777777" w:rsidR="003D3F94" w:rsidRDefault="003D3F94" w:rsidP="006F6DE3">
                      <w:pPr>
                        <w:pStyle w:val="BoxStep"/>
                      </w:pPr>
                      <w:r>
                        <w:t xml:space="preserve">Click the </w:t>
                      </w:r>
                      <w:r w:rsidRPr="008B1A66">
                        <w:rPr>
                          <w:rStyle w:val="NameLink"/>
                        </w:rPr>
                        <w:t>Continue</w:t>
                      </w:r>
                      <w:r>
                        <w:t xml:space="preserve"> link.</w:t>
                      </w:r>
                    </w:p>
                  </w:txbxContent>
                </v:textbox>
                <w10:wrap type="through" anchorx="margin"/>
              </v:shape>
            </w:pict>
          </mc:Fallback>
        </mc:AlternateContent>
      </w:r>
      <w:r>
        <w:drawing>
          <wp:inline distT="0" distB="0" distL="0" distR="0" wp14:anchorId="7BC7B8E3" wp14:editId="41826040">
            <wp:extent cx="2514600" cy="2816352"/>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h0_07AllSet.png"/>
                    <pic:cNvPicPr/>
                  </pic:nvPicPr>
                  <pic:blipFill>
                    <a:blip r:embed="rId35">
                      <a:extLst>
                        <a:ext uri="{28A0092B-C50C-407E-A947-70E740481C1C}">
                          <a14:useLocalDpi xmlns:a14="http://schemas.microsoft.com/office/drawing/2010/main" val="0"/>
                        </a:ext>
                      </a:extLst>
                    </a:blip>
                    <a:stretch>
                      <a:fillRect/>
                    </a:stretch>
                  </pic:blipFill>
                  <pic:spPr>
                    <a:xfrm>
                      <a:off x="0" y="0"/>
                      <a:ext cx="2514600" cy="2816352"/>
                    </a:xfrm>
                    <a:prstGeom prst="rect">
                      <a:avLst/>
                    </a:prstGeom>
                    <a:ln w="9525">
                      <a:solidFill>
                        <a:schemeClr val="bg1">
                          <a:lumMod val="85000"/>
                        </a:schemeClr>
                      </a:solidFill>
                    </a:ln>
                  </pic:spPr>
                </pic:pic>
              </a:graphicData>
            </a:graphic>
          </wp:inline>
        </w:drawing>
      </w:r>
    </w:p>
    <w:p w14:paraId="3DD767A7" w14:textId="77777777" w:rsidR="003D3F94" w:rsidRPr="0064532A" w:rsidRDefault="003D3F94" w:rsidP="002D3D65">
      <w:pPr>
        <w:pStyle w:val="BodyText"/>
        <w:keepNext/>
        <w:rPr>
          <w:rStyle w:val="Heading3Char"/>
        </w:rPr>
      </w:pPr>
      <w:r>
        <w:rPr>
          <w:rStyle w:val="Heading3Char"/>
        </w:rPr>
        <w:t>Sent Push and Remember This Browser Page</w:t>
      </w:r>
    </w:p>
    <w:p w14:paraId="0BB057CC" w14:textId="77777777" w:rsidR="003D3F94" w:rsidRDefault="003D3F94" w:rsidP="006F6DE3">
      <w:pPr>
        <w:pStyle w:val="FigureLeft"/>
      </w:pPr>
      <w:r w:rsidRPr="0064532A">
        <w:rPr>
          <w:rFonts w:asciiTheme="minorHAnsi" w:hAnsiTheme="minorHAnsi"/>
          <w:sz w:val="21"/>
        </w:rPr>
        <mc:AlternateContent>
          <mc:Choice Requires="wps">
            <w:drawing>
              <wp:anchor distT="45720" distB="45720" distL="114300" distR="114300" simplePos="0" relativeHeight="251664384" behindDoc="0" locked="0" layoutInCell="1" allowOverlap="1" wp14:anchorId="62184B3E" wp14:editId="590B7E43">
                <wp:simplePos x="0" y="0"/>
                <wp:positionH relativeFrom="margin">
                  <wp:posOffset>2721610</wp:posOffset>
                </wp:positionH>
                <wp:positionV relativeFrom="paragraph">
                  <wp:posOffset>1860550</wp:posOffset>
                </wp:positionV>
                <wp:extent cx="3251835" cy="752475"/>
                <wp:effectExtent l="0" t="0" r="5715" b="9525"/>
                <wp:wrapThrough wrapText="bothSides">
                  <wp:wrapPolygon edited="0">
                    <wp:start x="0" y="0"/>
                    <wp:lineTo x="0" y="21327"/>
                    <wp:lineTo x="21511" y="21327"/>
                    <wp:lineTo x="21511"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752475"/>
                        </a:xfrm>
                        <a:prstGeom prst="rect">
                          <a:avLst/>
                        </a:prstGeom>
                        <a:noFill/>
                        <a:ln w="12700">
                          <a:noFill/>
                          <a:miter lim="800000"/>
                          <a:headEnd/>
                          <a:tailEnd/>
                        </a:ln>
                      </wps:spPr>
                      <wps:txbx>
                        <w:txbxContent>
                          <w:p w14:paraId="29019321" w14:textId="77777777" w:rsidR="003D3F94" w:rsidRDefault="003D3F94" w:rsidP="006F6DE3">
                            <w:pPr>
                              <w:pStyle w:val="BoxStep"/>
                            </w:pPr>
                            <w:r>
                              <w:rPr>
                                <w:noProof/>
                              </w:rPr>
                              <w:drawing>
                                <wp:inline distT="0" distB="0" distL="0" distR="0" wp14:anchorId="1B8BF795" wp14:editId="63A5C2AD">
                                  <wp:extent cx="180975" cy="1809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Click the </w:t>
                            </w:r>
                            <w:r w:rsidRPr="008B1A66">
                              <w:rPr>
                                <w:rStyle w:val="NameCheckbox"/>
                              </w:rPr>
                              <w:t>Remember this browser</w:t>
                            </w:r>
                            <w:r>
                              <w:t xml:space="preserve"> checkbox.</w:t>
                            </w:r>
                            <w:r>
                              <w:br/>
                            </w:r>
                            <w:r w:rsidRPr="00D829DC">
                              <w:rPr>
                                <w:rStyle w:val="NoteText"/>
                              </w:rPr>
                              <w:t>Note: If you do not turn this feature on, you will be prompted to enter this code every time you log in</w:t>
                            </w:r>
                            <w: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4B3E" id="_x0000_s1042" type="#_x0000_t202" style="position:absolute;margin-left:214.3pt;margin-top:146.5pt;width:256.05pt;height:59.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" filled="f" stroked="f" strokeweight="1pt">
                <v:textbox inset="0,0,0,0">
                  <w:txbxContent>
                    <w:p w14:paraId="29019321" w14:textId="77777777" w:rsidR="003D3F94" w:rsidRDefault="003D3F94" w:rsidP="006F6DE3">
                      <w:pPr>
                        <w:pStyle w:val="BoxStep"/>
                      </w:pPr>
                      <w:r>
                        <w:rPr>
                          <w:noProof/>
                        </w:rPr>
                        <w:drawing>
                          <wp:inline distT="0" distB="0" distL="0" distR="0" wp14:anchorId="1B8BF795" wp14:editId="63A5C2AD">
                            <wp:extent cx="180975" cy="1809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Click the </w:t>
                      </w:r>
                      <w:r w:rsidRPr="008B1A66">
                        <w:rPr>
                          <w:rStyle w:val="NameCheckbox"/>
                        </w:rPr>
                        <w:t>Remember this browser</w:t>
                      </w:r>
                      <w:r>
                        <w:t xml:space="preserve"> checkbox.</w:t>
                      </w:r>
                      <w:r>
                        <w:br/>
                      </w:r>
                      <w:r w:rsidRPr="00D829DC">
                        <w:rPr>
                          <w:rStyle w:val="NoteText"/>
                        </w:rPr>
                        <w:t>Note: If you do not turn this feature on, you will be prompted to enter this code every time you log in</w:t>
                      </w:r>
                      <w:r>
                        <w:t>.</w:t>
                      </w:r>
                    </w:p>
                  </w:txbxContent>
                </v:textbox>
                <w10:wrap type="through" anchorx="margin"/>
              </v:shape>
            </w:pict>
          </mc:Fallback>
        </mc:AlternateContent>
      </w:r>
      <w:r w:rsidRPr="00BF3CE5">
        <w:drawing>
          <wp:inline distT="0" distB="0" distL="0" distR="0" wp14:anchorId="28F7AA08" wp14:editId="41B34819">
            <wp:extent cx="2514600" cy="2779776"/>
            <wp:effectExtent l="19050" t="19050" r="1905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14600" cy="2779776"/>
                    </a:xfrm>
                    <a:prstGeom prst="rect">
                      <a:avLst/>
                    </a:prstGeom>
                    <a:noFill/>
                    <a:ln w="9525">
                      <a:solidFill>
                        <a:schemeClr val="bg1">
                          <a:lumMod val="85000"/>
                        </a:schemeClr>
                      </a:solidFill>
                    </a:ln>
                  </pic:spPr>
                </pic:pic>
              </a:graphicData>
            </a:graphic>
          </wp:inline>
        </w:drawing>
      </w:r>
    </w:p>
    <w:p w14:paraId="0724F6B1" w14:textId="77777777" w:rsidR="003D3F94" w:rsidRDefault="003D3F94" w:rsidP="002D3D65">
      <w:pPr>
        <w:pStyle w:val="Heading3"/>
      </w:pPr>
      <w:r>
        <w:lastRenderedPageBreak/>
        <w:t>Guardian Auth0 Notification (On Phone)</w:t>
      </w:r>
    </w:p>
    <w:p w14:paraId="3018A604" w14:textId="77777777" w:rsidR="003D3F94" w:rsidRPr="003C476D" w:rsidRDefault="003D3F94" w:rsidP="003C476D">
      <w:pPr>
        <w:pStyle w:val="FigureLeft"/>
      </w:pPr>
      <w:r w:rsidRPr="0064532A">
        <w:rPr>
          <w:rFonts w:asciiTheme="minorHAnsi" w:hAnsiTheme="minorHAnsi"/>
          <w:sz w:val="21"/>
        </w:rPr>
        <mc:AlternateContent>
          <mc:Choice Requires="wps">
            <w:drawing>
              <wp:anchor distT="0" distB="0" distL="0" distR="0" simplePos="0" relativeHeight="251668480" behindDoc="0" locked="0" layoutInCell="1" allowOverlap="1" wp14:anchorId="5AB24D35" wp14:editId="0548DE19">
                <wp:simplePos x="0" y="0"/>
                <wp:positionH relativeFrom="margin">
                  <wp:posOffset>2431415</wp:posOffset>
                </wp:positionH>
                <wp:positionV relativeFrom="paragraph">
                  <wp:posOffset>187325</wp:posOffset>
                </wp:positionV>
                <wp:extent cx="3255010" cy="342900"/>
                <wp:effectExtent l="0" t="0" r="0" b="0"/>
                <wp:wrapThrough wrapText="bothSides">
                  <wp:wrapPolygon edited="0">
                    <wp:start x="379" y="0"/>
                    <wp:lineTo x="379" y="20400"/>
                    <wp:lineTo x="21111" y="20400"/>
                    <wp:lineTo x="21111" y="0"/>
                    <wp:lineTo x="379" y="0"/>
                  </wp:wrapPolygon>
                </wp:wrapThrough>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2900"/>
                        </a:xfrm>
                        <a:prstGeom prst="rect">
                          <a:avLst/>
                        </a:prstGeom>
                        <a:noFill/>
                        <a:ln w="12700">
                          <a:noFill/>
                          <a:miter lim="800000"/>
                          <a:headEnd/>
                          <a:tailEnd/>
                        </a:ln>
                      </wps:spPr>
                      <wps:txbx>
                        <w:txbxContent>
                          <w:p w14:paraId="692A65D9" w14:textId="77777777" w:rsidR="003D3F94" w:rsidRDefault="003D3F94" w:rsidP="003C476D">
                            <w:pPr>
                              <w:pStyle w:val="BoxStep"/>
                            </w:pPr>
                            <w:r>
                              <w:rPr>
                                <w:noProof/>
                              </w:rPr>
                              <w:drawing>
                                <wp:inline distT="0" distB="0" distL="0" distR="0" wp14:anchorId="758070D4" wp14:editId="5B75639C">
                                  <wp:extent cx="209524" cy="209524"/>
                                  <wp:effectExtent l="0" t="0" r="63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tep9.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back to your phone and click </w:t>
                            </w:r>
                            <w:r w:rsidRPr="003B7265">
                              <w:rPr>
                                <w:b/>
                                <w:sz w:val="32"/>
                              </w:rPr>
                              <w:t>&gt;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24D35" id="_x0000_s1043" type="#_x0000_t202" style="position:absolute;margin-left:191.45pt;margin-top:14.75pt;width:256.3pt;height:27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" filled="f" stroked="f" strokeweight="1pt">
                <v:textbox>
                  <w:txbxContent>
                    <w:p w14:paraId="692A65D9" w14:textId="77777777" w:rsidR="003D3F94" w:rsidRDefault="003D3F94" w:rsidP="003C476D">
                      <w:pPr>
                        <w:pStyle w:val="BoxStep"/>
                      </w:pPr>
                      <w:r>
                        <w:rPr>
                          <w:noProof/>
                        </w:rPr>
                        <w:drawing>
                          <wp:inline distT="0" distB="0" distL="0" distR="0" wp14:anchorId="758070D4" wp14:editId="5B75639C">
                            <wp:extent cx="209524" cy="209524"/>
                            <wp:effectExtent l="0" t="0" r="63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tep9.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back to your phone and click </w:t>
                      </w:r>
                      <w:r w:rsidRPr="003B7265">
                        <w:rPr>
                          <w:b/>
                          <w:sz w:val="32"/>
                        </w:rPr>
                        <w:t>&gt;</w:t>
                      </w:r>
                      <w:r>
                        <w:t>.</w:t>
                      </w:r>
                    </w:p>
                  </w:txbxContent>
                </v:textbox>
                <w10:wrap type="through" anchorx="margin"/>
              </v:shape>
            </w:pict>
          </mc:Fallback>
        </mc:AlternateContent>
      </w:r>
      <w:r>
        <w:drawing>
          <wp:inline distT="0" distB="0" distL="0" distR="0" wp14:anchorId="577D1183" wp14:editId="15E1C08D">
            <wp:extent cx="2286000" cy="1408176"/>
            <wp:effectExtent l="19050" t="19050" r="1905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th0_09PushOnPhone.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1408176"/>
                    </a:xfrm>
                    <a:prstGeom prst="rect">
                      <a:avLst/>
                    </a:prstGeom>
                    <a:ln w="9525">
                      <a:solidFill>
                        <a:schemeClr val="bg1">
                          <a:lumMod val="85000"/>
                        </a:schemeClr>
                      </a:solidFill>
                    </a:ln>
                  </pic:spPr>
                </pic:pic>
              </a:graphicData>
            </a:graphic>
          </wp:inline>
        </w:drawing>
      </w:r>
    </w:p>
    <w:p w14:paraId="3CA5A665" w14:textId="77777777" w:rsidR="003D3F94" w:rsidRDefault="003D3F94" w:rsidP="003B7265">
      <w:pPr>
        <w:pStyle w:val="Heading3"/>
      </w:pPr>
      <w:r>
        <w:t>Guardian Auth0 Push Message (On Phone)</w:t>
      </w:r>
    </w:p>
    <w:p w14:paraId="39ED3A59" w14:textId="77777777" w:rsidR="003D3F94" w:rsidRPr="003C476D" w:rsidRDefault="003D3F94" w:rsidP="003B7265">
      <w:pPr>
        <w:pStyle w:val="FigureLeft"/>
      </w:pPr>
      <w:r w:rsidRPr="0064532A">
        <mc:AlternateContent>
          <mc:Choice Requires="wps">
            <w:drawing>
              <wp:anchor distT="0" distB="0" distL="0" distR="0" simplePos="0" relativeHeight="251669504" behindDoc="0" locked="0" layoutInCell="1" allowOverlap="1" wp14:anchorId="0204866F" wp14:editId="02A5FB69">
                <wp:simplePos x="0" y="0"/>
                <wp:positionH relativeFrom="margin">
                  <wp:posOffset>2422525</wp:posOffset>
                </wp:positionH>
                <wp:positionV relativeFrom="paragraph">
                  <wp:posOffset>3533775</wp:posOffset>
                </wp:positionV>
                <wp:extent cx="3255010" cy="342900"/>
                <wp:effectExtent l="0" t="0" r="0" b="0"/>
                <wp:wrapThrough wrapText="bothSides">
                  <wp:wrapPolygon edited="0">
                    <wp:start x="379" y="0"/>
                    <wp:lineTo x="379" y="20400"/>
                    <wp:lineTo x="21111" y="20400"/>
                    <wp:lineTo x="21111" y="0"/>
                    <wp:lineTo x="379" y="0"/>
                  </wp:wrapPolygon>
                </wp:wrapThrough>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2900"/>
                        </a:xfrm>
                        <a:prstGeom prst="rect">
                          <a:avLst/>
                        </a:prstGeom>
                        <a:noFill/>
                        <a:ln w="12700">
                          <a:noFill/>
                          <a:miter lim="800000"/>
                          <a:headEnd/>
                          <a:tailEnd/>
                        </a:ln>
                      </wps:spPr>
                      <wps:txbx>
                        <w:txbxContent>
                          <w:p w14:paraId="417B3568" w14:textId="77777777" w:rsidR="003D3F94" w:rsidRDefault="003D3F94" w:rsidP="003C476D">
                            <w:pPr>
                              <w:pStyle w:val="BoxStep"/>
                            </w:pPr>
                            <w:r>
                              <w:rPr>
                                <w:noProof/>
                              </w:rPr>
                              <w:drawing>
                                <wp:inline distT="0" distB="0" distL="0" distR="0" wp14:anchorId="1926A60C" wp14:editId="7ABCD5B3">
                                  <wp:extent cx="209524" cy="209524"/>
                                  <wp:effectExtent l="0" t="0" r="63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tep9.png"/>
                                          <pic:cNvPicPr/>
                                        </pic:nvPicPr>
                                        <pic:blipFill>
                                          <a:blip r:embed="rId4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And then, click the </w:t>
                            </w:r>
                            <w:r>
                              <w:rPr>
                                <w:rStyle w:val="NameLink"/>
                              </w:rPr>
                              <w:t>Allow</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4866F" id="_x0000_s1044" type="#_x0000_t202" style="position:absolute;margin-left:190.75pt;margin-top:278.25pt;width:256.3pt;height:27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" filled="f" stroked="f" strokeweight="1pt">
                <v:textbox>
                  <w:txbxContent>
                    <w:p w14:paraId="417B3568" w14:textId="77777777" w:rsidR="003D3F94" w:rsidRDefault="003D3F94" w:rsidP="003C476D">
                      <w:pPr>
                        <w:pStyle w:val="BoxStep"/>
                      </w:pPr>
                      <w:r>
                        <w:rPr>
                          <w:noProof/>
                        </w:rPr>
                        <w:drawing>
                          <wp:inline distT="0" distB="0" distL="0" distR="0" wp14:anchorId="1926A60C" wp14:editId="7ABCD5B3">
                            <wp:extent cx="209524" cy="209524"/>
                            <wp:effectExtent l="0" t="0" r="63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tep9.png"/>
                                    <pic:cNvPicPr/>
                                  </pic:nvPicPr>
                                  <pic:blipFill>
                                    <a:blip r:embed="rId4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And then, click the </w:t>
                      </w:r>
                      <w:r>
                        <w:rPr>
                          <w:rStyle w:val="NameLink"/>
                        </w:rPr>
                        <w:t>Allow</w:t>
                      </w:r>
                      <w:r>
                        <w:t xml:space="preserve"> button.</w:t>
                      </w:r>
                    </w:p>
                  </w:txbxContent>
                </v:textbox>
                <w10:wrap type="through" anchorx="margin"/>
              </v:shape>
            </w:pict>
          </mc:Fallback>
        </mc:AlternateContent>
      </w:r>
      <w:r>
        <w:drawing>
          <wp:inline distT="0" distB="0" distL="0" distR="0" wp14:anchorId="34AAAFA2" wp14:editId="10A4900E">
            <wp:extent cx="2286000" cy="3895344"/>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h0_10Allow.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6000" cy="3895344"/>
                    </a:xfrm>
                    <a:prstGeom prst="rect">
                      <a:avLst/>
                    </a:prstGeom>
                    <a:ln w="9525">
                      <a:solidFill>
                        <a:schemeClr val="bg1">
                          <a:lumMod val="85000"/>
                        </a:schemeClr>
                      </a:solidFill>
                    </a:ln>
                  </pic:spPr>
                </pic:pic>
              </a:graphicData>
            </a:graphic>
          </wp:inline>
        </w:drawing>
      </w:r>
    </w:p>
    <w:p w14:paraId="5CE43103" w14:textId="77777777" w:rsidR="003D3F94" w:rsidRPr="00B218CC" w:rsidRDefault="003D3F94" w:rsidP="002D3D65">
      <w:pPr>
        <w:pStyle w:val="Heading3"/>
      </w:pPr>
      <w:r w:rsidRPr="00B218CC">
        <w:lastRenderedPageBreak/>
        <w:t xml:space="preserve">Almost </w:t>
      </w:r>
      <w:r w:rsidRPr="002D3D65">
        <w:t>Done</w:t>
      </w:r>
      <w:r>
        <w:t xml:space="preserve"> Page – Go to Your Email</w:t>
      </w:r>
    </w:p>
    <w:p w14:paraId="39392146" w14:textId="77777777" w:rsidR="003D3F94" w:rsidRPr="00B218CC" w:rsidRDefault="003D3F94" w:rsidP="006F6DE3">
      <w:r w:rsidRPr="00204DE6">
        <w:rPr>
          <w:noProof/>
        </w:rPr>
        <mc:AlternateContent>
          <mc:Choice Requires="wps">
            <w:drawing>
              <wp:anchor distT="0" distB="0" distL="0" distR="0" simplePos="0" relativeHeight="251667456" behindDoc="0" locked="0" layoutInCell="1" allowOverlap="1" wp14:anchorId="6669AA2F" wp14:editId="7EB2B692">
                <wp:simplePos x="0" y="0"/>
                <wp:positionH relativeFrom="margin">
                  <wp:posOffset>2643505</wp:posOffset>
                </wp:positionH>
                <wp:positionV relativeFrom="paragraph">
                  <wp:posOffset>1473835</wp:posOffset>
                </wp:positionV>
                <wp:extent cx="3545840" cy="640080"/>
                <wp:effectExtent l="0" t="0" r="0" b="762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40080"/>
                        </a:xfrm>
                        <a:prstGeom prst="rect">
                          <a:avLst/>
                        </a:prstGeom>
                        <a:noFill/>
                        <a:ln w="12700">
                          <a:noFill/>
                          <a:miter lim="800000"/>
                          <a:headEnd/>
                          <a:tailEnd/>
                        </a:ln>
                      </wps:spPr>
                      <wps:txbx>
                        <w:txbxContent>
                          <w:p w14:paraId="395F2ED6" w14:textId="77777777" w:rsidR="003D3F94" w:rsidRDefault="003D3F94" w:rsidP="007548A6">
                            <w:pPr>
                              <w:pStyle w:val="BoxStep"/>
                            </w:pPr>
                            <w:r>
                              <w:rPr>
                                <w:noProof/>
                              </w:rPr>
                              <w:drawing>
                                <wp:inline distT="0" distB="0" distL="0" distR="0" wp14:anchorId="465E35F1" wp14:editId="2748340C">
                                  <wp:extent cx="210312" cy="2103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Open your email Inbox and open the </w:t>
                            </w:r>
                            <w:r w:rsidRPr="00CB2761">
                              <w:rPr>
                                <w:b/>
                              </w:rPr>
                              <w:t>Verify your email</w:t>
                            </w:r>
                            <w:r>
                              <w:t xml:space="preserve"> message (from ercot.com).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AA2F" id="_x0000_s1045" type="#_x0000_t202" style="position:absolute;margin-left:208.15pt;margin-top:116.05pt;width:279.2pt;height:50.4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" filled="f" stroked="f" strokeweight="1pt">
                <v:textbox inset="0,0,0,0">
                  <w:txbxContent>
                    <w:p w14:paraId="395F2ED6" w14:textId="77777777" w:rsidR="003D3F94" w:rsidRDefault="003D3F94" w:rsidP="007548A6">
                      <w:pPr>
                        <w:pStyle w:val="BoxStep"/>
                      </w:pPr>
                      <w:r>
                        <w:rPr>
                          <w:noProof/>
                        </w:rPr>
                        <w:drawing>
                          <wp:inline distT="0" distB="0" distL="0" distR="0" wp14:anchorId="465E35F1" wp14:editId="2748340C">
                            <wp:extent cx="210312" cy="2103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Open your email Inbox and open the </w:t>
                      </w:r>
                      <w:r w:rsidRPr="00CB2761">
                        <w:rPr>
                          <w:b/>
                        </w:rPr>
                        <w:t>Verify your email</w:t>
                      </w:r>
                      <w:r>
                        <w:t xml:space="preserve"> message (from ercot.com).</w:t>
                      </w:r>
                    </w:p>
                  </w:txbxContent>
                </v:textbox>
                <w10:wrap type="square" anchorx="margin"/>
              </v:shape>
            </w:pict>
          </mc:Fallback>
        </mc:AlternateContent>
      </w:r>
      <w:r>
        <w:rPr>
          <w:noProof/>
        </w:rPr>
        <w:drawing>
          <wp:inline distT="0" distB="0" distL="0" distR="0" wp14:anchorId="2912F5A7" wp14:editId="143730B8">
            <wp:extent cx="2514600" cy="3685032"/>
            <wp:effectExtent l="19050" t="19050" r="190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th0_11AlmostDone.png"/>
                    <pic:cNvPicPr/>
                  </pic:nvPicPr>
                  <pic:blipFill>
                    <a:blip r:embed="rId43">
                      <a:extLst>
                        <a:ext uri="{28A0092B-C50C-407E-A947-70E740481C1C}">
                          <a14:useLocalDpi xmlns:a14="http://schemas.microsoft.com/office/drawing/2010/main" val="0"/>
                        </a:ext>
                      </a:extLst>
                    </a:blip>
                    <a:stretch>
                      <a:fillRect/>
                    </a:stretch>
                  </pic:blipFill>
                  <pic:spPr>
                    <a:xfrm>
                      <a:off x="0" y="0"/>
                      <a:ext cx="2514600" cy="3685032"/>
                    </a:xfrm>
                    <a:prstGeom prst="rect">
                      <a:avLst/>
                    </a:prstGeom>
                    <a:ln w="9525">
                      <a:solidFill>
                        <a:schemeClr val="bg1">
                          <a:lumMod val="85000"/>
                        </a:schemeClr>
                      </a:solidFill>
                    </a:ln>
                  </pic:spPr>
                </pic:pic>
              </a:graphicData>
            </a:graphic>
          </wp:inline>
        </w:drawing>
      </w:r>
    </w:p>
    <w:p w14:paraId="5FBE4475" w14:textId="77777777" w:rsidR="003D3F94" w:rsidRDefault="003D3F94" w:rsidP="006F6DE3">
      <w:pPr>
        <w:pStyle w:val="Heading3"/>
      </w:pPr>
      <w:r>
        <w:lastRenderedPageBreak/>
        <w:t>Verify Account</w:t>
      </w:r>
      <w:r w:rsidRPr="00B218CC">
        <w:t xml:space="preserve"> Email</w:t>
      </w:r>
      <w:r>
        <w:t xml:space="preserve"> (in Your Inbox)</w:t>
      </w:r>
    </w:p>
    <w:p w14:paraId="21552807" w14:textId="3EB2C6FA" w:rsidR="003D3F94" w:rsidRPr="00C66D39" w:rsidRDefault="00F11EC3" w:rsidP="00C66D39">
      <w:pPr>
        <w:pStyle w:val="FigureLeft"/>
      </w:pPr>
      <w:r>
        <w:drawing>
          <wp:inline distT="0" distB="0" distL="0" distR="0" wp14:anchorId="6B883058" wp14:editId="3DBADD03">
            <wp:extent cx="5878469" cy="4942407"/>
            <wp:effectExtent l="19050" t="19050" r="27305" b="1079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1751" cy="4945167"/>
                    </a:xfrm>
                    <a:prstGeom prst="rect">
                      <a:avLst/>
                    </a:prstGeom>
                    <a:ln>
                      <a:solidFill>
                        <a:schemeClr val="bg1">
                          <a:lumMod val="85000"/>
                        </a:schemeClr>
                      </a:solidFill>
                    </a:ln>
                  </pic:spPr>
                </pic:pic>
              </a:graphicData>
            </a:graphic>
          </wp:inline>
        </w:drawing>
      </w:r>
    </w:p>
    <w:p w14:paraId="5AED611E" w14:textId="52EE20C1" w:rsidR="003D3F94" w:rsidRPr="00B218CC" w:rsidRDefault="003D3F94" w:rsidP="009A482A">
      <w:pPr>
        <w:pStyle w:val="BoxStepUnframed"/>
      </w:pPr>
      <w:r>
        <w:rPr>
          <w:noProof/>
        </w:rPr>
        <w:drawing>
          <wp:inline distT="0" distB="0" distL="0" distR="0" wp14:anchorId="57294349" wp14:editId="65072CBF">
            <wp:extent cx="210312" cy="21031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tep12.png"/>
                    <pic:cNvPicPr/>
                  </pic:nvPicPr>
                  <pic:blipFill>
                    <a:blip r:embed="rId45">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t xml:space="preserve"> Click the </w:t>
      </w:r>
      <w:r w:rsidR="00F11EC3">
        <w:rPr>
          <w:rStyle w:val="NameLink"/>
        </w:rPr>
        <w:t xml:space="preserve">VERIFY MY ACCOUNT </w:t>
      </w:r>
      <w:r w:rsidR="00F11EC3">
        <w:t>button</w:t>
      </w:r>
      <w:r>
        <w:t>.</w:t>
      </w:r>
      <w:r w:rsidRPr="00DC608C">
        <w:t xml:space="preserve"> </w:t>
      </w:r>
    </w:p>
    <w:p w14:paraId="5FB3AE2A" w14:textId="77777777" w:rsidR="003D3F94" w:rsidRPr="00B218CC" w:rsidRDefault="003D3F94" w:rsidP="00984C47">
      <w:pPr>
        <w:pStyle w:val="Heading3"/>
        <w:pageBreakBefore/>
      </w:pPr>
      <w:r w:rsidRPr="00B218CC">
        <w:lastRenderedPageBreak/>
        <w:t>Congratulations</w:t>
      </w:r>
      <w:r>
        <w:t xml:space="preserve"> Page</w:t>
      </w:r>
    </w:p>
    <w:p w14:paraId="0B2D5B2D" w14:textId="77777777" w:rsidR="003D3F94" w:rsidRDefault="003D3F94" w:rsidP="006F6DE3">
      <w:r w:rsidRPr="003B7265">
        <w:rPr>
          <w:noProof/>
        </w:rPr>
        <mc:AlternateContent>
          <mc:Choice Requires="wps">
            <w:drawing>
              <wp:anchor distT="0" distB="0" distL="0" distR="0" simplePos="0" relativeHeight="251670528" behindDoc="0" locked="0" layoutInCell="1" allowOverlap="1" wp14:anchorId="5F4C846F" wp14:editId="1581897E">
                <wp:simplePos x="0" y="0"/>
                <wp:positionH relativeFrom="margin">
                  <wp:posOffset>2609850</wp:posOffset>
                </wp:positionH>
                <wp:positionV relativeFrom="paragraph">
                  <wp:posOffset>2413635</wp:posOffset>
                </wp:positionV>
                <wp:extent cx="3545840" cy="640080"/>
                <wp:effectExtent l="0" t="0" r="0" b="762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40080"/>
                        </a:xfrm>
                        <a:prstGeom prst="rect">
                          <a:avLst/>
                        </a:prstGeom>
                        <a:noFill/>
                        <a:ln w="12700">
                          <a:noFill/>
                          <a:miter lim="800000"/>
                          <a:headEnd/>
                          <a:tailEnd/>
                        </a:ln>
                      </wps:spPr>
                      <wps:txbx>
                        <w:txbxContent>
                          <w:p w14:paraId="18016D81" w14:textId="77777777" w:rsidR="003D3F94" w:rsidRDefault="003D3F94" w:rsidP="003B7265">
                            <w:pPr>
                              <w:pStyle w:val="BoxStep"/>
                            </w:pPr>
                            <w:r>
                              <w:rPr>
                                <w:noProof/>
                              </w:rPr>
                              <w:drawing>
                                <wp:inline distT="0" distB="0" distL="0" distR="0" wp14:anchorId="71C649CA" wp14:editId="1C066CA0">
                                  <wp:extent cx="210185" cy="210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Pr>
                                <w:noProof/>
                              </w:rPr>
                              <w:t xml:space="preserve"> </w:t>
                            </w:r>
                            <w:r>
                              <w:t xml:space="preserve">Click the </w:t>
                            </w:r>
                            <w:r w:rsidRPr="00083EB8">
                              <w:rPr>
                                <w:rStyle w:val="NameButton"/>
                              </w:rPr>
                              <w:t>Continue</w:t>
                            </w:r>
                            <w:r>
                              <w:t xml:space="preserve"> button.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846F" id="_x0000_s1046" type="#_x0000_t202" style="position:absolute;margin-left:205.5pt;margin-top:190.05pt;width:279.2pt;height:50.4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" filled="f" stroked="f" strokeweight="1pt">
                <v:textbox inset="0,0,0,0">
                  <w:txbxContent>
                    <w:p w14:paraId="18016D81" w14:textId="77777777" w:rsidR="003D3F94" w:rsidRDefault="003D3F94" w:rsidP="003B7265">
                      <w:pPr>
                        <w:pStyle w:val="BoxStep"/>
                      </w:pPr>
                      <w:r>
                        <w:rPr>
                          <w:noProof/>
                        </w:rPr>
                        <w:drawing>
                          <wp:inline distT="0" distB="0" distL="0" distR="0" wp14:anchorId="71C649CA" wp14:editId="1C066CA0">
                            <wp:extent cx="210185" cy="210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Pr>
                          <w:noProof/>
                        </w:rPr>
                        <w:t xml:space="preserve"> </w:t>
                      </w:r>
                      <w:r>
                        <w:t xml:space="preserve">Click the </w:t>
                      </w:r>
                      <w:r w:rsidRPr="00083EB8">
                        <w:rPr>
                          <w:rStyle w:val="NameButton"/>
                        </w:rPr>
                        <w:t>Continue</w:t>
                      </w:r>
                      <w:r>
                        <w:t xml:space="preserve"> button.</w:t>
                      </w:r>
                    </w:p>
                  </w:txbxContent>
                </v:textbox>
                <w10:wrap type="square" anchorx="margin"/>
              </v:shape>
            </w:pict>
          </mc:Fallback>
        </mc:AlternateContent>
      </w:r>
      <w:r w:rsidRPr="00B218CC">
        <w:rPr>
          <w:noProof/>
        </w:rPr>
        <w:drawing>
          <wp:inline distT="0" distB="0" distL="0" distR="0" wp14:anchorId="25846138" wp14:editId="32FFD197">
            <wp:extent cx="2514600" cy="3694176"/>
            <wp:effectExtent l="19050" t="19050" r="1905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14600" cy="3694176"/>
                    </a:xfrm>
                    <a:prstGeom prst="rect">
                      <a:avLst/>
                    </a:prstGeom>
                    <a:ln w="9525">
                      <a:solidFill>
                        <a:schemeClr val="bg1">
                          <a:lumMod val="85000"/>
                        </a:schemeClr>
                      </a:solidFill>
                    </a:ln>
                  </pic:spPr>
                </pic:pic>
              </a:graphicData>
            </a:graphic>
          </wp:inline>
        </w:drawing>
      </w:r>
    </w:p>
    <w:p w14:paraId="660F7F9F" w14:textId="77777777" w:rsidR="003D3F94" w:rsidRDefault="003D3F94" w:rsidP="00092974">
      <w:pPr>
        <w:pStyle w:val="Heading2"/>
        <w:pageBreakBefore/>
      </w:pPr>
      <w:bookmarkStart w:id="6" w:name="_Toc530139031"/>
      <w:r>
        <w:lastRenderedPageBreak/>
        <w:t>Verifying Your Account Log In</w:t>
      </w:r>
      <w:bookmarkEnd w:id="6"/>
    </w:p>
    <w:p w14:paraId="7B9FF264" w14:textId="77777777" w:rsidR="003D3F94" w:rsidRPr="00D30927" w:rsidRDefault="003D3F94" w:rsidP="001367DA">
      <w:pPr>
        <w:pStyle w:val="BodyText"/>
      </w:pPr>
      <w:r>
        <w:t>Now you will log in using the user name (email address) and password created at sign up to be sure you can access the Interconnection Request List.</w:t>
      </w:r>
    </w:p>
    <w:p w14:paraId="4222DB4B" w14:textId="731BF386" w:rsidR="003D3F94" w:rsidRDefault="003D3F94" w:rsidP="006F6DE3">
      <w:pPr>
        <w:pStyle w:val="Heading3"/>
      </w:pPr>
      <w:r>
        <w:t>Log In</w:t>
      </w:r>
      <w:r w:rsidR="00672057">
        <w:t xml:space="preserve"> Page</w:t>
      </w:r>
    </w:p>
    <w:p w14:paraId="4E43948D" w14:textId="141DE931" w:rsidR="003D3F94" w:rsidRDefault="00672057" w:rsidP="006F6DE3">
      <w:r w:rsidRPr="00032281">
        <w:rPr>
          <w:noProof/>
        </w:rPr>
        <mc:AlternateContent>
          <mc:Choice Requires="wps">
            <w:drawing>
              <wp:anchor distT="0" distB="0" distL="0" distR="0" simplePos="0" relativeHeight="251681792" behindDoc="0" locked="0" layoutInCell="1" allowOverlap="1" wp14:anchorId="78DDA6DB" wp14:editId="2CCDED79">
                <wp:simplePos x="0" y="0"/>
                <wp:positionH relativeFrom="margin">
                  <wp:posOffset>2667635</wp:posOffset>
                </wp:positionH>
                <wp:positionV relativeFrom="paragraph">
                  <wp:posOffset>419735</wp:posOffset>
                </wp:positionV>
                <wp:extent cx="3255010" cy="488315"/>
                <wp:effectExtent l="0" t="0" r="0" b="0"/>
                <wp:wrapThrough wrapText="bothSides">
                  <wp:wrapPolygon edited="0">
                    <wp:start x="379" y="0"/>
                    <wp:lineTo x="379" y="20224"/>
                    <wp:lineTo x="21111" y="20224"/>
                    <wp:lineTo x="21111" y="0"/>
                    <wp:lineTo x="379" y="0"/>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488315"/>
                        </a:xfrm>
                        <a:prstGeom prst="rect">
                          <a:avLst/>
                        </a:prstGeom>
                        <a:noFill/>
                        <a:ln w="12700">
                          <a:noFill/>
                          <a:miter lim="800000"/>
                          <a:headEnd/>
                          <a:tailEnd/>
                        </a:ln>
                      </wps:spPr>
                      <wps:txbx>
                        <w:txbxContent>
                          <w:p w14:paraId="01DC5200" w14:textId="77777777" w:rsidR="003D3F94" w:rsidRDefault="003D3F94" w:rsidP="00032281">
                            <w:pPr>
                              <w:pStyle w:val="BoxStep"/>
                            </w:pPr>
                            <w:r>
                              <w:rPr>
                                <w:noProof/>
                              </w:rPr>
                              <w:drawing>
                                <wp:inline distT="0" distB="0" distL="0" distR="0" wp14:anchorId="1BE3395F" wp14:editId="6F0AC2CC">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4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Pr="000D2750">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DA6DB" id="_x0000_s1047" type="#_x0000_t202" style="position:absolute;margin-left:210.05pt;margin-top:33.05pt;width:256.3pt;height:38.45pt;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" filled="f" stroked="f" strokeweight="1pt">
                <v:textbox>
                  <w:txbxContent>
                    <w:p w14:paraId="01DC5200" w14:textId="77777777" w:rsidR="003D3F94" w:rsidRDefault="003D3F94" w:rsidP="00032281">
                      <w:pPr>
                        <w:pStyle w:val="BoxStep"/>
                      </w:pPr>
                      <w:r>
                        <w:rPr>
                          <w:noProof/>
                        </w:rPr>
                        <w:drawing>
                          <wp:inline distT="0" distB="0" distL="0" distR="0" wp14:anchorId="1BE3395F" wp14:editId="6F0AC2CC">
                            <wp:extent cx="228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48">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Pr="000D2750">
                        <w:rPr>
                          <w:b/>
                        </w:rPr>
                        <w:t>On this page:</w:t>
                      </w:r>
                    </w:p>
                  </w:txbxContent>
                </v:textbox>
                <w10:wrap type="through" anchorx="margin"/>
              </v:shape>
            </w:pict>
          </mc:Fallback>
        </mc:AlternateContent>
      </w:r>
      <w:r w:rsidR="003D3F94" w:rsidRPr="00032281">
        <w:rPr>
          <w:noProof/>
        </w:rPr>
        <mc:AlternateContent>
          <mc:Choice Requires="wps">
            <w:drawing>
              <wp:anchor distT="0" distB="0" distL="0" distR="0" simplePos="0" relativeHeight="251680768" behindDoc="0" locked="0" layoutInCell="1" allowOverlap="1" wp14:anchorId="26B520F5" wp14:editId="0DBE21B6">
                <wp:simplePos x="0" y="0"/>
                <wp:positionH relativeFrom="margin">
                  <wp:posOffset>2667000</wp:posOffset>
                </wp:positionH>
                <wp:positionV relativeFrom="paragraph">
                  <wp:posOffset>2858135</wp:posOffset>
                </wp:positionV>
                <wp:extent cx="3255010" cy="347345"/>
                <wp:effectExtent l="0" t="0" r="0" b="0"/>
                <wp:wrapThrough wrapText="bothSides">
                  <wp:wrapPolygon edited="0">
                    <wp:start x="379" y="0"/>
                    <wp:lineTo x="379" y="20139"/>
                    <wp:lineTo x="21111" y="20139"/>
                    <wp:lineTo x="21111" y="0"/>
                    <wp:lineTo x="379" y="0"/>
                  </wp:wrapPolygon>
                </wp:wrapThrough>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156E7116" w14:textId="77777777" w:rsidR="003D3F94" w:rsidRDefault="003D3F94" w:rsidP="00032281">
                            <w:pPr>
                              <w:pStyle w:val="BoxStep"/>
                            </w:pPr>
                            <w:r>
                              <w:rPr>
                                <w:noProof/>
                              </w:rPr>
                              <w:drawing>
                                <wp:inline distT="0" distB="0" distL="0" distR="0" wp14:anchorId="7EFCE5F5" wp14:editId="470EDB3E">
                                  <wp:extent cx="173736" cy="17373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CB2761">
                              <w:rPr>
                                <w:rStyle w:val="NameButton"/>
                              </w:rPr>
                              <w:t>LOG IN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520F5" id="_x0000_s1048" type="#_x0000_t202" style="position:absolute;margin-left:210pt;margin-top:225.05pt;width:256.3pt;height:27.35pt;z-index:251680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" filled="f" stroked="f" strokeweight="1pt">
                <v:textbox>
                  <w:txbxContent>
                    <w:p w14:paraId="156E7116" w14:textId="77777777" w:rsidR="003D3F94" w:rsidRDefault="003D3F94" w:rsidP="00032281">
                      <w:pPr>
                        <w:pStyle w:val="BoxStep"/>
                      </w:pPr>
                      <w:r>
                        <w:rPr>
                          <w:noProof/>
                        </w:rPr>
                        <w:drawing>
                          <wp:inline distT="0" distB="0" distL="0" distR="0" wp14:anchorId="7EFCE5F5" wp14:editId="470EDB3E">
                            <wp:extent cx="173736" cy="173736"/>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CB2761">
                        <w:rPr>
                          <w:rStyle w:val="NameButton"/>
                        </w:rPr>
                        <w:t>LOG IN &gt;</w:t>
                      </w:r>
                      <w:r>
                        <w:t xml:space="preserve"> button.</w:t>
                      </w:r>
                    </w:p>
                  </w:txbxContent>
                </v:textbox>
                <w10:wrap type="through" anchorx="margin"/>
              </v:shape>
            </w:pict>
          </mc:Fallback>
        </mc:AlternateContent>
      </w:r>
      <w:r w:rsidR="003D3F94" w:rsidRPr="00032281">
        <w:rPr>
          <w:noProof/>
        </w:rPr>
        <mc:AlternateContent>
          <mc:Choice Requires="wps">
            <w:drawing>
              <wp:anchor distT="0" distB="0" distL="0" distR="0" simplePos="0" relativeHeight="251679744" behindDoc="0" locked="0" layoutInCell="1" allowOverlap="1" wp14:anchorId="521FFA43" wp14:editId="5A87C94D">
                <wp:simplePos x="0" y="0"/>
                <wp:positionH relativeFrom="margin">
                  <wp:posOffset>2672080</wp:posOffset>
                </wp:positionH>
                <wp:positionV relativeFrom="paragraph">
                  <wp:posOffset>1870075</wp:posOffset>
                </wp:positionV>
                <wp:extent cx="3255010" cy="990600"/>
                <wp:effectExtent l="0" t="0" r="0" b="0"/>
                <wp:wrapThrough wrapText="bothSides">
                  <wp:wrapPolygon edited="0">
                    <wp:start x="379" y="0"/>
                    <wp:lineTo x="379" y="21185"/>
                    <wp:lineTo x="21111" y="21185"/>
                    <wp:lineTo x="21111" y="0"/>
                    <wp:lineTo x="379" y="0"/>
                  </wp:wrapPolygon>
                </wp:wrapThrough>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990600"/>
                        </a:xfrm>
                        <a:prstGeom prst="rect">
                          <a:avLst/>
                        </a:prstGeom>
                        <a:noFill/>
                        <a:ln w="12700">
                          <a:noFill/>
                          <a:miter lim="800000"/>
                          <a:headEnd/>
                          <a:tailEnd/>
                        </a:ln>
                      </wps:spPr>
                      <wps:txbx>
                        <w:txbxContent>
                          <w:p w14:paraId="1FFDC174" w14:textId="6DC2D40B" w:rsidR="003D3F94" w:rsidRDefault="003D3F94" w:rsidP="00032281">
                            <w:pPr>
                              <w:pStyle w:val="BoxStep"/>
                            </w:pPr>
                            <w:r>
                              <w:rPr>
                                <w:noProof/>
                              </w:rPr>
                              <w:drawing>
                                <wp:inline distT="0" distB="0" distL="0" distR="0" wp14:anchorId="608ACD56" wp14:editId="47F44A89">
                                  <wp:extent cx="173736" cy="17373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the </w:t>
                            </w:r>
                            <w:r w:rsidRPr="00CB2761">
                              <w:rPr>
                                <w:rStyle w:val="NameAction"/>
                              </w:rPr>
                              <w:t>password</w:t>
                            </w:r>
                            <w:r>
                              <w:t xml:space="preserve"> you created at sign up.</w:t>
                            </w:r>
                            <w:r>
                              <w:br/>
                            </w:r>
                            <w:r w:rsidRPr="00EF5339">
                              <w:rPr>
                                <w:rStyle w:val="NoteText"/>
                                <w:b/>
                              </w:rPr>
                              <w:t>Note:</w:t>
                            </w:r>
                            <w:r w:rsidRPr="00EE6644">
                              <w:rPr>
                                <w:rStyle w:val="NoteText"/>
                              </w:rPr>
                              <w:t xml:space="preserve"> If you do not remember your password, click the</w:t>
                            </w:r>
                            <w:r w:rsidR="002C1CE0">
                              <w:rPr>
                                <w:rStyle w:val="NoteText"/>
                              </w:rPr>
                              <w:t xml:space="preserve"> </w:t>
                            </w:r>
                            <w:proofErr w:type="gramStart"/>
                            <w:r w:rsidR="002C1CE0" w:rsidRPr="002C1CE0">
                              <w:rPr>
                                <w:rStyle w:val="NoteText"/>
                                <w:b/>
                              </w:rPr>
                              <w:t>Don’t</w:t>
                            </w:r>
                            <w:proofErr w:type="gramEnd"/>
                            <w:r w:rsidR="002C1CE0" w:rsidRPr="002C1CE0">
                              <w:rPr>
                                <w:rStyle w:val="NoteText"/>
                                <w:b/>
                              </w:rPr>
                              <w:t xml:space="preserve"> remember your password?</w:t>
                            </w:r>
                            <w:r w:rsidRPr="00EE6644">
                              <w:rPr>
                                <w:rStyle w:val="NoteText"/>
                              </w:rPr>
                              <w:t xml:space="preserve"> </w:t>
                            </w:r>
                            <w:proofErr w:type="gramStart"/>
                            <w:r w:rsidRPr="00EE6644">
                              <w:rPr>
                                <w:rStyle w:val="NoteText"/>
                              </w:rPr>
                              <w:t>link</w:t>
                            </w:r>
                            <w:proofErr w:type="gramEnd"/>
                            <w:r>
                              <w:rPr>
                                <w:rStyle w:val="NoteText"/>
                              </w:rPr>
                              <w:t>.</w:t>
                            </w:r>
                            <w:r w:rsidRPr="00EE6644">
                              <w:rPr>
                                <w:rStyle w:val="NoteText"/>
                              </w:rPr>
                              <w:t xml:space="preserve"> </w:t>
                            </w:r>
                            <w:r>
                              <w:rPr>
                                <w:rStyle w:val="NoteText"/>
                              </w:rPr>
                              <w:t>R</w:t>
                            </w:r>
                            <w:r w:rsidRPr="00EE6644">
                              <w:rPr>
                                <w:rStyle w:val="NoteText"/>
                              </w:rPr>
                              <w:t xml:space="preserve">efer to Resetting Your Forgotten Password </w:t>
                            </w:r>
                            <w:r>
                              <w:rPr>
                                <w:rStyle w:val="NoteText"/>
                              </w:rPr>
                              <w:t>in the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FFA43" id="_x0000_s1049" type="#_x0000_t202" style="position:absolute;margin-left:210.4pt;margin-top:147.25pt;width:256.3pt;height:78pt;z-index:251679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" filled="f" stroked="f" strokeweight="1pt">
                <v:textbox>
                  <w:txbxContent>
                    <w:p w14:paraId="1FFDC174" w14:textId="6DC2D40B" w:rsidR="003D3F94" w:rsidRDefault="003D3F94" w:rsidP="00032281">
                      <w:pPr>
                        <w:pStyle w:val="BoxStep"/>
                      </w:pPr>
                      <w:r>
                        <w:rPr>
                          <w:noProof/>
                        </w:rPr>
                        <w:drawing>
                          <wp:inline distT="0" distB="0" distL="0" distR="0" wp14:anchorId="608ACD56" wp14:editId="47F44A89">
                            <wp:extent cx="173736" cy="173736"/>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the </w:t>
                      </w:r>
                      <w:r w:rsidRPr="00CB2761">
                        <w:rPr>
                          <w:rStyle w:val="NameAction"/>
                        </w:rPr>
                        <w:t>password</w:t>
                      </w:r>
                      <w:r>
                        <w:t xml:space="preserve"> you created at sign up.</w:t>
                      </w:r>
                      <w:r>
                        <w:br/>
                      </w:r>
                      <w:r w:rsidRPr="00EF5339">
                        <w:rPr>
                          <w:rStyle w:val="NoteText"/>
                          <w:b/>
                        </w:rPr>
                        <w:t>Note:</w:t>
                      </w:r>
                      <w:r w:rsidRPr="00EE6644">
                        <w:rPr>
                          <w:rStyle w:val="NoteText"/>
                        </w:rPr>
                        <w:t xml:space="preserve"> If you do not remember your password, click the</w:t>
                      </w:r>
                      <w:r w:rsidR="002C1CE0">
                        <w:rPr>
                          <w:rStyle w:val="NoteText"/>
                        </w:rPr>
                        <w:t xml:space="preserve"> </w:t>
                      </w:r>
                      <w:proofErr w:type="gramStart"/>
                      <w:r w:rsidR="002C1CE0" w:rsidRPr="002C1CE0">
                        <w:rPr>
                          <w:rStyle w:val="NoteText"/>
                          <w:b/>
                        </w:rPr>
                        <w:t>Don’t</w:t>
                      </w:r>
                      <w:proofErr w:type="gramEnd"/>
                      <w:r w:rsidR="002C1CE0" w:rsidRPr="002C1CE0">
                        <w:rPr>
                          <w:rStyle w:val="NoteText"/>
                          <w:b/>
                        </w:rPr>
                        <w:t xml:space="preserve"> remember your password?</w:t>
                      </w:r>
                      <w:r w:rsidRPr="00EE6644">
                        <w:rPr>
                          <w:rStyle w:val="NoteText"/>
                        </w:rPr>
                        <w:t xml:space="preserve"> </w:t>
                      </w:r>
                      <w:proofErr w:type="gramStart"/>
                      <w:r w:rsidRPr="00EE6644">
                        <w:rPr>
                          <w:rStyle w:val="NoteText"/>
                        </w:rPr>
                        <w:t>link</w:t>
                      </w:r>
                      <w:proofErr w:type="gramEnd"/>
                      <w:r>
                        <w:rPr>
                          <w:rStyle w:val="NoteText"/>
                        </w:rPr>
                        <w:t>.</w:t>
                      </w:r>
                      <w:r w:rsidRPr="00EE6644">
                        <w:rPr>
                          <w:rStyle w:val="NoteText"/>
                        </w:rPr>
                        <w:t xml:space="preserve"> </w:t>
                      </w:r>
                      <w:r>
                        <w:rPr>
                          <w:rStyle w:val="NoteText"/>
                        </w:rPr>
                        <w:t>R</w:t>
                      </w:r>
                      <w:r w:rsidRPr="00EE6644">
                        <w:rPr>
                          <w:rStyle w:val="NoteText"/>
                        </w:rPr>
                        <w:t xml:space="preserve">efer to Resetting Your Forgotten Password </w:t>
                      </w:r>
                      <w:r>
                        <w:rPr>
                          <w:rStyle w:val="NoteText"/>
                        </w:rPr>
                        <w:t>in the User Guide.</w:t>
                      </w:r>
                    </w:p>
                  </w:txbxContent>
                </v:textbox>
                <w10:wrap type="through" anchorx="margin"/>
              </v:shape>
            </w:pict>
          </mc:Fallback>
        </mc:AlternateContent>
      </w:r>
      <w:r w:rsidR="003D3F94" w:rsidRPr="00032281">
        <w:rPr>
          <w:noProof/>
        </w:rPr>
        <mc:AlternateContent>
          <mc:Choice Requires="wps">
            <w:drawing>
              <wp:anchor distT="0" distB="0" distL="0" distR="0" simplePos="0" relativeHeight="251678720" behindDoc="0" locked="0" layoutInCell="1" allowOverlap="1" wp14:anchorId="2C6D01F3" wp14:editId="6CF08E02">
                <wp:simplePos x="0" y="0"/>
                <wp:positionH relativeFrom="margin">
                  <wp:posOffset>2673350</wp:posOffset>
                </wp:positionH>
                <wp:positionV relativeFrom="paragraph">
                  <wp:posOffset>1475740</wp:posOffset>
                </wp:positionV>
                <wp:extent cx="3255010" cy="347345"/>
                <wp:effectExtent l="0" t="0" r="0" b="0"/>
                <wp:wrapThrough wrapText="bothSides">
                  <wp:wrapPolygon edited="0">
                    <wp:start x="379" y="0"/>
                    <wp:lineTo x="379" y="20139"/>
                    <wp:lineTo x="21111" y="20139"/>
                    <wp:lineTo x="21111" y="0"/>
                    <wp:lineTo x="379" y="0"/>
                  </wp:wrapPolygon>
                </wp:wrapThrough>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21EF4434" w14:textId="77777777" w:rsidR="003D3F94" w:rsidRDefault="003D3F94" w:rsidP="00032281">
                            <w:pPr>
                              <w:pStyle w:val="BoxStep"/>
                            </w:pPr>
                            <w:r w:rsidRPr="0076743E">
                              <w:rPr>
                                <w:noProof/>
                              </w:rPr>
                              <w:drawing>
                                <wp:inline distT="0" distB="0" distL="0" distR="0" wp14:anchorId="056A6E21" wp14:editId="0AE00C2A">
                                  <wp:extent cx="173736" cy="17373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 xml:space="preserve"> Type the </w:t>
                            </w:r>
                            <w:r w:rsidRPr="00CB2761">
                              <w:rPr>
                                <w:rStyle w:val="NameAction"/>
                              </w:rPr>
                              <w:t>emai</w:t>
                            </w:r>
                            <w:r>
                              <w:rPr>
                                <w:rStyle w:val="NameAction"/>
                              </w:rPr>
                              <w:t>l address</w:t>
                            </w:r>
                            <w:r>
                              <w:t xml:space="preserve"> you used to sign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D01F3" id="_x0000_s1050" type="#_x0000_t202" style="position:absolute;margin-left:210.5pt;margin-top:116.2pt;width:256.3pt;height:27.35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" filled="f" stroked="f" strokeweight="1pt">
                <v:textbox>
                  <w:txbxContent>
                    <w:p w14:paraId="21EF4434" w14:textId="77777777" w:rsidR="003D3F94" w:rsidRDefault="003D3F94" w:rsidP="00032281">
                      <w:pPr>
                        <w:pStyle w:val="BoxStep"/>
                      </w:pPr>
                      <w:r w:rsidRPr="0076743E">
                        <w:rPr>
                          <w:noProof/>
                        </w:rPr>
                        <w:drawing>
                          <wp:inline distT="0" distB="0" distL="0" distR="0" wp14:anchorId="056A6E21" wp14:editId="0AE00C2A">
                            <wp:extent cx="173736" cy="17373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 xml:space="preserve"> Type the </w:t>
                      </w:r>
                      <w:r w:rsidRPr="00CB2761">
                        <w:rPr>
                          <w:rStyle w:val="NameAction"/>
                        </w:rPr>
                        <w:t>emai</w:t>
                      </w:r>
                      <w:r>
                        <w:rPr>
                          <w:rStyle w:val="NameAction"/>
                        </w:rPr>
                        <w:t>l address</w:t>
                      </w:r>
                      <w:r>
                        <w:t xml:space="preserve"> you used to sign up.</w:t>
                      </w:r>
                    </w:p>
                  </w:txbxContent>
                </v:textbox>
                <w10:wrap type="through" anchorx="margin"/>
              </v:shape>
            </w:pict>
          </mc:Fallback>
        </mc:AlternateContent>
      </w:r>
      <w:r w:rsidR="003D3F94" w:rsidRPr="004635D7">
        <w:rPr>
          <w:noProof/>
        </w:rPr>
        <w:drawing>
          <wp:inline distT="0" distB="0" distL="0" distR="0" wp14:anchorId="6384CE8C" wp14:editId="2454CF33">
            <wp:extent cx="2514600" cy="3392424"/>
            <wp:effectExtent l="19050" t="19050" r="1905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14600" cy="3392424"/>
                    </a:xfrm>
                    <a:prstGeom prst="rect">
                      <a:avLst/>
                    </a:prstGeom>
                    <a:noFill/>
                    <a:ln w="9525">
                      <a:solidFill>
                        <a:schemeClr val="bg1">
                          <a:lumMod val="85000"/>
                        </a:schemeClr>
                      </a:solidFill>
                    </a:ln>
                  </pic:spPr>
                </pic:pic>
              </a:graphicData>
            </a:graphic>
          </wp:inline>
        </w:drawing>
      </w:r>
    </w:p>
    <w:p w14:paraId="11A6C9EE" w14:textId="001A0383" w:rsidR="003D3F94" w:rsidRPr="00B218CC" w:rsidRDefault="003D3F94" w:rsidP="006F6DE3">
      <w:pPr>
        <w:pStyle w:val="Heading3"/>
      </w:pPr>
      <w:r>
        <w:lastRenderedPageBreak/>
        <w:t>Authentication Request Process (On Phone)</w:t>
      </w:r>
    </w:p>
    <w:p w14:paraId="1FA15A96" w14:textId="1A87BD60" w:rsidR="003D3F94" w:rsidRPr="002466DE" w:rsidRDefault="004C13F6" w:rsidP="00810705">
      <w:pPr>
        <w:pStyle w:val="FigureLeft"/>
      </w:pPr>
      <w:r w:rsidRPr="002466DE">
        <w:rPr>
          <w:rFonts w:asciiTheme="minorHAnsi" w:hAnsiTheme="minorHAnsi"/>
          <w:sz w:val="21"/>
        </w:rPr>
        <mc:AlternateContent>
          <mc:Choice Requires="wps">
            <w:drawing>
              <wp:anchor distT="45720" distB="45720" distL="114300" distR="114300" simplePos="0" relativeHeight="251754496" behindDoc="0" locked="0" layoutInCell="1" allowOverlap="1" wp14:anchorId="213439E5" wp14:editId="085185DC">
                <wp:simplePos x="0" y="0"/>
                <wp:positionH relativeFrom="column">
                  <wp:posOffset>2442210</wp:posOffset>
                </wp:positionH>
                <wp:positionV relativeFrom="paragraph">
                  <wp:posOffset>1723390</wp:posOffset>
                </wp:positionV>
                <wp:extent cx="3255010" cy="438150"/>
                <wp:effectExtent l="0" t="0" r="2540" b="0"/>
                <wp:wrapThrough wrapText="bothSides">
                  <wp:wrapPolygon edited="0">
                    <wp:start x="0" y="0"/>
                    <wp:lineTo x="0" y="20661"/>
                    <wp:lineTo x="21490" y="20661"/>
                    <wp:lineTo x="21490" y="0"/>
                    <wp:lineTo x="0" y="0"/>
                  </wp:wrapPolygon>
                </wp:wrapThrough>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438150"/>
                        </a:xfrm>
                        <a:prstGeom prst="rect">
                          <a:avLst/>
                        </a:prstGeom>
                        <a:noFill/>
                        <a:ln w="12700">
                          <a:noFill/>
                          <a:miter lim="800000"/>
                          <a:headEnd/>
                          <a:tailEnd/>
                        </a:ln>
                      </wps:spPr>
                      <wps:txbx>
                        <w:txbxContent>
                          <w:p w14:paraId="141550FC" w14:textId="204566FD" w:rsidR="004C13F6" w:rsidRDefault="004C13F6" w:rsidP="004C13F6">
                            <w:pPr>
                              <w:pStyle w:val="BoxStep"/>
                            </w:pPr>
                            <w:r>
                              <w:rPr>
                                <w:noProof/>
                              </w:rPr>
                              <w:drawing>
                                <wp:inline distT="0" distB="0" distL="0" distR="0" wp14:anchorId="2B76DBBD" wp14:editId="6C9E232D">
                                  <wp:extent cx="155448" cy="15544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448" cy="155448"/>
                                          </a:xfrm>
                                          <a:prstGeom prst="rect">
                                            <a:avLst/>
                                          </a:prstGeom>
                                          <a:noFill/>
                                          <a:ln>
                                            <a:noFill/>
                                          </a:ln>
                                        </pic:spPr>
                                      </pic:pic>
                                    </a:graphicData>
                                  </a:graphic>
                                </wp:inline>
                              </w:drawing>
                            </w:r>
                            <w:r>
                              <w:t xml:space="preserve"> Locate the Guardian message on your phone and swipe to open it</w:t>
                            </w:r>
                            <w:proofErr w:type="gramStart"/>
                            <w:r>
                              <w:t>..</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439E5" id="_x0000_s1051" type="#_x0000_t202" style="position:absolute;margin-left:192.3pt;margin-top:135.7pt;width:256.3pt;height:3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" filled="f" stroked="f" strokeweight="1pt">
                <v:textbox inset="0,0,0,0">
                  <w:txbxContent>
                    <w:p w14:paraId="141550FC" w14:textId="204566FD" w:rsidR="004C13F6" w:rsidRDefault="004C13F6" w:rsidP="004C13F6">
                      <w:pPr>
                        <w:pStyle w:val="BoxStep"/>
                      </w:pPr>
                      <w:r>
                        <w:rPr>
                          <w:noProof/>
                        </w:rPr>
                        <w:drawing>
                          <wp:inline distT="0" distB="0" distL="0" distR="0" wp14:anchorId="2B76DBBD" wp14:editId="6C9E232D">
                            <wp:extent cx="155448" cy="15544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448" cy="155448"/>
                                    </a:xfrm>
                                    <a:prstGeom prst="rect">
                                      <a:avLst/>
                                    </a:prstGeom>
                                    <a:noFill/>
                                    <a:ln>
                                      <a:noFill/>
                                    </a:ln>
                                  </pic:spPr>
                                </pic:pic>
                              </a:graphicData>
                            </a:graphic>
                          </wp:inline>
                        </w:drawing>
                      </w:r>
                      <w:r>
                        <w:t xml:space="preserve"> Locate the Guardian message on your phone and swipe to open it</w:t>
                      </w:r>
                      <w:proofErr w:type="gramStart"/>
                      <w:r>
                        <w:t>..</w:t>
                      </w:r>
                      <w:proofErr w:type="gramEnd"/>
                    </w:p>
                  </w:txbxContent>
                </v:textbox>
                <w10:wrap type="through"/>
              </v:shape>
            </w:pict>
          </mc:Fallback>
        </mc:AlternateContent>
      </w:r>
      <w:r w:rsidR="003D3F94" w:rsidRPr="002466DE">
        <w:rPr>
          <w:rFonts w:asciiTheme="minorHAnsi" w:hAnsiTheme="minorHAnsi"/>
          <w:sz w:val="21"/>
        </w:rPr>
        <mc:AlternateContent>
          <mc:Choice Requires="wps">
            <w:drawing>
              <wp:anchor distT="45720" distB="45720" distL="114300" distR="114300" simplePos="0" relativeHeight="251665408" behindDoc="0" locked="0" layoutInCell="1" allowOverlap="1" wp14:anchorId="5F78CD5A" wp14:editId="40009756">
                <wp:simplePos x="0" y="0"/>
                <wp:positionH relativeFrom="column">
                  <wp:posOffset>2442210</wp:posOffset>
                </wp:positionH>
                <wp:positionV relativeFrom="paragraph">
                  <wp:posOffset>671021</wp:posOffset>
                </wp:positionV>
                <wp:extent cx="3255010" cy="713740"/>
                <wp:effectExtent l="0" t="0" r="2540" b="10160"/>
                <wp:wrapThrough wrapText="bothSides">
                  <wp:wrapPolygon edited="0">
                    <wp:start x="0" y="0"/>
                    <wp:lineTo x="0" y="21331"/>
                    <wp:lineTo x="21490" y="21331"/>
                    <wp:lineTo x="21490"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713740"/>
                        </a:xfrm>
                        <a:prstGeom prst="rect">
                          <a:avLst/>
                        </a:prstGeom>
                        <a:noFill/>
                        <a:ln w="12700">
                          <a:noFill/>
                          <a:miter lim="800000"/>
                          <a:headEnd/>
                          <a:tailEnd/>
                        </a:ln>
                      </wps:spPr>
                      <wps:txbx>
                        <w:txbxContent>
                          <w:p w14:paraId="76C5DF23" w14:textId="20448FF7" w:rsidR="003D3F94" w:rsidRDefault="003D3F94" w:rsidP="006F6DE3">
                            <w:pPr>
                              <w:pStyle w:val="BoxStep"/>
                            </w:pPr>
                            <w:r>
                              <w:rPr>
                                <w:noProof/>
                              </w:rPr>
                              <w:drawing>
                                <wp:inline distT="0" distB="0" distL="0" distR="0" wp14:anchorId="5E7C60AF" wp14:editId="2BFB53C7">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sidR="00DE799E">
                              <w:t xml:space="preserve">If you did not click the </w:t>
                            </w:r>
                            <w:r w:rsidR="00DE799E" w:rsidRPr="004C13F6">
                              <w:rPr>
                                <w:rStyle w:val="NameCheckbox"/>
                              </w:rPr>
                              <w:t>Remember this browser</w:t>
                            </w:r>
                            <w:r w:rsidR="00DE799E">
                              <w:t xml:space="preserve"> checkbox in an earlier step, you will need to go to </w:t>
                            </w:r>
                            <w:r w:rsidR="004C13F6">
                              <w:t>your phone to authenticate again.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CD5A" id="_x0000_s1052" type="#_x0000_t202" style="position:absolute;margin-left:192.3pt;margin-top:52.85pt;width:256.3pt;height:5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" filled="f" stroked="f" strokeweight="1pt">
                <v:textbox inset="0,0,0,0">
                  <w:txbxContent>
                    <w:p w14:paraId="76C5DF23" w14:textId="20448FF7" w:rsidR="003D3F94" w:rsidRDefault="003D3F94" w:rsidP="006F6DE3">
                      <w:pPr>
                        <w:pStyle w:val="BoxStep"/>
                      </w:pPr>
                      <w:r>
                        <w:rPr>
                          <w:noProof/>
                        </w:rPr>
                        <w:drawing>
                          <wp:inline distT="0" distB="0" distL="0" distR="0" wp14:anchorId="5E7C60AF" wp14:editId="2BFB53C7">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r w:rsidR="00DE799E">
                        <w:t xml:space="preserve">If you did not click the </w:t>
                      </w:r>
                      <w:r w:rsidR="00DE799E" w:rsidRPr="004C13F6">
                        <w:rPr>
                          <w:rStyle w:val="NameCheckbox"/>
                        </w:rPr>
                        <w:t>Remember this browser</w:t>
                      </w:r>
                      <w:r w:rsidR="00DE799E">
                        <w:t xml:space="preserve"> checkbox in an earlier step, you will need to go to </w:t>
                      </w:r>
                      <w:r w:rsidR="004C13F6">
                        <w:t>your phone to authenticate again.</w:t>
                      </w:r>
                    </w:p>
                  </w:txbxContent>
                </v:textbox>
                <w10:wrap type="through"/>
              </v:shape>
            </w:pict>
          </mc:Fallback>
        </mc:AlternateContent>
      </w:r>
      <w:r w:rsidR="003D3F94" w:rsidRPr="00BF3CE5">
        <w:drawing>
          <wp:inline distT="0" distB="0" distL="0" distR="0" wp14:anchorId="744C9094" wp14:editId="649D8E86">
            <wp:extent cx="2240280" cy="4337286"/>
            <wp:effectExtent l="19050" t="19050" r="2667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240280" cy="4337286"/>
                    </a:xfrm>
                    <a:prstGeom prst="rect">
                      <a:avLst/>
                    </a:prstGeom>
                    <a:noFill/>
                    <a:ln w="9525">
                      <a:solidFill>
                        <a:schemeClr val="bg1">
                          <a:lumMod val="85000"/>
                        </a:schemeClr>
                      </a:solidFill>
                    </a:ln>
                  </pic:spPr>
                </pic:pic>
              </a:graphicData>
            </a:graphic>
          </wp:inline>
        </w:drawing>
      </w:r>
    </w:p>
    <w:p w14:paraId="0C1CE451" w14:textId="6478C604" w:rsidR="003D3F94" w:rsidRDefault="00810705" w:rsidP="006F6DE3">
      <w:pPr>
        <w:pStyle w:val="BodyText"/>
      </w:pPr>
      <w:r w:rsidRPr="00204DE6">
        <w:rPr>
          <w:noProof/>
        </w:rPr>
        <mc:AlternateContent>
          <mc:Choice Requires="wps">
            <w:drawing>
              <wp:anchor distT="45720" distB="45720" distL="114300" distR="114300" simplePos="0" relativeHeight="251756544" behindDoc="0" locked="0" layoutInCell="1" allowOverlap="1" wp14:anchorId="4D05FD92" wp14:editId="41EB84D6">
                <wp:simplePos x="0" y="0"/>
                <wp:positionH relativeFrom="column">
                  <wp:posOffset>2488739</wp:posOffset>
                </wp:positionH>
                <wp:positionV relativeFrom="paragraph">
                  <wp:posOffset>1825625</wp:posOffset>
                </wp:positionV>
                <wp:extent cx="1990725" cy="374650"/>
                <wp:effectExtent l="0" t="0" r="9525" b="6350"/>
                <wp:wrapThrough wrapText="bothSides">
                  <wp:wrapPolygon edited="0">
                    <wp:start x="0" y="0"/>
                    <wp:lineTo x="0" y="20868"/>
                    <wp:lineTo x="21497" y="20868"/>
                    <wp:lineTo x="21497"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74650"/>
                        </a:xfrm>
                        <a:prstGeom prst="rect">
                          <a:avLst/>
                        </a:prstGeom>
                        <a:noFill/>
                        <a:ln w="12700">
                          <a:noFill/>
                          <a:miter lim="800000"/>
                          <a:headEnd/>
                          <a:tailEnd/>
                        </a:ln>
                      </wps:spPr>
                      <wps:txbx>
                        <w:txbxContent>
                          <w:p w14:paraId="32422ABA" w14:textId="77777777" w:rsidR="00810705" w:rsidRDefault="00810705" w:rsidP="00810705">
                            <w:pPr>
                              <w:pStyle w:val="BoxStep"/>
                            </w:pPr>
                            <w:r>
                              <w:rPr>
                                <w:noProof/>
                              </w:rPr>
                              <w:t>.</w:t>
                            </w:r>
                            <w:r>
                              <w:rPr>
                                <w:noProof/>
                              </w:rPr>
                              <w:drawing>
                                <wp:inline distT="0" distB="0" distL="0" distR="0" wp14:anchorId="2F6DDE30" wp14:editId="4392AA5A">
                                  <wp:extent cx="155448" cy="15544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tep16.png"/>
                                          <pic:cNvPicPr/>
                                        </pic:nvPicPr>
                                        <pic:blipFill>
                                          <a:blip r:embed="rId1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Tap the </w:t>
                            </w:r>
                            <w:r w:rsidRPr="00492A57">
                              <w:rPr>
                                <w:rStyle w:val="NameButton"/>
                              </w:rPr>
                              <w:t>Allow</w:t>
                            </w:r>
                            <w:r>
                              <w:t xml:space="preserve"> button.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5FD92" id="_x0000_s1053" type="#_x0000_t202" style="position:absolute;margin-left:195.95pt;margin-top:143.75pt;width:156.75pt;height:29.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" filled="f" stroked="f" strokeweight="1pt">
                <v:textbox inset="0,0,0,0">
                  <w:txbxContent>
                    <w:p w14:paraId="32422ABA" w14:textId="77777777" w:rsidR="00810705" w:rsidRDefault="00810705" w:rsidP="00810705">
                      <w:pPr>
                        <w:pStyle w:val="BoxStep"/>
                      </w:pPr>
                      <w:r>
                        <w:rPr>
                          <w:noProof/>
                        </w:rPr>
                        <w:t>.</w:t>
                      </w:r>
                      <w:r>
                        <w:rPr>
                          <w:noProof/>
                        </w:rPr>
                        <w:drawing>
                          <wp:inline distT="0" distB="0" distL="0" distR="0" wp14:anchorId="2F6DDE30" wp14:editId="4392AA5A">
                            <wp:extent cx="155448" cy="155448"/>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Step16.png"/>
                                    <pic:cNvPicPr/>
                                  </pic:nvPicPr>
                                  <pic:blipFill>
                                    <a:blip r:embed="rId18">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Tap the </w:t>
                      </w:r>
                      <w:r w:rsidRPr="00492A57">
                        <w:rPr>
                          <w:rStyle w:val="NameButton"/>
                        </w:rPr>
                        <w:t>Allow</w:t>
                      </w:r>
                      <w:r>
                        <w:t xml:space="preserve"> button.</w:t>
                      </w:r>
                    </w:p>
                  </w:txbxContent>
                </v:textbox>
                <w10:wrap type="through"/>
              </v:shape>
            </w:pict>
          </mc:Fallback>
        </mc:AlternateContent>
      </w:r>
      <w:r w:rsidR="003D3F94" w:rsidRPr="00BF3CE5">
        <w:rPr>
          <w:noProof/>
        </w:rPr>
        <w:drawing>
          <wp:inline distT="0" distB="0" distL="0" distR="0" wp14:anchorId="4242BFB9" wp14:editId="0B7190F6">
            <wp:extent cx="2286000" cy="2932981"/>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286000" cy="2932981"/>
                    </a:xfrm>
                    <a:prstGeom prst="rect">
                      <a:avLst/>
                    </a:prstGeom>
                    <a:noFill/>
                    <a:ln w="9525">
                      <a:solidFill>
                        <a:schemeClr val="bg1">
                          <a:lumMod val="85000"/>
                        </a:schemeClr>
                      </a:solidFill>
                    </a:ln>
                  </pic:spPr>
                </pic:pic>
              </a:graphicData>
            </a:graphic>
          </wp:inline>
        </w:drawing>
      </w:r>
      <w:r w:rsidR="003D3F94">
        <w:t xml:space="preserve"> </w:t>
      </w:r>
    </w:p>
    <w:p w14:paraId="4B6FB744" w14:textId="77777777" w:rsidR="003D3F94" w:rsidRDefault="003D3F94" w:rsidP="006F6DE3">
      <w:pPr>
        <w:pStyle w:val="Heading3"/>
      </w:pPr>
      <w:r>
        <w:lastRenderedPageBreak/>
        <w:t>Your Interconnection Request List Page</w:t>
      </w:r>
    </w:p>
    <w:p w14:paraId="17D67C41" w14:textId="2A2FA0AA" w:rsidR="003D3F94" w:rsidRDefault="00311554" w:rsidP="005F3539">
      <w:pPr>
        <w:pStyle w:val="FigureLeft"/>
      </w:pPr>
      <w:r>
        <w:drawing>
          <wp:inline distT="0" distB="0" distL="0" distR="0" wp14:anchorId="7C409B67" wp14:editId="4D2F110F">
            <wp:extent cx="6172200" cy="2534285"/>
            <wp:effectExtent l="19050" t="19050" r="19050" b="1841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72200" cy="2534285"/>
                    </a:xfrm>
                    <a:prstGeom prst="rect">
                      <a:avLst/>
                    </a:prstGeom>
                    <a:ln>
                      <a:solidFill>
                        <a:schemeClr val="bg1">
                          <a:lumMod val="85000"/>
                        </a:schemeClr>
                      </a:solidFill>
                    </a:ln>
                  </pic:spPr>
                </pic:pic>
              </a:graphicData>
            </a:graphic>
          </wp:inline>
        </w:drawing>
      </w:r>
      <w:bookmarkEnd w:id="5"/>
    </w:p>
    <w:p w14:paraId="707AE490" w14:textId="5453E9EE" w:rsidR="00DE799E" w:rsidRPr="00DE799E" w:rsidRDefault="00DE799E" w:rsidP="00DE799E">
      <w:pPr>
        <w:pStyle w:val="BodyText"/>
      </w:pPr>
    </w:p>
    <w:p w14:paraId="6C2417EB" w14:textId="77777777" w:rsidR="003D3F94" w:rsidRDefault="003D3F94" w:rsidP="00D26ECD">
      <w:pPr>
        <w:pStyle w:val="Heading1"/>
      </w:pPr>
      <w:bookmarkStart w:id="7" w:name="_Toc530139032"/>
      <w:r w:rsidRPr="00BF3F5D">
        <w:lastRenderedPageBreak/>
        <w:t>Signing Up</w:t>
      </w:r>
      <w:r>
        <w:t xml:space="preserve"> with Google Authenticator as the Authentication App</w:t>
      </w:r>
      <w:bookmarkEnd w:id="7"/>
    </w:p>
    <w:p w14:paraId="3FB673A1" w14:textId="77777777" w:rsidR="003D3F94" w:rsidRDefault="003D3F94" w:rsidP="00C11E26">
      <w:pPr>
        <w:pStyle w:val="BodyText"/>
      </w:pPr>
      <w:r>
        <w:t>This section contains the steps for signing up for an Interconnection Services account, setting Google Authenticator as your authentication app, and then logging in to verify your access.</w:t>
      </w:r>
    </w:p>
    <w:p w14:paraId="557EB8A2" w14:textId="77777777" w:rsidR="003D3F94" w:rsidRDefault="003D3F94" w:rsidP="003B7265">
      <w:pPr>
        <w:pStyle w:val="Heading2"/>
        <w:rPr>
          <w:rFonts w:eastAsiaTheme="minorHAnsi"/>
        </w:rPr>
      </w:pPr>
      <w:bookmarkStart w:id="8" w:name="_Toc530139033"/>
      <w:r>
        <w:rPr>
          <w:rFonts w:eastAsiaTheme="minorHAnsi"/>
        </w:rPr>
        <w:t>Signing Up for Your Account</w:t>
      </w:r>
      <w:bookmarkEnd w:id="8"/>
    </w:p>
    <w:p w14:paraId="797E1430" w14:textId="77777777" w:rsidR="003D3F94" w:rsidRDefault="003D3F94" w:rsidP="00543D68">
      <w:pPr>
        <w:pStyle w:val="BodyText"/>
      </w:pPr>
      <w:r>
        <w:t xml:space="preserve">To access the ERCOT Interconnection Services, click the link provided in an email from ERCOT or on </w:t>
      </w:r>
      <w:hyperlink r:id="rId54" w:history="1">
        <w:r w:rsidRPr="00543D68">
          <w:rPr>
            <w:rStyle w:val="Hyperlink"/>
          </w:rPr>
          <w:t>ercot.com</w:t>
        </w:r>
      </w:hyperlink>
      <w:r>
        <w:t>.</w:t>
      </w:r>
    </w:p>
    <w:p w14:paraId="74D96082" w14:textId="77777777" w:rsidR="003D3F94" w:rsidRDefault="003D3F94" w:rsidP="00E531D1">
      <w:pPr>
        <w:pStyle w:val="Heading3"/>
      </w:pPr>
      <w:r>
        <w:t>Log In Page</w:t>
      </w:r>
    </w:p>
    <w:p w14:paraId="52584ACB" w14:textId="77777777" w:rsidR="003D3F94" w:rsidRDefault="003D3F94" w:rsidP="00B438DC">
      <w:pPr>
        <w:pStyle w:val="FigureLeft"/>
      </w:pPr>
      <w:r>
        <mc:AlternateContent>
          <mc:Choice Requires="wps">
            <w:drawing>
              <wp:anchor distT="45720" distB="45720" distL="45720" distR="45720" simplePos="0" relativeHeight="251687936" behindDoc="0" locked="0" layoutInCell="1" allowOverlap="1" wp14:anchorId="394579A8" wp14:editId="3958F893">
                <wp:simplePos x="0" y="0"/>
                <wp:positionH relativeFrom="column">
                  <wp:posOffset>2657475</wp:posOffset>
                </wp:positionH>
                <wp:positionV relativeFrom="paragraph">
                  <wp:posOffset>992505</wp:posOffset>
                </wp:positionV>
                <wp:extent cx="3657600" cy="3810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1000"/>
                        </a:xfrm>
                        <a:prstGeom prst="rect">
                          <a:avLst/>
                        </a:prstGeom>
                        <a:noFill/>
                        <a:ln w="9525">
                          <a:noFill/>
                          <a:miter lim="800000"/>
                          <a:headEnd/>
                          <a:tailEnd/>
                        </a:ln>
                      </wps:spPr>
                      <wps:txbx>
                        <w:txbxContent>
                          <w:p w14:paraId="591365EE" w14:textId="77777777" w:rsidR="003D3F94" w:rsidRDefault="003D3F94" w:rsidP="00D26ECD">
                            <w:pPr>
                              <w:pStyle w:val="BoxStep"/>
                            </w:pPr>
                            <w:r>
                              <w:rPr>
                                <w:noProof/>
                              </w:rPr>
                              <w:drawing>
                                <wp:inline distT="0" distB="0" distL="0" distR="0" wp14:anchorId="4FEFD08B" wp14:editId="3E204C0C">
                                  <wp:extent cx="209524" cy="209524"/>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Cl</w:t>
                            </w:r>
                            <w:r w:rsidRPr="004B1B1F">
                              <w:t xml:space="preserve">ick this </w:t>
                            </w:r>
                            <w:r w:rsidRPr="004A6271">
                              <w:rPr>
                                <w:rStyle w:val="NameTab"/>
                              </w:rPr>
                              <w:t>Sign Up</w:t>
                            </w:r>
                            <w:r w:rsidRPr="004B1B1F">
                              <w:t xml:space="preserve"> tab</w:t>
                            </w:r>
                            <w:r>
                              <w:t>.</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579A8" id="_x0000_s1054" type="#_x0000_t202" style="position:absolute;margin-left:209.25pt;margin-top:78.15pt;width:4in;height:30pt;z-index:251687936;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" filled="f" stroked="f">
                <v:textbox inset="3.6pt,,3.6pt">
                  <w:txbxContent>
                    <w:p w14:paraId="591365EE" w14:textId="77777777" w:rsidR="003D3F94" w:rsidRDefault="003D3F94" w:rsidP="00D26ECD">
                      <w:pPr>
                        <w:pStyle w:val="BoxStep"/>
                      </w:pPr>
                      <w:r>
                        <w:rPr>
                          <w:noProof/>
                        </w:rPr>
                        <w:drawing>
                          <wp:inline distT="0" distB="0" distL="0" distR="0" wp14:anchorId="4FEFD08B" wp14:editId="3E204C0C">
                            <wp:extent cx="209524" cy="209524"/>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Cl</w:t>
                      </w:r>
                      <w:r w:rsidRPr="004B1B1F">
                        <w:t xml:space="preserve">ick this </w:t>
                      </w:r>
                      <w:r w:rsidRPr="004A6271">
                        <w:rPr>
                          <w:rStyle w:val="NameTab"/>
                        </w:rPr>
                        <w:t>Sign Up</w:t>
                      </w:r>
                      <w:r w:rsidRPr="004B1B1F">
                        <w:t xml:space="preserve"> tab</w:t>
                      </w:r>
                      <w:r>
                        <w:t>.</w:t>
                      </w:r>
                    </w:p>
                  </w:txbxContent>
                </v:textbox>
                <w10:wrap type="square"/>
              </v:shape>
            </w:pict>
          </mc:Fallback>
        </mc:AlternateContent>
      </w:r>
      <w:r>
        <w:drawing>
          <wp:inline distT="0" distB="0" distL="0" distR="0" wp14:anchorId="2544F160" wp14:editId="21AE5B32">
            <wp:extent cx="2514600" cy="3383280"/>
            <wp:effectExtent l="19050" t="19050" r="19050" b="266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0_01Login.png"/>
                    <pic:cNvPicPr/>
                  </pic:nvPicPr>
                  <pic:blipFill>
                    <a:blip r:embed="rId15">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p w14:paraId="203A396C" w14:textId="77777777" w:rsidR="003D3F94" w:rsidRDefault="003D3F94" w:rsidP="00E441C7">
      <w:pPr>
        <w:pStyle w:val="Heading3"/>
      </w:pPr>
      <w:r>
        <w:lastRenderedPageBreak/>
        <w:drawing>
          <wp:anchor distT="0" distB="0" distL="114300" distR="114300" simplePos="0" relativeHeight="251688960" behindDoc="0" locked="0" layoutInCell="1" allowOverlap="1" wp14:anchorId="755F9608" wp14:editId="38ED60DC">
            <wp:simplePos x="0" y="0"/>
            <wp:positionH relativeFrom="column">
              <wp:posOffset>55245</wp:posOffset>
            </wp:positionH>
            <wp:positionV relativeFrom="paragraph">
              <wp:posOffset>276225</wp:posOffset>
            </wp:positionV>
            <wp:extent cx="2514600" cy="5431536"/>
            <wp:effectExtent l="19050" t="19050" r="19050" b="17145"/>
            <wp:wrapThrough wrapText="bothSides">
              <wp:wrapPolygon edited="0">
                <wp:start x="-164" y="-76"/>
                <wp:lineTo x="-164" y="21592"/>
                <wp:lineTo x="21600" y="21592"/>
                <wp:lineTo x="21600" y="-76"/>
                <wp:lineTo x="-164" y="-76"/>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1_SignUp.png"/>
                    <pic:cNvPicPr/>
                  </pic:nvPicPr>
                  <pic:blipFill>
                    <a:blip r:embed="rId16">
                      <a:extLst>
                        <a:ext uri="{28A0092B-C50C-407E-A947-70E740481C1C}">
                          <a14:useLocalDpi xmlns:a14="http://schemas.microsoft.com/office/drawing/2010/main" val="0"/>
                        </a:ext>
                      </a:extLst>
                    </a:blip>
                    <a:stretch>
                      <a:fillRect/>
                    </a:stretch>
                  </pic:blipFill>
                  <pic:spPr>
                    <a:xfrm>
                      <a:off x="0" y="0"/>
                      <a:ext cx="2514600" cy="5431536"/>
                    </a:xfrm>
                    <a:prstGeom prst="rect">
                      <a:avLst/>
                    </a:prstGeom>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3E3CD5">
        <w:t xml:space="preserve">Sign Up Page </w:t>
      </w:r>
    </w:p>
    <w:p w14:paraId="74B99862" w14:textId="77777777" w:rsidR="003D3F94" w:rsidRPr="003E3CD5" w:rsidRDefault="003D3F94" w:rsidP="003C476D">
      <w:pPr>
        <w:pStyle w:val="BoxStep"/>
      </w:pPr>
      <w:r>
        <w:rPr>
          <w:noProof/>
        </w:rPr>
        <mc:AlternateContent>
          <mc:Choice Requires="wps">
            <w:drawing>
              <wp:anchor distT="45720" distB="45720" distL="45720" distR="45720" simplePos="0" relativeHeight="251705344" behindDoc="0" locked="0" layoutInCell="1" allowOverlap="1" wp14:anchorId="2CB366A6" wp14:editId="7975AA2B">
                <wp:simplePos x="0" y="0"/>
                <wp:positionH relativeFrom="column">
                  <wp:posOffset>2607945</wp:posOffset>
                </wp:positionH>
                <wp:positionV relativeFrom="paragraph">
                  <wp:posOffset>626110</wp:posOffset>
                </wp:positionV>
                <wp:extent cx="3800475" cy="514350"/>
                <wp:effectExtent l="0" t="0" r="9525" b="0"/>
                <wp:wrapThrough wrapText="bothSides">
                  <wp:wrapPolygon edited="0">
                    <wp:start x="0" y="0"/>
                    <wp:lineTo x="0" y="20800"/>
                    <wp:lineTo x="21546" y="20800"/>
                    <wp:lineTo x="21546" y="0"/>
                    <wp:lineTo x="0" y="0"/>
                  </wp:wrapPolygon>
                </wp:wrapThrough>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14350"/>
                        </a:xfrm>
                        <a:prstGeom prst="rect">
                          <a:avLst/>
                        </a:prstGeom>
                        <a:solidFill>
                          <a:sysClr val="window" lastClr="FFFFFF"/>
                        </a:solidFill>
                        <a:ln w="9525">
                          <a:noFill/>
                          <a:miter lim="800000"/>
                          <a:headEnd/>
                          <a:tailEnd/>
                        </a:ln>
                      </wps:spPr>
                      <wps:txbx>
                        <w:txbxContent>
                          <w:p w14:paraId="7812433F" w14:textId="77777777" w:rsidR="003D3F94" w:rsidRDefault="003D3F94" w:rsidP="00543D68">
                            <w:pPr>
                              <w:pStyle w:val="BoxStep"/>
                            </w:pPr>
                            <w:r>
                              <w:rPr>
                                <w:noProof/>
                              </w:rPr>
                              <w:drawing>
                                <wp:inline distT="0" distB="0" distL="0" distR="0" wp14:anchorId="01F0F864" wp14:editId="1475C183">
                                  <wp:extent cx="209524" cy="209524"/>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9715B2">
                              <w:rPr>
                                <w:b/>
                              </w:rPr>
                              <w:t>On this page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366A6" id="_x0000_s1055" type="#_x0000_t202" style="position:absolute;left:0;text-align:left;margin-left:205.35pt;margin-top:49.3pt;width:299.25pt;height:40.5pt;z-index:25170534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" fillcolor="window" stroked="f">
                <v:textbox>
                  <w:txbxContent>
                    <w:p w14:paraId="7812433F" w14:textId="77777777" w:rsidR="003D3F94" w:rsidRDefault="003D3F94" w:rsidP="00543D68">
                      <w:pPr>
                        <w:pStyle w:val="BoxStep"/>
                      </w:pPr>
                      <w:r>
                        <w:rPr>
                          <w:noProof/>
                        </w:rPr>
                        <w:drawing>
                          <wp:inline distT="0" distB="0" distL="0" distR="0" wp14:anchorId="01F0F864" wp14:editId="1475C183">
                            <wp:extent cx="209524" cy="209524"/>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9715B2">
                        <w:rPr>
                          <w:b/>
                        </w:rPr>
                        <w:t>On this page</w:t>
                      </w:r>
                      <w:r>
                        <w:t>:</w:t>
                      </w:r>
                    </w:p>
                  </w:txbxContent>
                </v:textbox>
                <w10:wrap type="through"/>
              </v:shape>
            </w:pict>
          </mc:Fallback>
        </mc:AlternateContent>
      </w:r>
      <w:r>
        <w:rPr>
          <w:noProof/>
        </w:rPr>
        <mc:AlternateContent>
          <mc:Choice Requires="wps">
            <w:drawing>
              <wp:anchor distT="45720" distB="45720" distL="45720" distR="45720" simplePos="0" relativeHeight="251689984" behindDoc="0" locked="0" layoutInCell="1" allowOverlap="1" wp14:anchorId="320E38D8" wp14:editId="66A78ECF">
                <wp:simplePos x="0" y="0"/>
                <wp:positionH relativeFrom="column">
                  <wp:posOffset>2647950</wp:posOffset>
                </wp:positionH>
                <wp:positionV relativeFrom="paragraph">
                  <wp:posOffset>1350645</wp:posOffset>
                </wp:positionV>
                <wp:extent cx="3800475" cy="514350"/>
                <wp:effectExtent l="0" t="0" r="9525" b="0"/>
                <wp:wrapThrough wrapText="bothSides">
                  <wp:wrapPolygon edited="0">
                    <wp:start x="0" y="0"/>
                    <wp:lineTo x="0" y="20800"/>
                    <wp:lineTo x="21546" y="20800"/>
                    <wp:lineTo x="21546" y="0"/>
                    <wp:lineTo x="0" y="0"/>
                  </wp:wrapPolygon>
                </wp:wrapThrough>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14350"/>
                        </a:xfrm>
                        <a:prstGeom prst="rect">
                          <a:avLst/>
                        </a:prstGeom>
                        <a:solidFill>
                          <a:sysClr val="window" lastClr="FFFFFF"/>
                        </a:solidFill>
                        <a:ln w="9525">
                          <a:noFill/>
                          <a:miter lim="800000"/>
                          <a:headEnd/>
                          <a:tailEnd/>
                        </a:ln>
                      </wps:spPr>
                      <wps:txbx>
                        <w:txbxContent>
                          <w:p w14:paraId="048D8661" w14:textId="77777777" w:rsidR="003D3F94" w:rsidRDefault="003D3F94" w:rsidP="00A303FF">
                            <w:pPr>
                              <w:pStyle w:val="BoxStep"/>
                            </w:pPr>
                            <w:r>
                              <w:rPr>
                                <w:noProof/>
                              </w:rPr>
                              <w:drawing>
                                <wp:inline distT="0" distB="0" distL="0" distR="0" wp14:anchorId="05C539E4" wp14:editId="7A4AA150">
                                  <wp:extent cx="173736" cy="1737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in,</w:t>
                            </w:r>
                            <w:r w:rsidRPr="004A6271">
                              <w:t xml:space="preserve"> </w:t>
                            </w:r>
                            <w:r>
                              <w:t xml:space="preserve">as your user name, </w:t>
                            </w:r>
                            <w:r w:rsidRPr="004A6271">
                              <w:t xml:space="preserve">the </w:t>
                            </w:r>
                            <w:r w:rsidRPr="00825199">
                              <w:rPr>
                                <w:b/>
                              </w:rPr>
                              <w:t>email address</w:t>
                            </w:r>
                            <w:r w:rsidRPr="004A6271">
                              <w:t xml:space="preserve"> where you </w:t>
                            </w:r>
                            <w:r>
                              <w:t>can</w:t>
                            </w:r>
                            <w:r w:rsidRPr="004A6271">
                              <w:t xml:space="preserve"> receive </w:t>
                            </w:r>
                            <w:r>
                              <w:t>email about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E38D8" id="_x0000_s1056" type="#_x0000_t202" style="position:absolute;left:0;text-align:left;margin-left:208.5pt;margin-top:106.35pt;width:299.25pt;height:40.5pt;z-index:25168998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" fillcolor="window" stroked="f">
                <v:textbox>
                  <w:txbxContent>
                    <w:p w14:paraId="048D8661" w14:textId="77777777" w:rsidR="003D3F94" w:rsidRDefault="003D3F94" w:rsidP="00A303FF">
                      <w:pPr>
                        <w:pStyle w:val="BoxStep"/>
                      </w:pPr>
                      <w:r>
                        <w:rPr>
                          <w:noProof/>
                        </w:rPr>
                        <w:drawing>
                          <wp:inline distT="0" distB="0" distL="0" distR="0" wp14:anchorId="05C539E4" wp14:editId="7A4AA150">
                            <wp:extent cx="173736" cy="1737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in,</w:t>
                      </w:r>
                      <w:r w:rsidRPr="004A6271">
                        <w:t xml:space="preserve"> </w:t>
                      </w:r>
                      <w:r>
                        <w:t xml:space="preserve">as your user name, </w:t>
                      </w:r>
                      <w:r w:rsidRPr="004A6271">
                        <w:t xml:space="preserve">the </w:t>
                      </w:r>
                      <w:r w:rsidRPr="00825199">
                        <w:rPr>
                          <w:b/>
                        </w:rPr>
                        <w:t>email address</w:t>
                      </w:r>
                      <w:r w:rsidRPr="004A6271">
                        <w:t xml:space="preserve"> where you </w:t>
                      </w:r>
                      <w:r>
                        <w:t>can</w:t>
                      </w:r>
                      <w:r w:rsidRPr="004A6271">
                        <w:t xml:space="preserve"> receive </w:t>
                      </w:r>
                      <w:r>
                        <w:t>email about this account.</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691008" behindDoc="0" locked="0" layoutInCell="1" allowOverlap="1" wp14:anchorId="451E7AF5" wp14:editId="3D5FE817">
                <wp:simplePos x="0" y="0"/>
                <wp:positionH relativeFrom="column">
                  <wp:posOffset>2647950</wp:posOffset>
                </wp:positionH>
                <wp:positionV relativeFrom="paragraph">
                  <wp:posOffset>1826895</wp:posOffset>
                </wp:positionV>
                <wp:extent cx="3714750" cy="514350"/>
                <wp:effectExtent l="0" t="0" r="0" b="0"/>
                <wp:wrapThrough wrapText="bothSides">
                  <wp:wrapPolygon edited="0">
                    <wp:start x="0" y="0"/>
                    <wp:lineTo x="0" y="20800"/>
                    <wp:lineTo x="21489" y="20800"/>
                    <wp:lineTo x="21489" y="0"/>
                    <wp:lineTo x="0" y="0"/>
                  </wp:wrapPolygon>
                </wp:wrapThrough>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14350"/>
                        </a:xfrm>
                        <a:prstGeom prst="rect">
                          <a:avLst/>
                        </a:prstGeom>
                        <a:solidFill>
                          <a:sysClr val="window" lastClr="FFFFFF"/>
                        </a:solidFill>
                        <a:ln w="9525">
                          <a:noFill/>
                          <a:miter lim="800000"/>
                          <a:headEnd/>
                          <a:tailEnd/>
                        </a:ln>
                      </wps:spPr>
                      <wps:txbx>
                        <w:txbxContent>
                          <w:p w14:paraId="1C1B70D4" w14:textId="77777777" w:rsidR="003D3F94" w:rsidRDefault="003D3F94" w:rsidP="00A303FF">
                            <w:pPr>
                              <w:pStyle w:val="BoxStep"/>
                            </w:pPr>
                            <w:r>
                              <w:rPr>
                                <w:noProof/>
                                <w:sz w:val="24"/>
                              </w:rPr>
                              <w:drawing>
                                <wp:inline distT="0" distB="0" distL="0" distR="0" wp14:anchorId="76C281E9" wp14:editId="1EFEAF46">
                                  <wp:extent cx="173736" cy="1737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a </w:t>
                            </w:r>
                            <w:r w:rsidRPr="00825199">
                              <w:rPr>
                                <w:b/>
                              </w:rPr>
                              <w:t>password</w:t>
                            </w:r>
                            <w:r>
                              <w:t xml:space="preserve"> for logging into this account using the rules displayed as you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7AF5" id="_x0000_s1057" type="#_x0000_t202" style="position:absolute;left:0;text-align:left;margin-left:208.5pt;margin-top:143.85pt;width:292.5pt;height:40.5pt;z-index:251691008;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" fillcolor="window" stroked="f">
                <v:textbox>
                  <w:txbxContent>
                    <w:p w14:paraId="1C1B70D4" w14:textId="77777777" w:rsidR="003D3F94" w:rsidRDefault="003D3F94" w:rsidP="00A303FF">
                      <w:pPr>
                        <w:pStyle w:val="BoxStep"/>
                      </w:pPr>
                      <w:r>
                        <w:rPr>
                          <w:noProof/>
                          <w:sz w:val="24"/>
                        </w:rPr>
                        <w:drawing>
                          <wp:inline distT="0" distB="0" distL="0" distR="0" wp14:anchorId="76C281E9" wp14:editId="1EFEAF46">
                            <wp:extent cx="173736" cy="1737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a </w:t>
                      </w:r>
                      <w:r w:rsidRPr="00825199">
                        <w:rPr>
                          <w:b/>
                        </w:rPr>
                        <w:t>password</w:t>
                      </w:r>
                      <w:r>
                        <w:t xml:space="preserve"> for logging into this account using the rules displayed as you type.</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692032" behindDoc="0" locked="0" layoutInCell="1" allowOverlap="1" wp14:anchorId="23578117" wp14:editId="6F0014D0">
                <wp:simplePos x="0" y="0"/>
                <wp:positionH relativeFrom="column">
                  <wp:posOffset>2647950</wp:posOffset>
                </wp:positionH>
                <wp:positionV relativeFrom="paragraph">
                  <wp:posOffset>2426970</wp:posOffset>
                </wp:positionV>
                <wp:extent cx="3676650" cy="504825"/>
                <wp:effectExtent l="0" t="0" r="0" b="9525"/>
                <wp:wrapThrough wrapText="bothSides">
                  <wp:wrapPolygon edited="0">
                    <wp:start x="0" y="0"/>
                    <wp:lineTo x="0" y="21192"/>
                    <wp:lineTo x="21488" y="21192"/>
                    <wp:lineTo x="21488" y="0"/>
                    <wp:lineTo x="0" y="0"/>
                  </wp:wrapPolygon>
                </wp:wrapThrough>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04825"/>
                        </a:xfrm>
                        <a:prstGeom prst="rect">
                          <a:avLst/>
                        </a:prstGeom>
                        <a:solidFill>
                          <a:sysClr val="window" lastClr="FFFFFF"/>
                        </a:solidFill>
                        <a:ln w="9525">
                          <a:noFill/>
                          <a:miter lim="800000"/>
                          <a:headEnd/>
                          <a:tailEnd/>
                        </a:ln>
                      </wps:spPr>
                      <wps:txbx>
                        <w:txbxContent>
                          <w:p w14:paraId="2B96CC00" w14:textId="77777777" w:rsidR="003D3F94" w:rsidRDefault="003D3F94" w:rsidP="00A303FF">
                            <w:pPr>
                              <w:pStyle w:val="BoxStep"/>
                            </w:pPr>
                            <w:r>
                              <w:rPr>
                                <w:noProof/>
                                <w:sz w:val="24"/>
                              </w:rPr>
                              <w:drawing>
                                <wp:inline distT="0" distB="0" distL="0" distR="0" wp14:anchorId="15A35239" wp14:editId="35962508">
                                  <wp:extent cx="173736" cy="1737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your </w:t>
                            </w:r>
                            <w:r w:rsidRPr="00FE0E3B">
                              <w:rPr>
                                <w:b/>
                              </w:rPr>
                              <w:t>first name</w:t>
                            </w:r>
                            <w:r>
                              <w:t xml:space="preserve"> and </w:t>
                            </w:r>
                            <w:r w:rsidRPr="00FE0E3B">
                              <w:rPr>
                                <w:b/>
                              </w:rPr>
                              <w:t>last name</w:t>
                            </w:r>
                            <w:r>
                              <w:t xml:space="preserve"> to associate with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78117" id="_x0000_s1058" type="#_x0000_t202" style="position:absolute;left:0;text-align:left;margin-left:208.5pt;margin-top:191.1pt;width:289.5pt;height:39.75pt;z-index:251692032;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" fillcolor="window" stroked="f">
                <v:textbox>
                  <w:txbxContent>
                    <w:p w14:paraId="2B96CC00" w14:textId="77777777" w:rsidR="003D3F94" w:rsidRDefault="003D3F94" w:rsidP="00A303FF">
                      <w:pPr>
                        <w:pStyle w:val="BoxStep"/>
                      </w:pPr>
                      <w:r>
                        <w:rPr>
                          <w:noProof/>
                          <w:sz w:val="24"/>
                        </w:rPr>
                        <w:drawing>
                          <wp:inline distT="0" distB="0" distL="0" distR="0" wp14:anchorId="15A35239" wp14:editId="35962508">
                            <wp:extent cx="173736" cy="1737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your </w:t>
                      </w:r>
                      <w:r w:rsidRPr="00FE0E3B">
                        <w:rPr>
                          <w:b/>
                        </w:rPr>
                        <w:t>first name</w:t>
                      </w:r>
                      <w:r>
                        <w:t xml:space="preserve"> and </w:t>
                      </w:r>
                      <w:r w:rsidRPr="00FE0E3B">
                        <w:rPr>
                          <w:b/>
                        </w:rPr>
                        <w:t>last name</w:t>
                      </w:r>
                      <w:r>
                        <w:t xml:space="preserve"> to associate with this account.</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693056" behindDoc="0" locked="0" layoutInCell="1" allowOverlap="1" wp14:anchorId="712B5803" wp14:editId="26DC4D06">
                <wp:simplePos x="0" y="0"/>
                <wp:positionH relativeFrom="column">
                  <wp:posOffset>2647950</wp:posOffset>
                </wp:positionH>
                <wp:positionV relativeFrom="paragraph">
                  <wp:posOffset>3122295</wp:posOffset>
                </wp:positionV>
                <wp:extent cx="3629025" cy="685800"/>
                <wp:effectExtent l="0" t="0" r="9525" b="0"/>
                <wp:wrapThrough wrapText="bothSides">
                  <wp:wrapPolygon edited="0">
                    <wp:start x="0" y="0"/>
                    <wp:lineTo x="0" y="21000"/>
                    <wp:lineTo x="21543" y="21000"/>
                    <wp:lineTo x="21543" y="0"/>
                    <wp:lineTo x="0"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85800"/>
                        </a:xfrm>
                        <a:prstGeom prst="rect">
                          <a:avLst/>
                        </a:prstGeom>
                        <a:solidFill>
                          <a:sysClr val="window" lastClr="FFFFFF"/>
                        </a:solidFill>
                        <a:ln w="9525">
                          <a:noFill/>
                          <a:miter lim="800000"/>
                          <a:headEnd/>
                          <a:tailEnd/>
                        </a:ln>
                      </wps:spPr>
                      <wps:txbx>
                        <w:txbxContent>
                          <w:p w14:paraId="5C1772F4" w14:textId="77777777" w:rsidR="003D3F94" w:rsidRDefault="003D3F94" w:rsidP="00A303FF">
                            <w:pPr>
                              <w:pStyle w:val="BoxStep"/>
                            </w:pPr>
                            <w:r>
                              <w:rPr>
                                <w:noProof/>
                                <w:sz w:val="24"/>
                              </w:rPr>
                              <w:drawing>
                                <wp:inline distT="0" distB="0" distL="0" distR="0" wp14:anchorId="0101BA96" wp14:editId="3A5FCB22">
                                  <wp:extent cx="173736" cy="1737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D.png"/>
                                          <pic:cNvPicPr/>
                                        </pic:nvPicPr>
                                        <pic:blipFill>
                                          <a:blip r:embed="rId20">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the </w:t>
                            </w:r>
                            <w:r w:rsidRPr="00FE0E3B">
                              <w:rPr>
                                <w:b/>
                              </w:rPr>
                              <w:t>telephone number</w:t>
                            </w:r>
                            <w:r>
                              <w:t xml:space="preserve"> to associate with this account. Type in only the numbers (no spaces). And, optionally enter an extension if one exists.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B5803" id="_x0000_s1059" type="#_x0000_t202" style="position:absolute;left:0;text-align:left;margin-left:208.5pt;margin-top:245.85pt;width:285.75pt;height:54pt;z-index:251693056;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" fillcolor="window" stroked="f">
                <v:textbox>
                  <w:txbxContent>
                    <w:p w14:paraId="5C1772F4" w14:textId="77777777" w:rsidR="003D3F94" w:rsidRDefault="003D3F94" w:rsidP="00A303FF">
                      <w:pPr>
                        <w:pStyle w:val="BoxStep"/>
                      </w:pPr>
                      <w:r>
                        <w:rPr>
                          <w:noProof/>
                          <w:sz w:val="24"/>
                        </w:rPr>
                        <w:drawing>
                          <wp:inline distT="0" distB="0" distL="0" distR="0" wp14:anchorId="0101BA96" wp14:editId="3A5FCB22">
                            <wp:extent cx="173736" cy="1737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D.png"/>
                                    <pic:cNvPicPr/>
                                  </pic:nvPicPr>
                                  <pic:blipFill>
                                    <a:blip r:embed="rId20">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the </w:t>
                      </w:r>
                      <w:r w:rsidRPr="00FE0E3B">
                        <w:rPr>
                          <w:b/>
                        </w:rPr>
                        <w:t>telephone number</w:t>
                      </w:r>
                      <w:r>
                        <w:t xml:space="preserve"> to associate with this account. Type in only the numbers (no spaces). And, optionally enter an extension if one exists.</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694080" behindDoc="0" locked="0" layoutInCell="1" allowOverlap="1" wp14:anchorId="6C83A23D" wp14:editId="10F3EDCE">
                <wp:simplePos x="0" y="0"/>
                <wp:positionH relativeFrom="column">
                  <wp:posOffset>2647950</wp:posOffset>
                </wp:positionH>
                <wp:positionV relativeFrom="paragraph">
                  <wp:posOffset>4055745</wp:posOffset>
                </wp:positionV>
                <wp:extent cx="3629025" cy="647700"/>
                <wp:effectExtent l="0" t="0" r="9525" b="0"/>
                <wp:wrapThrough wrapText="bothSides">
                  <wp:wrapPolygon edited="0">
                    <wp:start x="0" y="0"/>
                    <wp:lineTo x="0" y="20965"/>
                    <wp:lineTo x="21543" y="20965"/>
                    <wp:lineTo x="21543" y="0"/>
                    <wp:lineTo x="0" y="0"/>
                  </wp:wrapPolygon>
                </wp:wrapThrough>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47700"/>
                        </a:xfrm>
                        <a:prstGeom prst="rect">
                          <a:avLst/>
                        </a:prstGeom>
                        <a:solidFill>
                          <a:sysClr val="window" lastClr="FFFFFF"/>
                        </a:solidFill>
                        <a:ln w="9525">
                          <a:noFill/>
                          <a:miter lim="800000"/>
                          <a:headEnd/>
                          <a:tailEnd/>
                        </a:ln>
                      </wps:spPr>
                      <wps:txbx>
                        <w:txbxContent>
                          <w:p w14:paraId="0800AB80" w14:textId="77777777" w:rsidR="003D3F94" w:rsidRDefault="003D3F94" w:rsidP="00A303FF">
                            <w:pPr>
                              <w:pStyle w:val="BoxStep"/>
                            </w:pPr>
                            <w:r>
                              <w:rPr>
                                <w:noProof/>
                                <w:sz w:val="24"/>
                              </w:rPr>
                              <w:drawing>
                                <wp:inline distT="0" distB="0" distL="0" distR="0" wp14:anchorId="0E9035DF" wp14:editId="4D6F736B">
                                  <wp:extent cx="173736" cy="1737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E.png"/>
                                          <pic:cNvPicPr/>
                                        </pic:nvPicPr>
                                        <pic:blipFill>
                                          <a:blip r:embed="rId21">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Link"/>
                              </w:rPr>
                              <w:t>User Agreement</w:t>
                            </w:r>
                            <w:r>
                              <w:t xml:space="preserve"> link, read the information and close the window, and then click the </w:t>
                            </w:r>
                            <w:r w:rsidRPr="00FE0E3B">
                              <w:rPr>
                                <w:b/>
                              </w:rPr>
                              <w:t>checkbox</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A23D" id="_x0000_s1060" type="#_x0000_t202" style="position:absolute;left:0;text-align:left;margin-left:208.5pt;margin-top:319.35pt;width:285.75pt;height:51pt;z-index:251694080;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" fillcolor="window" stroked="f">
                <v:textbox>
                  <w:txbxContent>
                    <w:p w14:paraId="0800AB80" w14:textId="77777777" w:rsidR="003D3F94" w:rsidRDefault="003D3F94" w:rsidP="00A303FF">
                      <w:pPr>
                        <w:pStyle w:val="BoxStep"/>
                      </w:pPr>
                      <w:r>
                        <w:rPr>
                          <w:noProof/>
                          <w:sz w:val="24"/>
                        </w:rPr>
                        <w:drawing>
                          <wp:inline distT="0" distB="0" distL="0" distR="0" wp14:anchorId="0E9035DF" wp14:editId="4D6F736B">
                            <wp:extent cx="173736" cy="1737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E.png"/>
                                    <pic:cNvPicPr/>
                                  </pic:nvPicPr>
                                  <pic:blipFill>
                                    <a:blip r:embed="rId21">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Link"/>
                        </w:rPr>
                        <w:t>User Agreement</w:t>
                      </w:r>
                      <w:r>
                        <w:t xml:space="preserve"> link, read the information and close the window, and then click the </w:t>
                      </w:r>
                      <w:r w:rsidRPr="00FE0E3B">
                        <w:rPr>
                          <w:b/>
                        </w:rPr>
                        <w:t>checkbox</w:t>
                      </w:r>
                      <w:r>
                        <w:t>.</w:t>
                      </w:r>
                    </w:p>
                  </w:txbxContent>
                </v:textbox>
                <w10:wrap type="through"/>
              </v:shape>
            </w:pict>
          </mc:Fallback>
        </mc:AlternateContent>
      </w:r>
      <w:r w:rsidRPr="00E92F1A">
        <w:rPr>
          <w:rFonts w:asciiTheme="minorHAnsi" w:hAnsiTheme="minorHAnsi"/>
          <w:noProof/>
          <w:sz w:val="21"/>
        </w:rPr>
        <mc:AlternateContent>
          <mc:Choice Requires="wps">
            <w:drawing>
              <wp:anchor distT="45720" distB="45720" distL="45720" distR="45720" simplePos="0" relativeHeight="251695104" behindDoc="0" locked="0" layoutInCell="1" allowOverlap="1" wp14:anchorId="78F6C42F" wp14:editId="2DD142CD">
                <wp:simplePos x="0" y="0"/>
                <wp:positionH relativeFrom="column">
                  <wp:posOffset>2647950</wp:posOffset>
                </wp:positionH>
                <wp:positionV relativeFrom="paragraph">
                  <wp:posOffset>4998720</wp:posOffset>
                </wp:positionV>
                <wp:extent cx="3924300" cy="365760"/>
                <wp:effectExtent l="0" t="0" r="0" b="0"/>
                <wp:wrapThrough wrapText="bothSides">
                  <wp:wrapPolygon edited="0">
                    <wp:start x="0" y="0"/>
                    <wp:lineTo x="0" y="20250"/>
                    <wp:lineTo x="21495" y="20250"/>
                    <wp:lineTo x="21495" y="0"/>
                    <wp:lineTo x="0" y="0"/>
                  </wp:wrapPolygon>
                </wp:wrapThrough>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65760"/>
                        </a:xfrm>
                        <a:prstGeom prst="rect">
                          <a:avLst/>
                        </a:prstGeom>
                        <a:solidFill>
                          <a:sysClr val="window" lastClr="FFFFFF"/>
                        </a:solidFill>
                        <a:ln w="9525">
                          <a:noFill/>
                          <a:miter lim="800000"/>
                          <a:headEnd/>
                          <a:tailEnd/>
                        </a:ln>
                      </wps:spPr>
                      <wps:txbx>
                        <w:txbxContent>
                          <w:p w14:paraId="47ABADAE" w14:textId="77777777" w:rsidR="003D3F94" w:rsidRPr="00A303FF" w:rsidRDefault="003D3F94" w:rsidP="00A303FF">
                            <w:pPr>
                              <w:pStyle w:val="BoxStep"/>
                            </w:pPr>
                            <w:r>
                              <w:rPr>
                                <w:noProof/>
                                <w:sz w:val="24"/>
                              </w:rPr>
                              <w:drawing>
                                <wp:inline distT="0" distB="0" distL="0" distR="0" wp14:anchorId="594616FA" wp14:editId="70EC56E6">
                                  <wp:extent cx="173736" cy="1737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F.png"/>
                                          <pic:cNvPicPr/>
                                        </pic:nvPicPr>
                                        <pic:blipFill>
                                          <a:blip r:embed="rId22">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Button"/>
                              </w:rPr>
                              <w:t>SIGN UP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C42F" id="_x0000_s1061" type="#_x0000_t202" style="position:absolute;left:0;text-align:left;margin-left:208.5pt;margin-top:393.6pt;width:309pt;height:28.8pt;z-index:25169510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" fillcolor="window" stroked="f">
                <v:textbox>
                  <w:txbxContent>
                    <w:p w14:paraId="47ABADAE" w14:textId="77777777" w:rsidR="003D3F94" w:rsidRPr="00A303FF" w:rsidRDefault="003D3F94" w:rsidP="00A303FF">
                      <w:pPr>
                        <w:pStyle w:val="BoxStep"/>
                      </w:pPr>
                      <w:r>
                        <w:rPr>
                          <w:noProof/>
                          <w:sz w:val="24"/>
                        </w:rPr>
                        <w:drawing>
                          <wp:inline distT="0" distB="0" distL="0" distR="0" wp14:anchorId="594616FA" wp14:editId="70EC56E6">
                            <wp:extent cx="173736" cy="1737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F.png"/>
                                    <pic:cNvPicPr/>
                                  </pic:nvPicPr>
                                  <pic:blipFill>
                                    <a:blip r:embed="rId22">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Button"/>
                        </w:rPr>
                        <w:t>SIGN UP &gt;</w:t>
                      </w:r>
                      <w:r>
                        <w:t xml:space="preserve"> button.</w:t>
                      </w:r>
                    </w:p>
                  </w:txbxContent>
                </v:textbox>
                <w10:wrap type="through"/>
              </v:shape>
            </w:pict>
          </mc:Fallback>
        </mc:AlternateContent>
      </w:r>
      <w:r>
        <w:t xml:space="preserve"> </w:t>
      </w:r>
    </w:p>
    <w:p w14:paraId="0F17D1A1" w14:textId="77777777" w:rsidR="003D3F94" w:rsidRDefault="003D3F94" w:rsidP="00D17D09">
      <w:pPr>
        <w:pStyle w:val="Heading3"/>
        <w:pageBreakBefore/>
      </w:pPr>
      <w:r>
        <w:lastRenderedPageBreak/>
        <w:t>Authentication Method Page</w:t>
      </w:r>
    </w:p>
    <w:p w14:paraId="1FD1C1DE" w14:textId="77777777" w:rsidR="003D3F94" w:rsidRPr="007D5B94" w:rsidRDefault="003D3F94" w:rsidP="006F6DE3">
      <w:pPr>
        <w:pStyle w:val="FigureLeft"/>
      </w:pPr>
      <w:r w:rsidRPr="007D5B94">
        <w:rPr>
          <w:rFonts w:asciiTheme="minorHAnsi" w:hAnsiTheme="minorHAnsi"/>
          <w:sz w:val="21"/>
        </w:rPr>
        <mc:AlternateContent>
          <mc:Choice Requires="wps">
            <w:drawing>
              <wp:anchor distT="45720" distB="45720" distL="45720" distR="45720" simplePos="0" relativeHeight="251696128" behindDoc="0" locked="0" layoutInCell="1" allowOverlap="1" wp14:anchorId="4FFC7289" wp14:editId="22C2D739">
                <wp:simplePos x="0" y="0"/>
                <wp:positionH relativeFrom="page">
                  <wp:posOffset>3552825</wp:posOffset>
                </wp:positionH>
                <wp:positionV relativeFrom="paragraph">
                  <wp:posOffset>1899920</wp:posOffset>
                </wp:positionV>
                <wp:extent cx="3552825" cy="1552575"/>
                <wp:effectExtent l="0" t="0" r="9525" b="9525"/>
                <wp:wrapThrough wrapText="bothSides">
                  <wp:wrapPolygon edited="0">
                    <wp:start x="0" y="0"/>
                    <wp:lineTo x="0" y="21467"/>
                    <wp:lineTo x="21542" y="21467"/>
                    <wp:lineTo x="21542" y="0"/>
                    <wp:lineTo x="0" y="0"/>
                  </wp:wrapPolygon>
                </wp:wrapThrough>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552575"/>
                        </a:xfrm>
                        <a:prstGeom prst="rect">
                          <a:avLst/>
                        </a:prstGeom>
                        <a:solidFill>
                          <a:sysClr val="window" lastClr="FFFFFF"/>
                        </a:solidFill>
                        <a:ln w="9525">
                          <a:noFill/>
                          <a:miter lim="800000"/>
                          <a:headEnd/>
                          <a:tailEnd/>
                        </a:ln>
                      </wps:spPr>
                      <wps:txbx>
                        <w:txbxContent>
                          <w:p w14:paraId="35CEACD7" w14:textId="77777777" w:rsidR="003D3F94" w:rsidRDefault="003D3F94" w:rsidP="00C47468">
                            <w:pPr>
                              <w:pStyle w:val="BoxStep"/>
                              <w:rPr>
                                <w:rStyle w:val="NoteText"/>
                              </w:rPr>
                            </w:pPr>
                            <w:r>
                              <w:rPr>
                                <w:noProof/>
                              </w:rPr>
                              <w:drawing>
                                <wp:inline distT="0" distB="0" distL="0" distR="0" wp14:anchorId="3FA31043" wp14:editId="6DB3A32B">
                                  <wp:extent cx="209524" cy="209524"/>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3.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Link"/>
                              </w:rPr>
                              <w:t>Google Authenticator</w:t>
                            </w:r>
                            <w:r>
                              <w:t xml:space="preserve"> link.</w:t>
                            </w:r>
                            <w:r>
                              <w:br/>
                            </w:r>
                            <w:r w:rsidRPr="007D5B94">
                              <w:rPr>
                                <w:rStyle w:val="NoteText"/>
                              </w:rPr>
                              <w:t xml:space="preserve">If you have not downloaded the </w:t>
                            </w:r>
                            <w:r>
                              <w:rPr>
                                <w:rStyle w:val="NoteText"/>
                              </w:rPr>
                              <w:t>Google Authenticator</w:t>
                            </w:r>
                            <w:r w:rsidRPr="007D5B94">
                              <w:rPr>
                                <w:rStyle w:val="NoteText"/>
                              </w:rPr>
                              <w:t xml:space="preserve"> app, you can download it now using one of the App Store or Google Play button</w:t>
                            </w:r>
                            <w:r>
                              <w:rPr>
                                <w:rStyle w:val="NoteText"/>
                              </w:rPr>
                              <w:t>s on this page.</w:t>
                            </w:r>
                            <w:r>
                              <w:rPr>
                                <w:rStyle w:val="NoteText"/>
                              </w:rPr>
                              <w:br/>
                            </w:r>
                          </w:p>
                          <w:p w14:paraId="54C9948A" w14:textId="77777777" w:rsidR="003D3F94" w:rsidRPr="007D5B94" w:rsidRDefault="003D3F94" w:rsidP="00C47468">
                            <w:pPr>
                              <w:pStyle w:val="BoxStep"/>
                              <w:rPr>
                                <w:rStyle w:val="NoteText"/>
                              </w:rPr>
                            </w:pPr>
                            <w:r w:rsidRPr="007D5B94">
                              <w:rPr>
                                <w:rStyle w:val="NoteText"/>
                              </w:rPr>
                              <w:t xml:space="preserve"> </w:t>
                            </w:r>
                            <w:r>
                              <w:rPr>
                                <w:rStyle w:val="NoteText"/>
                              </w:rPr>
                              <w:tab/>
                              <w:t xml:space="preserve">However, if you download the app now, </w:t>
                            </w:r>
                            <w:r w:rsidRPr="007D5B94">
                              <w:rPr>
                                <w:rStyle w:val="NoteText"/>
                              </w:rPr>
                              <w:t>I</w:t>
                            </w:r>
                            <w:r>
                              <w:rPr>
                                <w:rStyle w:val="NoteText"/>
                              </w:rPr>
                              <w:t xml:space="preserve">nterconnection </w:t>
                            </w:r>
                            <w:r w:rsidRPr="007D5B94">
                              <w:rPr>
                                <w:rStyle w:val="NoteText"/>
                              </w:rPr>
                              <w:t>S</w:t>
                            </w:r>
                            <w:r>
                              <w:rPr>
                                <w:rStyle w:val="NoteText"/>
                              </w:rPr>
                              <w:t xml:space="preserve">ervices may </w:t>
                            </w:r>
                            <w:r w:rsidRPr="007D5B94">
                              <w:rPr>
                                <w:rStyle w:val="NoteText"/>
                              </w:rPr>
                              <w:t xml:space="preserve">time out </w:t>
                            </w:r>
                            <w:r>
                              <w:rPr>
                                <w:rStyle w:val="NoteText"/>
                              </w:rPr>
                              <w:t>and display the login page for you to start your sign up over again.</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C7289" id="_x0000_s1062" type="#_x0000_t202" style="position:absolute;margin-left:279.75pt;margin-top:149.6pt;width:279.75pt;height:122.25pt;z-index:251696128;visibility:visible;mso-wrap-style:square;mso-width-percent:0;mso-height-percent:0;mso-wrap-distance-left:3.6pt;mso-wrap-distance-top:3.6pt;mso-wrap-distance-right:3.6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" fillcolor="window" stroked="f">
                <v:textbox inset="0,,0">
                  <w:txbxContent>
                    <w:p w14:paraId="35CEACD7" w14:textId="77777777" w:rsidR="003D3F94" w:rsidRDefault="003D3F94" w:rsidP="00C47468">
                      <w:pPr>
                        <w:pStyle w:val="BoxStep"/>
                        <w:rPr>
                          <w:rStyle w:val="NoteText"/>
                        </w:rPr>
                      </w:pPr>
                      <w:r>
                        <w:rPr>
                          <w:noProof/>
                        </w:rPr>
                        <w:drawing>
                          <wp:inline distT="0" distB="0" distL="0" distR="0" wp14:anchorId="3FA31043" wp14:editId="6DB3A32B">
                            <wp:extent cx="209524" cy="209524"/>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3.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Link"/>
                        </w:rPr>
                        <w:t>Google Authenticator</w:t>
                      </w:r>
                      <w:r>
                        <w:t xml:space="preserve"> link.</w:t>
                      </w:r>
                      <w:r>
                        <w:br/>
                      </w:r>
                      <w:r w:rsidRPr="007D5B94">
                        <w:rPr>
                          <w:rStyle w:val="NoteText"/>
                        </w:rPr>
                        <w:t xml:space="preserve">If you have not downloaded the </w:t>
                      </w:r>
                      <w:r>
                        <w:rPr>
                          <w:rStyle w:val="NoteText"/>
                        </w:rPr>
                        <w:t>Google Authenticator</w:t>
                      </w:r>
                      <w:r w:rsidRPr="007D5B94">
                        <w:rPr>
                          <w:rStyle w:val="NoteText"/>
                        </w:rPr>
                        <w:t xml:space="preserve"> app, you can download it now using one of the App Store or Google Play button</w:t>
                      </w:r>
                      <w:r>
                        <w:rPr>
                          <w:rStyle w:val="NoteText"/>
                        </w:rPr>
                        <w:t>s on this page.</w:t>
                      </w:r>
                      <w:r>
                        <w:rPr>
                          <w:rStyle w:val="NoteText"/>
                        </w:rPr>
                        <w:br/>
                      </w:r>
                    </w:p>
                    <w:p w14:paraId="54C9948A" w14:textId="77777777" w:rsidR="003D3F94" w:rsidRPr="007D5B94" w:rsidRDefault="003D3F94" w:rsidP="00C47468">
                      <w:pPr>
                        <w:pStyle w:val="BoxStep"/>
                        <w:rPr>
                          <w:rStyle w:val="NoteText"/>
                        </w:rPr>
                      </w:pPr>
                      <w:r w:rsidRPr="007D5B94">
                        <w:rPr>
                          <w:rStyle w:val="NoteText"/>
                        </w:rPr>
                        <w:t xml:space="preserve"> </w:t>
                      </w:r>
                      <w:r>
                        <w:rPr>
                          <w:rStyle w:val="NoteText"/>
                        </w:rPr>
                        <w:tab/>
                        <w:t xml:space="preserve">However, if you download the app now, </w:t>
                      </w:r>
                      <w:r w:rsidRPr="007D5B94">
                        <w:rPr>
                          <w:rStyle w:val="NoteText"/>
                        </w:rPr>
                        <w:t>I</w:t>
                      </w:r>
                      <w:r>
                        <w:rPr>
                          <w:rStyle w:val="NoteText"/>
                        </w:rPr>
                        <w:t xml:space="preserve">nterconnection </w:t>
                      </w:r>
                      <w:r w:rsidRPr="007D5B94">
                        <w:rPr>
                          <w:rStyle w:val="NoteText"/>
                        </w:rPr>
                        <w:t>S</w:t>
                      </w:r>
                      <w:r>
                        <w:rPr>
                          <w:rStyle w:val="NoteText"/>
                        </w:rPr>
                        <w:t xml:space="preserve">ervices may </w:t>
                      </w:r>
                      <w:r w:rsidRPr="007D5B94">
                        <w:rPr>
                          <w:rStyle w:val="NoteText"/>
                        </w:rPr>
                        <w:t xml:space="preserve">time out </w:t>
                      </w:r>
                      <w:r>
                        <w:rPr>
                          <w:rStyle w:val="NoteText"/>
                        </w:rPr>
                        <w:t>and display the login page for you to start your sign up over again.</w:t>
                      </w:r>
                    </w:p>
                  </w:txbxContent>
                </v:textbox>
                <w10:wrap type="through" anchorx="page"/>
              </v:shape>
            </w:pict>
          </mc:Fallback>
        </mc:AlternateContent>
      </w:r>
      <w:r>
        <w:drawing>
          <wp:inline distT="0" distB="0" distL="0" distR="0" wp14:anchorId="27C77D4D" wp14:editId="05A9ADA5">
            <wp:extent cx="2514600" cy="3235451"/>
            <wp:effectExtent l="19050" t="19050" r="19050" b="222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Auth0_01SelectDownloadedItLink.png"/>
                    <pic:cNvPicPr/>
                  </pic:nvPicPr>
                  <pic:blipFill>
                    <a:blip r:embed="rId55">
                      <a:extLst>
                        <a:ext uri="{28A0092B-C50C-407E-A947-70E740481C1C}">
                          <a14:useLocalDpi xmlns:a14="http://schemas.microsoft.com/office/drawing/2010/main" val="0"/>
                        </a:ext>
                      </a:extLst>
                    </a:blip>
                    <a:stretch>
                      <a:fillRect/>
                    </a:stretch>
                  </pic:blipFill>
                  <pic:spPr>
                    <a:xfrm>
                      <a:off x="0" y="0"/>
                      <a:ext cx="2514600" cy="3235451"/>
                    </a:xfrm>
                    <a:prstGeom prst="rect">
                      <a:avLst/>
                    </a:prstGeom>
                    <a:ln w="9525">
                      <a:solidFill>
                        <a:schemeClr val="bg1">
                          <a:lumMod val="85000"/>
                        </a:schemeClr>
                      </a:solidFill>
                    </a:ln>
                  </pic:spPr>
                </pic:pic>
              </a:graphicData>
            </a:graphic>
          </wp:inline>
        </w:drawing>
      </w:r>
    </w:p>
    <w:p w14:paraId="4D0713DA" w14:textId="77777777" w:rsidR="003D3F94" w:rsidRDefault="003D3F94" w:rsidP="003C476D">
      <w:pPr>
        <w:pStyle w:val="Heading3"/>
      </w:pPr>
      <w:r>
        <w:t>Bar Code Page</w:t>
      </w:r>
    </w:p>
    <w:p w14:paraId="2391607F" w14:textId="77777777" w:rsidR="003D3F94" w:rsidRDefault="003D3F94" w:rsidP="003C476D">
      <w:pPr>
        <w:pStyle w:val="FigureLeft"/>
      </w:pPr>
      <w:r w:rsidRPr="00E734BD">
        <mc:AlternateContent>
          <mc:Choice Requires="wps">
            <w:drawing>
              <wp:anchor distT="0" distB="0" distL="0" distR="0" simplePos="0" relativeHeight="251697152" behindDoc="0" locked="0" layoutInCell="1" allowOverlap="1" wp14:anchorId="53D5A513" wp14:editId="462AB340">
                <wp:simplePos x="0" y="0"/>
                <wp:positionH relativeFrom="margin">
                  <wp:posOffset>2638425</wp:posOffset>
                </wp:positionH>
                <wp:positionV relativeFrom="paragraph">
                  <wp:posOffset>195580</wp:posOffset>
                </wp:positionV>
                <wp:extent cx="3255010" cy="962025"/>
                <wp:effectExtent l="0" t="0" r="0" b="0"/>
                <wp:wrapThrough wrapText="bothSides">
                  <wp:wrapPolygon edited="0">
                    <wp:start x="379" y="0"/>
                    <wp:lineTo x="379" y="20958"/>
                    <wp:lineTo x="21111" y="20958"/>
                    <wp:lineTo x="21111" y="0"/>
                    <wp:lineTo x="379" y="0"/>
                  </wp:wrapPolygon>
                </wp:wrapThrough>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962025"/>
                        </a:xfrm>
                        <a:prstGeom prst="rect">
                          <a:avLst/>
                        </a:prstGeom>
                        <a:noFill/>
                        <a:ln w="12700">
                          <a:noFill/>
                          <a:miter lim="800000"/>
                          <a:headEnd/>
                          <a:tailEnd/>
                        </a:ln>
                      </wps:spPr>
                      <wps:txbx>
                        <w:txbxContent>
                          <w:p w14:paraId="1F8797BE" w14:textId="77777777" w:rsidR="003D3F94" w:rsidRDefault="003D3F94" w:rsidP="006F6DE3">
                            <w:pPr>
                              <w:pStyle w:val="BoxStep"/>
                            </w:pPr>
                            <w:r>
                              <w:rPr>
                                <w:noProof/>
                              </w:rPr>
                              <w:drawing>
                                <wp:inline distT="0" distB="0" distL="0" distR="0" wp14:anchorId="1CB57258" wp14:editId="77F05B61">
                                  <wp:extent cx="209524" cy="20952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ep4.png"/>
                                          <pic:cNvPicPr/>
                                        </pic:nvPicPr>
                                        <pic:blipFill>
                                          <a:blip r:embed="rId2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this page displays, open your smartphone and click the </w:t>
                            </w:r>
                            <w:r>
                              <w:rPr>
                                <w:noProof/>
                              </w:rPr>
                              <w:drawing>
                                <wp:inline distT="0" distB="0" distL="0" distR="0" wp14:anchorId="5AEE8808" wp14:editId="0BE5750C">
                                  <wp:extent cx="134101" cy="13410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101" cy="134101"/>
                                          </a:xfrm>
                                          <a:prstGeom prst="rect">
                                            <a:avLst/>
                                          </a:prstGeom>
                                        </pic:spPr>
                                      </pic:pic>
                                    </a:graphicData>
                                  </a:graphic>
                                </wp:inline>
                              </w:drawing>
                            </w:r>
                            <w:r>
                              <w:t xml:space="preserve"> Google Authenticator app to open it</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5A513" id="Text Box 243" o:spid="_x0000_s1063" type="#_x0000_t202" style="position:absolute;margin-left:207.75pt;margin-top:15.4pt;width:256.3pt;height:75.75pt;z-index:2516971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" filled="f" stroked="f" strokeweight="1pt">
                <v:textbox>
                  <w:txbxContent>
                    <w:p w14:paraId="1F8797BE" w14:textId="77777777" w:rsidR="003D3F94" w:rsidRDefault="003D3F94" w:rsidP="006F6DE3">
                      <w:pPr>
                        <w:pStyle w:val="BoxStep"/>
                      </w:pPr>
                      <w:r>
                        <w:rPr>
                          <w:noProof/>
                        </w:rPr>
                        <w:drawing>
                          <wp:inline distT="0" distB="0" distL="0" distR="0" wp14:anchorId="1CB57258" wp14:editId="77F05B61">
                            <wp:extent cx="209524" cy="209524"/>
                            <wp:effectExtent l="0" t="0" r="63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ep4.png"/>
                                    <pic:cNvPicPr/>
                                  </pic:nvPicPr>
                                  <pic:blipFill>
                                    <a:blip r:embed="rId2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When this page displays, open your smartphone and click the </w:t>
                      </w:r>
                      <w:r>
                        <w:rPr>
                          <w:noProof/>
                        </w:rPr>
                        <w:drawing>
                          <wp:inline distT="0" distB="0" distL="0" distR="0" wp14:anchorId="5AEE8808" wp14:editId="0BE5750C">
                            <wp:extent cx="134101" cy="13410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4101" cy="134101"/>
                                    </a:xfrm>
                                    <a:prstGeom prst="rect">
                                      <a:avLst/>
                                    </a:prstGeom>
                                  </pic:spPr>
                                </pic:pic>
                              </a:graphicData>
                            </a:graphic>
                          </wp:inline>
                        </w:drawing>
                      </w:r>
                      <w:r>
                        <w:t xml:space="preserve"> Google Authenticator app to open it</w:t>
                      </w:r>
                      <w:proofErr w:type="gramStart"/>
                      <w:r>
                        <w:t>..</w:t>
                      </w:r>
                      <w:proofErr w:type="gramEnd"/>
                    </w:p>
                  </w:txbxContent>
                </v:textbox>
                <w10:wrap type="through" anchorx="margin"/>
              </v:shape>
            </w:pict>
          </mc:Fallback>
        </mc:AlternateContent>
      </w:r>
      <w:r>
        <w:drawing>
          <wp:inline distT="0" distB="0" distL="0" distR="0" wp14:anchorId="6F2B86EC" wp14:editId="59773EA0">
            <wp:extent cx="2514600" cy="4133088"/>
            <wp:effectExtent l="19050" t="19050" r="19050" b="203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oog_04ScanBarCode.png"/>
                    <pic:cNvPicPr/>
                  </pic:nvPicPr>
                  <pic:blipFill>
                    <a:blip r:embed="rId57">
                      <a:extLst>
                        <a:ext uri="{28A0092B-C50C-407E-A947-70E740481C1C}">
                          <a14:useLocalDpi xmlns:a14="http://schemas.microsoft.com/office/drawing/2010/main" val="0"/>
                        </a:ext>
                      </a:extLst>
                    </a:blip>
                    <a:stretch>
                      <a:fillRect/>
                    </a:stretch>
                  </pic:blipFill>
                  <pic:spPr>
                    <a:xfrm>
                      <a:off x="0" y="0"/>
                      <a:ext cx="2514600" cy="4133088"/>
                    </a:xfrm>
                    <a:prstGeom prst="rect">
                      <a:avLst/>
                    </a:prstGeom>
                    <a:ln w="9525">
                      <a:solidFill>
                        <a:schemeClr val="bg1">
                          <a:lumMod val="85000"/>
                        </a:schemeClr>
                      </a:solidFill>
                    </a:ln>
                  </pic:spPr>
                </pic:pic>
              </a:graphicData>
            </a:graphic>
          </wp:inline>
        </w:drawing>
      </w:r>
    </w:p>
    <w:p w14:paraId="1B2FBADC" w14:textId="77777777" w:rsidR="003D3F94" w:rsidRDefault="003D3F94" w:rsidP="003C476D">
      <w:pPr>
        <w:pStyle w:val="Heading3"/>
      </w:pPr>
      <w:r>
        <w:lastRenderedPageBreak/>
        <w:t>Scan Bar Code Page (On Phone)</w:t>
      </w:r>
    </w:p>
    <w:p w14:paraId="112051C8" w14:textId="77777777" w:rsidR="003D3F94" w:rsidRDefault="003D3F94" w:rsidP="006F6DE3">
      <w:pPr>
        <w:pStyle w:val="FigureLeft"/>
      </w:pPr>
      <w:r w:rsidRPr="00E734BD">
        <w:rPr>
          <w:rFonts w:asciiTheme="minorHAnsi" w:hAnsiTheme="minorHAnsi"/>
          <w:sz w:val="21"/>
        </w:rPr>
        <mc:AlternateContent>
          <mc:Choice Requires="wps">
            <w:drawing>
              <wp:anchor distT="0" distB="0" distL="0" distR="0" simplePos="0" relativeHeight="251698176" behindDoc="0" locked="0" layoutInCell="1" allowOverlap="1" wp14:anchorId="0D3DB84A" wp14:editId="13D39446">
                <wp:simplePos x="0" y="0"/>
                <wp:positionH relativeFrom="margin">
                  <wp:posOffset>2390140</wp:posOffset>
                </wp:positionH>
                <wp:positionV relativeFrom="paragraph">
                  <wp:posOffset>1462405</wp:posOffset>
                </wp:positionV>
                <wp:extent cx="3648075" cy="771525"/>
                <wp:effectExtent l="0" t="0" r="0" b="0"/>
                <wp:wrapThrough wrapText="bothSides">
                  <wp:wrapPolygon edited="0">
                    <wp:start x="338" y="0"/>
                    <wp:lineTo x="338" y="20800"/>
                    <wp:lineTo x="21205" y="20800"/>
                    <wp:lineTo x="21205" y="0"/>
                    <wp:lineTo x="338" y="0"/>
                  </wp:wrapPolygon>
                </wp:wrapThrough>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1525"/>
                        </a:xfrm>
                        <a:prstGeom prst="rect">
                          <a:avLst/>
                        </a:prstGeom>
                        <a:noFill/>
                        <a:ln w="12700">
                          <a:noFill/>
                          <a:miter lim="800000"/>
                          <a:headEnd/>
                          <a:tailEnd/>
                        </a:ln>
                      </wps:spPr>
                      <wps:txbx>
                        <w:txbxContent>
                          <w:p w14:paraId="7CC8148A" w14:textId="77777777" w:rsidR="003D3F94" w:rsidRDefault="003D3F94" w:rsidP="006F6DE3">
                            <w:pPr>
                              <w:pStyle w:val="BoxStep"/>
                            </w:pPr>
                            <w:r>
                              <w:rPr>
                                <w:noProof/>
                              </w:rPr>
                              <w:drawing>
                                <wp:inline distT="0" distB="0" distL="0" distR="0" wp14:anchorId="0F7BFC38" wp14:editId="2287B4FB">
                                  <wp:extent cx="209524" cy="20952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tep5.png"/>
                                          <pic:cNvPicPr/>
                                        </pic:nvPicPr>
                                        <pic:blipFill>
                                          <a:blip r:embed="rId2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Position your phone over the bar code until the bar code border turns green to indicate it was scanned.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DB84A" id="_x0000_s1064" type="#_x0000_t202" style="position:absolute;margin-left:188.2pt;margin-top:115.15pt;width:287.25pt;height:60.75pt;z-index:251698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" filled="f" stroked="f" strokeweight="1pt">
                <v:textbox>
                  <w:txbxContent>
                    <w:p w14:paraId="7CC8148A" w14:textId="77777777" w:rsidR="003D3F94" w:rsidRDefault="003D3F94" w:rsidP="006F6DE3">
                      <w:pPr>
                        <w:pStyle w:val="BoxStep"/>
                      </w:pPr>
                      <w:r>
                        <w:rPr>
                          <w:noProof/>
                        </w:rPr>
                        <w:drawing>
                          <wp:inline distT="0" distB="0" distL="0" distR="0" wp14:anchorId="0F7BFC38" wp14:editId="2287B4FB">
                            <wp:extent cx="209524" cy="209524"/>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tep5.png"/>
                                    <pic:cNvPicPr/>
                                  </pic:nvPicPr>
                                  <pic:blipFill>
                                    <a:blip r:embed="rId2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Position your phone over the bar code until the bar code border turns green to indicate it was scanned.</w:t>
                      </w:r>
                    </w:p>
                  </w:txbxContent>
                </v:textbox>
                <w10:wrap type="through" anchorx="margin"/>
              </v:shape>
            </w:pict>
          </mc:Fallback>
        </mc:AlternateContent>
      </w:r>
      <w:bookmarkStart w:id="9" w:name="_GoBack"/>
      <w:r>
        <w:rPr>
          <w:rFonts w:asciiTheme="minorHAnsi" w:hAnsiTheme="minorHAnsi"/>
          <w:sz w:val="21"/>
        </w:rPr>
        <w:drawing>
          <wp:inline distT="0" distB="0" distL="0" distR="0" wp14:anchorId="36EC0D68" wp14:editId="12A5C991">
            <wp:extent cx="2286000" cy="4103241"/>
            <wp:effectExtent l="19050" t="19050" r="19050" b="1206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0_05ScanBarCode.PNG"/>
                    <pic:cNvPicPr/>
                  </pic:nvPicPr>
                  <pic:blipFill>
                    <a:blip r:embed="rId58">
                      <a:extLst>
                        <a:ext uri="{28A0092B-C50C-407E-A947-70E740481C1C}">
                          <a14:useLocalDpi xmlns:a14="http://schemas.microsoft.com/office/drawing/2010/main" val="0"/>
                        </a:ext>
                      </a:extLst>
                    </a:blip>
                    <a:stretch>
                      <a:fillRect/>
                    </a:stretch>
                  </pic:blipFill>
                  <pic:spPr>
                    <a:xfrm>
                      <a:off x="0" y="0"/>
                      <a:ext cx="2286000" cy="4103241"/>
                    </a:xfrm>
                    <a:prstGeom prst="rect">
                      <a:avLst/>
                    </a:prstGeom>
                    <a:ln w="9525">
                      <a:solidFill>
                        <a:schemeClr val="bg1">
                          <a:lumMod val="85000"/>
                        </a:schemeClr>
                      </a:solidFill>
                    </a:ln>
                  </pic:spPr>
                </pic:pic>
              </a:graphicData>
            </a:graphic>
          </wp:inline>
        </w:drawing>
      </w:r>
      <w:bookmarkEnd w:id="9"/>
    </w:p>
    <w:p w14:paraId="1FEE208D" w14:textId="77777777" w:rsidR="003D3F94" w:rsidRDefault="003D3F94" w:rsidP="00B60165">
      <w:pPr>
        <w:pStyle w:val="Heading3"/>
      </w:pPr>
      <w:r>
        <w:lastRenderedPageBreak/>
        <w:t>Recover Code Page</w:t>
      </w:r>
    </w:p>
    <w:p w14:paraId="0D639239" w14:textId="77777777" w:rsidR="003D3F94" w:rsidRPr="00B60165" w:rsidRDefault="003D3F94" w:rsidP="00B20BCA">
      <w:pPr>
        <w:pStyle w:val="FigureLeft"/>
      </w:pPr>
      <w:r w:rsidRPr="00B20BCA">
        <mc:AlternateContent>
          <mc:Choice Requires="wps">
            <w:drawing>
              <wp:anchor distT="0" distB="0" distL="0" distR="0" simplePos="0" relativeHeight="251708416" behindDoc="0" locked="0" layoutInCell="1" allowOverlap="1" wp14:anchorId="45F06147" wp14:editId="31D0B670">
                <wp:simplePos x="0" y="0"/>
                <wp:positionH relativeFrom="margin">
                  <wp:posOffset>2619375</wp:posOffset>
                </wp:positionH>
                <wp:positionV relativeFrom="paragraph">
                  <wp:posOffset>2414905</wp:posOffset>
                </wp:positionV>
                <wp:extent cx="3255010" cy="685800"/>
                <wp:effectExtent l="0" t="0" r="0" b="0"/>
                <wp:wrapThrough wrapText="bothSides">
                  <wp:wrapPolygon edited="0">
                    <wp:start x="379" y="0"/>
                    <wp:lineTo x="379" y="21000"/>
                    <wp:lineTo x="21111" y="21000"/>
                    <wp:lineTo x="21111" y="0"/>
                    <wp:lineTo x="379" y="0"/>
                  </wp:wrapPolygon>
                </wp:wrapThrough>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85800"/>
                        </a:xfrm>
                        <a:prstGeom prst="rect">
                          <a:avLst/>
                        </a:prstGeom>
                        <a:noFill/>
                        <a:ln w="12700">
                          <a:noFill/>
                          <a:miter lim="800000"/>
                          <a:headEnd/>
                          <a:tailEnd/>
                        </a:ln>
                      </wps:spPr>
                      <wps:txbx>
                        <w:txbxContent>
                          <w:p w14:paraId="4B36C358" w14:textId="77777777" w:rsidR="003D3F94" w:rsidRPr="006423C6" w:rsidRDefault="003D3F94" w:rsidP="00B20BCA">
                            <w:pPr>
                              <w:pStyle w:val="BoxStep"/>
                              <w:rPr>
                                <w:b/>
                              </w:rPr>
                            </w:pPr>
                            <w:r>
                              <w:rPr>
                                <w:noProof/>
                              </w:rPr>
                              <w:drawing>
                                <wp:inline distT="0" distB="0" distL="0" distR="0" wp14:anchorId="4C293D23" wp14:editId="651B32A4">
                                  <wp:extent cx="173736" cy="1737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checkbox so you do not need to get and enter an authentication code every time you log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06147" id="_x0000_s1065" type="#_x0000_t202" style="position:absolute;margin-left:206.25pt;margin-top:190.15pt;width:256.3pt;height:54pt;z-index:251708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" filled="f" stroked="f" strokeweight="1pt">
                <v:textbox>
                  <w:txbxContent>
                    <w:p w14:paraId="4B36C358" w14:textId="77777777" w:rsidR="003D3F94" w:rsidRPr="006423C6" w:rsidRDefault="003D3F94" w:rsidP="00B20BCA">
                      <w:pPr>
                        <w:pStyle w:val="BoxStep"/>
                        <w:rPr>
                          <w:b/>
                        </w:rPr>
                      </w:pPr>
                      <w:r>
                        <w:rPr>
                          <w:noProof/>
                        </w:rPr>
                        <w:drawing>
                          <wp:inline distT="0" distB="0" distL="0" distR="0" wp14:anchorId="4C293D23" wp14:editId="651B32A4">
                            <wp:extent cx="173736" cy="1737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checkbox so you do not need to get and enter an authentication code every time you log in.</w:t>
                      </w:r>
                    </w:p>
                  </w:txbxContent>
                </v:textbox>
                <w10:wrap type="through" anchorx="margin"/>
              </v:shape>
            </w:pict>
          </mc:Fallback>
        </mc:AlternateContent>
      </w:r>
      <w:r w:rsidRPr="00B20BCA">
        <mc:AlternateContent>
          <mc:Choice Requires="wps">
            <w:drawing>
              <wp:anchor distT="0" distB="0" distL="0" distR="0" simplePos="0" relativeHeight="251707392" behindDoc="0" locked="0" layoutInCell="1" allowOverlap="1" wp14:anchorId="2EF3B1C4" wp14:editId="55F78631">
                <wp:simplePos x="0" y="0"/>
                <wp:positionH relativeFrom="margin">
                  <wp:posOffset>2620645</wp:posOffset>
                </wp:positionH>
                <wp:positionV relativeFrom="paragraph">
                  <wp:posOffset>3036570</wp:posOffset>
                </wp:positionV>
                <wp:extent cx="3255010" cy="352425"/>
                <wp:effectExtent l="0" t="0" r="0" b="0"/>
                <wp:wrapThrough wrapText="bothSides">
                  <wp:wrapPolygon edited="0">
                    <wp:start x="379" y="0"/>
                    <wp:lineTo x="379" y="19849"/>
                    <wp:lineTo x="21111" y="19849"/>
                    <wp:lineTo x="21111" y="0"/>
                    <wp:lineTo x="379" y="0"/>
                  </wp:wrapPolygon>
                </wp:wrapThrough>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5F72AFFE" w14:textId="77777777" w:rsidR="003D3F94" w:rsidRPr="006423C6" w:rsidRDefault="003D3F94" w:rsidP="00B20BCA">
                            <w:pPr>
                              <w:pStyle w:val="BoxStep"/>
                              <w:rPr>
                                <w:b/>
                              </w:rPr>
                            </w:pPr>
                            <w:r>
                              <w:rPr>
                                <w:noProof/>
                              </w:rPr>
                              <w:drawing>
                                <wp:inline distT="0" distB="0" distL="0" distR="0" wp14:anchorId="3AA41B06" wp14:editId="44AD8B33">
                                  <wp:extent cx="173736" cy="17373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50C1EB15" wp14:editId="3A647060">
                                  <wp:extent cx="192024" cy="1828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32">
                                            <a:extLst>
                                              <a:ext uri="{28A0092B-C50C-407E-A947-70E740481C1C}">
                                                <a14:useLocalDpi xmlns:a14="http://schemas.microsoft.com/office/drawing/2010/main" val="0"/>
                                              </a:ext>
                                            </a:extLst>
                                          </a:blip>
                                          <a:stretch>
                                            <a:fillRect/>
                                          </a:stretch>
                                        </pic:blipFill>
                                        <pic:spPr>
                                          <a:xfrm>
                                            <a:off x="0" y="0"/>
                                            <a:ext cx="192024"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B1C4" id="_x0000_s1066" type="#_x0000_t202" style="position:absolute;margin-left:206.35pt;margin-top:239.1pt;width:256.3pt;height:27.75pt;z-index:251707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" filled="f" stroked="f" strokeweight="1pt">
                <v:textbox>
                  <w:txbxContent>
                    <w:p w14:paraId="5F72AFFE" w14:textId="77777777" w:rsidR="003D3F94" w:rsidRPr="006423C6" w:rsidRDefault="003D3F94" w:rsidP="00B20BCA">
                      <w:pPr>
                        <w:pStyle w:val="BoxStep"/>
                        <w:rPr>
                          <w:b/>
                        </w:rPr>
                      </w:pPr>
                      <w:r>
                        <w:rPr>
                          <w:noProof/>
                        </w:rPr>
                        <w:drawing>
                          <wp:inline distT="0" distB="0" distL="0" distR="0" wp14:anchorId="3AA41B06" wp14:editId="44AD8B33">
                            <wp:extent cx="173736" cy="17373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50C1EB15" wp14:editId="3A647060">
                            <wp:extent cx="192024" cy="1828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32">
                                      <a:extLst>
                                        <a:ext uri="{28A0092B-C50C-407E-A947-70E740481C1C}">
                                          <a14:useLocalDpi xmlns:a14="http://schemas.microsoft.com/office/drawing/2010/main" val="0"/>
                                        </a:ext>
                                      </a:extLst>
                                    </a:blip>
                                    <a:stretch>
                                      <a:fillRect/>
                                    </a:stretch>
                                  </pic:blipFill>
                                  <pic:spPr>
                                    <a:xfrm>
                                      <a:off x="0" y="0"/>
                                      <a:ext cx="192024"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v:textbox>
                <w10:wrap type="through" anchorx="margin"/>
              </v:shape>
            </w:pict>
          </mc:Fallback>
        </mc:AlternateContent>
      </w:r>
      <w:r w:rsidRPr="00B20BCA">
        <mc:AlternateContent>
          <mc:Choice Requires="wps">
            <w:drawing>
              <wp:anchor distT="0" distB="0" distL="0" distR="0" simplePos="0" relativeHeight="251706368" behindDoc="0" locked="0" layoutInCell="1" allowOverlap="1" wp14:anchorId="13E3E56A" wp14:editId="28E4BE4B">
                <wp:simplePos x="0" y="0"/>
                <wp:positionH relativeFrom="margin">
                  <wp:posOffset>2620010</wp:posOffset>
                </wp:positionH>
                <wp:positionV relativeFrom="paragraph">
                  <wp:posOffset>1681480</wp:posOffset>
                </wp:positionV>
                <wp:extent cx="3255010" cy="666750"/>
                <wp:effectExtent l="0" t="0" r="0" b="0"/>
                <wp:wrapThrough wrapText="bothSides">
                  <wp:wrapPolygon edited="0">
                    <wp:start x="379" y="0"/>
                    <wp:lineTo x="379" y="20983"/>
                    <wp:lineTo x="21111" y="20983"/>
                    <wp:lineTo x="21111" y="0"/>
                    <wp:lineTo x="379" y="0"/>
                  </wp:wrapPolygon>
                </wp:wrapThrough>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66750"/>
                        </a:xfrm>
                        <a:prstGeom prst="rect">
                          <a:avLst/>
                        </a:prstGeom>
                        <a:noFill/>
                        <a:ln w="12700">
                          <a:noFill/>
                          <a:miter lim="800000"/>
                          <a:headEnd/>
                          <a:tailEnd/>
                        </a:ln>
                      </wps:spPr>
                      <wps:txbx>
                        <w:txbxContent>
                          <w:p w14:paraId="3A37F45B" w14:textId="77777777" w:rsidR="003D3F94" w:rsidRDefault="003D3F94" w:rsidP="00B20BCA">
                            <w:pPr>
                              <w:pStyle w:val="BoxStep"/>
                            </w:pPr>
                            <w:r>
                              <w:rPr>
                                <w:noProof/>
                              </w:rPr>
                              <w:drawing>
                                <wp:inline distT="0" distB="0" distL="0" distR="0" wp14:anchorId="7517B467" wp14:editId="2970C7DC">
                                  <wp:extent cx="173736" cy="17373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Copy this code and </w:t>
                            </w:r>
                            <w:r w:rsidRPr="009715B2">
                              <w:rPr>
                                <w:sz w:val="24"/>
                              </w:rPr>
                              <w:t>paste</w:t>
                            </w:r>
                            <w:r>
                              <w:t xml:space="preserve"> it into the file you opened earlier for this purpose (refer to </w:t>
                            </w:r>
                            <w:r>
                              <w:br/>
                              <w:t xml:space="preserve">page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3E56A" id="_x0000_s1067" type="#_x0000_t202" style="position:absolute;margin-left:206.3pt;margin-top:132.4pt;width:256.3pt;height:52.5pt;z-index:2517063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" filled="f" stroked="f" strokeweight="1pt">
                <v:textbox>
                  <w:txbxContent>
                    <w:p w14:paraId="3A37F45B" w14:textId="77777777" w:rsidR="003D3F94" w:rsidRDefault="003D3F94" w:rsidP="00B20BCA">
                      <w:pPr>
                        <w:pStyle w:val="BoxStep"/>
                      </w:pPr>
                      <w:r>
                        <w:rPr>
                          <w:noProof/>
                        </w:rPr>
                        <w:drawing>
                          <wp:inline distT="0" distB="0" distL="0" distR="0" wp14:anchorId="7517B467" wp14:editId="2970C7DC">
                            <wp:extent cx="173736" cy="17373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Copy this code and </w:t>
                      </w:r>
                      <w:r w:rsidRPr="009715B2">
                        <w:rPr>
                          <w:sz w:val="24"/>
                        </w:rPr>
                        <w:t>paste</w:t>
                      </w:r>
                      <w:r>
                        <w:t xml:space="preserve"> it into the file you opened earlier for this purpose (refer to </w:t>
                      </w:r>
                      <w:r>
                        <w:br/>
                        <w:t xml:space="preserve">page 1). </w:t>
                      </w:r>
                    </w:p>
                  </w:txbxContent>
                </v:textbox>
                <w10:wrap type="through" anchorx="margin"/>
              </v:shape>
            </w:pict>
          </mc:Fallback>
        </mc:AlternateContent>
      </w:r>
      <w:r w:rsidRPr="00B20BCA">
        <mc:AlternateContent>
          <mc:Choice Requires="wps">
            <w:drawing>
              <wp:anchor distT="0" distB="0" distL="0" distR="0" simplePos="0" relativeHeight="251709440" behindDoc="0" locked="0" layoutInCell="1" allowOverlap="1" wp14:anchorId="6A651238" wp14:editId="4278D96B">
                <wp:simplePos x="0" y="0"/>
                <wp:positionH relativeFrom="margin">
                  <wp:posOffset>2620010</wp:posOffset>
                </wp:positionH>
                <wp:positionV relativeFrom="paragraph">
                  <wp:posOffset>980440</wp:posOffset>
                </wp:positionV>
                <wp:extent cx="3255010" cy="352425"/>
                <wp:effectExtent l="0" t="0" r="0" b="0"/>
                <wp:wrapThrough wrapText="bothSides">
                  <wp:wrapPolygon edited="0">
                    <wp:start x="379" y="0"/>
                    <wp:lineTo x="379" y="19849"/>
                    <wp:lineTo x="21111" y="19849"/>
                    <wp:lineTo x="21111" y="0"/>
                    <wp:lineTo x="379" y="0"/>
                  </wp:wrapPolygon>
                </wp:wrapThrough>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66B000E3" w14:textId="77777777" w:rsidR="003D3F94" w:rsidRPr="006423C6" w:rsidRDefault="003D3F94" w:rsidP="00B20BCA">
                            <w:pPr>
                              <w:pStyle w:val="BoxStep"/>
                              <w:rPr>
                                <w:b/>
                              </w:rPr>
                            </w:pPr>
                            <w:r>
                              <w:rPr>
                                <w:b/>
                                <w:noProof/>
                              </w:rPr>
                              <w:drawing>
                                <wp:inline distT="0" distB="0" distL="0" distR="0" wp14:anchorId="018239A8" wp14:editId="7BEA97FA">
                                  <wp:extent cx="209524" cy="209524"/>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6.png"/>
                                          <pic:cNvPicPr/>
                                        </pic:nvPicPr>
                                        <pic:blipFill>
                                          <a:blip r:embed="rId3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51238" id="_x0000_s1068" type="#_x0000_t202" style="position:absolute;margin-left:206.3pt;margin-top:77.2pt;width:256.3pt;height:27.75pt;z-index:251709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" filled="f" stroked="f" strokeweight="1pt">
                <v:textbox>
                  <w:txbxContent>
                    <w:p w14:paraId="66B000E3" w14:textId="77777777" w:rsidR="003D3F94" w:rsidRPr="006423C6" w:rsidRDefault="003D3F94" w:rsidP="00B20BCA">
                      <w:pPr>
                        <w:pStyle w:val="BoxStep"/>
                        <w:rPr>
                          <w:b/>
                        </w:rPr>
                      </w:pPr>
                      <w:r>
                        <w:rPr>
                          <w:b/>
                          <w:noProof/>
                        </w:rPr>
                        <w:drawing>
                          <wp:inline distT="0" distB="0" distL="0" distR="0" wp14:anchorId="018239A8" wp14:editId="7BEA97FA">
                            <wp:extent cx="209524" cy="209524"/>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6.png"/>
                                    <pic:cNvPicPr/>
                                  </pic:nvPicPr>
                                  <pic:blipFill>
                                    <a:blip r:embed="rId3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b/>
                        </w:rPr>
                        <w:t>On this page:</w:t>
                      </w:r>
                    </w:p>
                  </w:txbxContent>
                </v:textbox>
                <w10:wrap type="through" anchorx="margin"/>
              </v:shape>
            </w:pict>
          </mc:Fallback>
        </mc:AlternateContent>
      </w:r>
      <w:r>
        <w:drawing>
          <wp:inline distT="0" distB="0" distL="0" distR="0" wp14:anchorId="3139A701" wp14:editId="77B1D141">
            <wp:extent cx="2514600" cy="3355848"/>
            <wp:effectExtent l="19050" t="19050" r="19050" b="1651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oog_08RecoveryPage.png"/>
                    <pic:cNvPicPr/>
                  </pic:nvPicPr>
                  <pic:blipFill>
                    <a:blip r:embed="rId59">
                      <a:extLst>
                        <a:ext uri="{28A0092B-C50C-407E-A947-70E740481C1C}">
                          <a14:useLocalDpi xmlns:a14="http://schemas.microsoft.com/office/drawing/2010/main" val="0"/>
                        </a:ext>
                      </a:extLst>
                    </a:blip>
                    <a:stretch>
                      <a:fillRect/>
                    </a:stretch>
                  </pic:blipFill>
                  <pic:spPr>
                    <a:xfrm>
                      <a:off x="0" y="0"/>
                      <a:ext cx="2514600" cy="3355848"/>
                    </a:xfrm>
                    <a:prstGeom prst="rect">
                      <a:avLst/>
                    </a:prstGeom>
                    <a:ln w="9525">
                      <a:solidFill>
                        <a:schemeClr val="bg1">
                          <a:lumMod val="85000"/>
                        </a:schemeClr>
                      </a:solidFill>
                    </a:ln>
                  </pic:spPr>
                </pic:pic>
              </a:graphicData>
            </a:graphic>
          </wp:inline>
        </w:drawing>
      </w:r>
    </w:p>
    <w:p w14:paraId="3FED55BF" w14:textId="77777777" w:rsidR="003D3F94" w:rsidRDefault="003D3F94" w:rsidP="00C11E26">
      <w:pPr>
        <w:pStyle w:val="Heading3"/>
        <w:keepNext w:val="0"/>
      </w:pPr>
      <w:r>
        <w:t>Congratulations, You are all Set Page</w:t>
      </w:r>
    </w:p>
    <w:p w14:paraId="0EFF4D57" w14:textId="77777777" w:rsidR="003D3F94" w:rsidRDefault="003D3F94" w:rsidP="006F6DE3">
      <w:pPr>
        <w:pStyle w:val="FigureLeft"/>
      </w:pPr>
      <w:r w:rsidRPr="00B20BCA">
        <w:rPr>
          <w:rFonts w:asciiTheme="minorHAnsi" w:hAnsiTheme="minorHAnsi"/>
          <w:sz w:val="21"/>
        </w:rPr>
        <mc:AlternateContent>
          <mc:Choice Requires="wps">
            <w:drawing>
              <wp:anchor distT="0" distB="0" distL="0" distR="0" simplePos="0" relativeHeight="251715584" behindDoc="0" locked="0" layoutInCell="1" allowOverlap="1" wp14:anchorId="283AEB28" wp14:editId="775C24EF">
                <wp:simplePos x="0" y="0"/>
                <wp:positionH relativeFrom="margin">
                  <wp:posOffset>2609850</wp:posOffset>
                </wp:positionH>
                <wp:positionV relativeFrom="paragraph">
                  <wp:posOffset>2400300</wp:posOffset>
                </wp:positionV>
                <wp:extent cx="3255010" cy="352425"/>
                <wp:effectExtent l="0" t="0" r="0" b="0"/>
                <wp:wrapThrough wrapText="bothSides">
                  <wp:wrapPolygon edited="0">
                    <wp:start x="379" y="0"/>
                    <wp:lineTo x="379" y="19849"/>
                    <wp:lineTo x="21111" y="19849"/>
                    <wp:lineTo x="21111" y="0"/>
                    <wp:lineTo x="379" y="0"/>
                  </wp:wrapPolygon>
                </wp:wrapThrough>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71D549A1" w14:textId="77777777" w:rsidR="003D3F94" w:rsidRPr="006423C6" w:rsidRDefault="003D3F94" w:rsidP="00B20BCA">
                            <w:pPr>
                              <w:pStyle w:val="BoxStep"/>
                              <w:rPr>
                                <w:b/>
                              </w:rPr>
                            </w:pPr>
                            <w:r>
                              <w:rPr>
                                <w:noProof/>
                              </w:rPr>
                              <w:drawing>
                                <wp:inline distT="0" distB="0" distL="0" distR="0" wp14:anchorId="474999DC" wp14:editId="6DA06BEE">
                                  <wp:extent cx="201168" cy="201168"/>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34">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inline>
                              </w:drawing>
                            </w:r>
                            <w:r>
                              <w:t xml:space="preserve"> Click </w:t>
                            </w:r>
                            <w:r w:rsidRPr="006423C6">
                              <w:t xml:space="preserve">the </w:t>
                            </w:r>
                            <w:r w:rsidRPr="00B20BCA">
                              <w:rPr>
                                <w:rStyle w:val="NameLink"/>
                              </w:rPr>
                              <w:t>Continue</w:t>
                            </w:r>
                            <w:r>
                              <w:rPr>
                                <w:rStyle w:val="NameLink"/>
                                <w:b w:val="0"/>
                              </w:rPr>
                              <w:t xml:space="preserve"> link</w:t>
                            </w:r>
                            <w:r w:rsidRPr="006423C6">
                              <w:rPr>
                                <w:rStyle w:val="NameLink"/>
                                <w:b w: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AEB28" id="_x0000_s1069" type="#_x0000_t202" style="position:absolute;margin-left:205.5pt;margin-top:189pt;width:256.3pt;height:27.75pt;z-index:251715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" filled="f" stroked="f" strokeweight="1pt">
                <v:textbox>
                  <w:txbxContent>
                    <w:p w14:paraId="71D549A1" w14:textId="77777777" w:rsidR="003D3F94" w:rsidRPr="006423C6" w:rsidRDefault="003D3F94" w:rsidP="00B20BCA">
                      <w:pPr>
                        <w:pStyle w:val="BoxStep"/>
                        <w:rPr>
                          <w:b/>
                        </w:rPr>
                      </w:pPr>
                      <w:r>
                        <w:rPr>
                          <w:noProof/>
                        </w:rPr>
                        <w:drawing>
                          <wp:inline distT="0" distB="0" distL="0" distR="0" wp14:anchorId="474999DC" wp14:editId="6DA06BEE">
                            <wp:extent cx="201168" cy="201168"/>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34">
                                      <a:extLst>
                                        <a:ext uri="{28A0092B-C50C-407E-A947-70E740481C1C}">
                                          <a14:useLocalDpi xmlns:a14="http://schemas.microsoft.com/office/drawing/2010/main" val="0"/>
                                        </a:ext>
                                      </a:extLst>
                                    </a:blip>
                                    <a:stretch>
                                      <a:fillRect/>
                                    </a:stretch>
                                  </pic:blipFill>
                                  <pic:spPr>
                                    <a:xfrm>
                                      <a:off x="0" y="0"/>
                                      <a:ext cx="201168" cy="201168"/>
                                    </a:xfrm>
                                    <a:prstGeom prst="rect">
                                      <a:avLst/>
                                    </a:prstGeom>
                                  </pic:spPr>
                                </pic:pic>
                              </a:graphicData>
                            </a:graphic>
                          </wp:inline>
                        </w:drawing>
                      </w:r>
                      <w:r>
                        <w:t xml:space="preserve"> Click </w:t>
                      </w:r>
                      <w:r w:rsidRPr="006423C6">
                        <w:t xml:space="preserve">the </w:t>
                      </w:r>
                      <w:r w:rsidRPr="00B20BCA">
                        <w:rPr>
                          <w:rStyle w:val="NameLink"/>
                        </w:rPr>
                        <w:t>Continue</w:t>
                      </w:r>
                      <w:r>
                        <w:rPr>
                          <w:rStyle w:val="NameLink"/>
                          <w:b w:val="0"/>
                        </w:rPr>
                        <w:t xml:space="preserve"> link</w:t>
                      </w:r>
                      <w:r w:rsidRPr="006423C6">
                        <w:rPr>
                          <w:rStyle w:val="NameLink"/>
                          <w:b w:val="0"/>
                        </w:rPr>
                        <w:t>.</w:t>
                      </w:r>
                    </w:p>
                  </w:txbxContent>
                </v:textbox>
                <w10:wrap type="through" anchorx="margin"/>
              </v:shape>
            </w:pict>
          </mc:Fallback>
        </mc:AlternateContent>
      </w:r>
      <w:r>
        <w:drawing>
          <wp:inline distT="0" distB="0" distL="0" distR="0" wp14:anchorId="2501E900" wp14:editId="7BB59E99">
            <wp:extent cx="2514600" cy="2816352"/>
            <wp:effectExtent l="19050" t="19050" r="19050" b="222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h0_07AllSet.png"/>
                    <pic:cNvPicPr/>
                  </pic:nvPicPr>
                  <pic:blipFill>
                    <a:blip r:embed="rId35">
                      <a:extLst>
                        <a:ext uri="{28A0092B-C50C-407E-A947-70E740481C1C}">
                          <a14:useLocalDpi xmlns:a14="http://schemas.microsoft.com/office/drawing/2010/main" val="0"/>
                        </a:ext>
                      </a:extLst>
                    </a:blip>
                    <a:stretch>
                      <a:fillRect/>
                    </a:stretch>
                  </pic:blipFill>
                  <pic:spPr>
                    <a:xfrm>
                      <a:off x="0" y="0"/>
                      <a:ext cx="2514600" cy="2816352"/>
                    </a:xfrm>
                    <a:prstGeom prst="rect">
                      <a:avLst/>
                    </a:prstGeom>
                    <a:ln w="9525">
                      <a:solidFill>
                        <a:schemeClr val="bg1">
                          <a:lumMod val="85000"/>
                        </a:schemeClr>
                      </a:solidFill>
                    </a:ln>
                  </pic:spPr>
                </pic:pic>
              </a:graphicData>
            </a:graphic>
          </wp:inline>
        </w:drawing>
      </w:r>
    </w:p>
    <w:p w14:paraId="7346CAFC" w14:textId="77777777" w:rsidR="003D3F94" w:rsidRDefault="003D3F94" w:rsidP="00B20BCA">
      <w:pPr>
        <w:pStyle w:val="Heading3"/>
      </w:pPr>
      <w:r>
        <w:lastRenderedPageBreak/>
        <w:t>Authenticator App Code Page (On Phone)</w:t>
      </w:r>
    </w:p>
    <w:p w14:paraId="7DE61137" w14:textId="77777777" w:rsidR="003D3F94" w:rsidRPr="00B60165" w:rsidRDefault="003D3F94" w:rsidP="00B20BCA">
      <w:pPr>
        <w:pStyle w:val="FigureLeft"/>
      </w:pPr>
      <w:r w:rsidRPr="00B60165">
        <w:rPr>
          <w:rFonts w:asciiTheme="minorHAnsi" w:hAnsiTheme="minorHAnsi"/>
          <w:sz w:val="21"/>
        </w:rPr>
        <mc:AlternateContent>
          <mc:Choice Requires="wps">
            <w:drawing>
              <wp:anchor distT="0" distB="0" distL="0" distR="0" simplePos="0" relativeHeight="251714560" behindDoc="0" locked="0" layoutInCell="1" allowOverlap="1" wp14:anchorId="22347694" wp14:editId="51B5C77C">
                <wp:simplePos x="0" y="0"/>
                <wp:positionH relativeFrom="margin">
                  <wp:posOffset>2362200</wp:posOffset>
                </wp:positionH>
                <wp:positionV relativeFrom="paragraph">
                  <wp:posOffset>642620</wp:posOffset>
                </wp:positionV>
                <wp:extent cx="3255010" cy="504825"/>
                <wp:effectExtent l="0" t="0" r="0" b="0"/>
                <wp:wrapThrough wrapText="bothSides">
                  <wp:wrapPolygon edited="0">
                    <wp:start x="379" y="0"/>
                    <wp:lineTo x="379" y="20377"/>
                    <wp:lineTo x="21111" y="20377"/>
                    <wp:lineTo x="21111" y="0"/>
                    <wp:lineTo x="379" y="0"/>
                  </wp:wrapPolygon>
                </wp:wrapThrough>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04825"/>
                        </a:xfrm>
                        <a:prstGeom prst="rect">
                          <a:avLst/>
                        </a:prstGeom>
                        <a:noFill/>
                        <a:ln w="12700">
                          <a:noFill/>
                          <a:miter lim="800000"/>
                          <a:headEnd/>
                          <a:tailEnd/>
                        </a:ln>
                      </wps:spPr>
                      <wps:txbx>
                        <w:txbxContent>
                          <w:p w14:paraId="3E596F97" w14:textId="77777777" w:rsidR="003D3F94" w:rsidRDefault="003D3F94" w:rsidP="00B20BCA">
                            <w:pPr>
                              <w:pStyle w:val="BoxStep"/>
                            </w:pPr>
                            <w:r>
                              <w:rPr>
                                <w:noProof/>
                              </w:rPr>
                              <w:drawing>
                                <wp:inline distT="0" distB="0" distL="0" distR="0" wp14:anchorId="04E51346" wp14:editId="63211F3F">
                                  <wp:extent cx="209524" cy="209524"/>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tep8.png"/>
                                          <pic:cNvPicPr/>
                                        </pic:nvPicPr>
                                        <pic:blipFill>
                                          <a:blip r:embed="rId3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phone for your authentication code from Authenticator.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7694" id="_x0000_s1070" type="#_x0000_t202" style="position:absolute;margin-left:186pt;margin-top:50.6pt;width:256.3pt;height:39.75pt;z-index:251714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" filled="f" stroked="f" strokeweight="1pt">
                <v:textbox>
                  <w:txbxContent>
                    <w:p w14:paraId="3E596F97" w14:textId="77777777" w:rsidR="003D3F94" w:rsidRDefault="003D3F94" w:rsidP="00B20BCA">
                      <w:pPr>
                        <w:pStyle w:val="BoxStep"/>
                      </w:pPr>
                      <w:r>
                        <w:rPr>
                          <w:noProof/>
                        </w:rPr>
                        <w:drawing>
                          <wp:inline distT="0" distB="0" distL="0" distR="0" wp14:anchorId="04E51346" wp14:editId="63211F3F">
                            <wp:extent cx="209524" cy="209524"/>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Step8.png"/>
                                    <pic:cNvPicPr/>
                                  </pic:nvPicPr>
                                  <pic:blipFill>
                                    <a:blip r:embed="rId3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phone for your authentication code from Authenticator.</w:t>
                      </w:r>
                    </w:p>
                  </w:txbxContent>
                </v:textbox>
                <w10:wrap type="through" anchorx="margin"/>
              </v:shape>
            </w:pict>
          </mc:Fallback>
        </mc:AlternateContent>
      </w:r>
      <w:r>
        <w:drawing>
          <wp:inline distT="0" distB="0" distL="0" distR="0" wp14:anchorId="45B2B0F8" wp14:editId="01925AAF">
            <wp:extent cx="2286000" cy="3950208"/>
            <wp:effectExtent l="19050" t="19050" r="19050" b="127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oog_06Cod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0" cy="3950208"/>
                    </a:xfrm>
                    <a:prstGeom prst="rect">
                      <a:avLst/>
                    </a:prstGeom>
                    <a:ln w="9525">
                      <a:solidFill>
                        <a:schemeClr val="bg1">
                          <a:lumMod val="85000"/>
                        </a:schemeClr>
                      </a:solidFill>
                    </a:ln>
                  </pic:spPr>
                </pic:pic>
              </a:graphicData>
            </a:graphic>
          </wp:inline>
        </w:drawing>
      </w:r>
    </w:p>
    <w:p w14:paraId="7E2F6BEE" w14:textId="77777777" w:rsidR="003D3F94" w:rsidRPr="00C11E26" w:rsidRDefault="003D3F94" w:rsidP="00B20BCA">
      <w:pPr>
        <w:pStyle w:val="Heading3"/>
      </w:pPr>
      <w:r>
        <w:t>Enter Code from Authenticator Page</w:t>
      </w:r>
    </w:p>
    <w:p w14:paraId="7C4C7A86" w14:textId="77777777" w:rsidR="003D3F94" w:rsidRDefault="003D3F94" w:rsidP="00B20BCA">
      <w:pPr>
        <w:pStyle w:val="FigureLeft"/>
      </w:pPr>
      <w:r w:rsidRPr="00544BC7">
        <mc:AlternateContent>
          <mc:Choice Requires="wps">
            <w:drawing>
              <wp:anchor distT="0" distB="0" distL="0" distR="0" simplePos="0" relativeHeight="251711488" behindDoc="0" locked="0" layoutInCell="1" allowOverlap="1" wp14:anchorId="5F06DE1D" wp14:editId="2583ED0E">
                <wp:simplePos x="0" y="0"/>
                <wp:positionH relativeFrom="margin">
                  <wp:posOffset>2514600</wp:posOffset>
                </wp:positionH>
                <wp:positionV relativeFrom="paragraph">
                  <wp:posOffset>2862580</wp:posOffset>
                </wp:positionV>
                <wp:extent cx="3255010" cy="352425"/>
                <wp:effectExtent l="0" t="0" r="0" b="0"/>
                <wp:wrapThrough wrapText="bothSides">
                  <wp:wrapPolygon edited="0">
                    <wp:start x="379" y="0"/>
                    <wp:lineTo x="379" y="19849"/>
                    <wp:lineTo x="21111" y="19849"/>
                    <wp:lineTo x="21111" y="0"/>
                    <wp:lineTo x="379" y="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08B8A448" w14:textId="77777777" w:rsidR="003D3F94" w:rsidRPr="006423C6" w:rsidRDefault="003D3F94" w:rsidP="00B20BCA">
                            <w:pPr>
                              <w:pStyle w:val="BoxStep"/>
                              <w:rPr>
                                <w:b/>
                              </w:rPr>
                            </w:pPr>
                            <w:r>
                              <w:rPr>
                                <w:noProof/>
                              </w:rPr>
                              <w:drawing>
                                <wp:inline distT="0" distB="0" distL="0" distR="0" wp14:anchorId="77EEA700" wp14:editId="19899D45">
                                  <wp:extent cx="173736" cy="17373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4F6313B1" wp14:editId="26F74CE9">
                                  <wp:extent cx="174567" cy="1828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61">
                                            <a:extLst>
                                              <a:ext uri="{28A0092B-C50C-407E-A947-70E740481C1C}">
                                                <a14:useLocalDpi xmlns:a14="http://schemas.microsoft.com/office/drawing/2010/main" val="0"/>
                                              </a:ext>
                                            </a:extLst>
                                          </a:blip>
                                          <a:stretch>
                                            <a:fillRect/>
                                          </a:stretch>
                                        </pic:blipFill>
                                        <pic:spPr>
                                          <a:xfrm>
                                            <a:off x="0" y="0"/>
                                            <a:ext cx="174567"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6DE1D" id="_x0000_s1071" type="#_x0000_t202" style="position:absolute;margin-left:198pt;margin-top:225.4pt;width:256.3pt;height:27.75pt;z-index:251711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" filled="f" stroked="f" strokeweight="1pt">
                <v:textbox>
                  <w:txbxContent>
                    <w:p w14:paraId="08B8A448" w14:textId="77777777" w:rsidR="003D3F94" w:rsidRPr="006423C6" w:rsidRDefault="003D3F94" w:rsidP="00B20BCA">
                      <w:pPr>
                        <w:pStyle w:val="BoxStep"/>
                        <w:rPr>
                          <w:b/>
                        </w:rPr>
                      </w:pPr>
                      <w:r>
                        <w:rPr>
                          <w:noProof/>
                        </w:rPr>
                        <w:drawing>
                          <wp:inline distT="0" distB="0" distL="0" distR="0" wp14:anchorId="77EEA700" wp14:editId="19899D45">
                            <wp:extent cx="173736" cy="17373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4F6313B1" wp14:editId="26F74CE9">
                            <wp:extent cx="174567" cy="182880"/>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61">
                                      <a:extLst>
                                        <a:ext uri="{28A0092B-C50C-407E-A947-70E740481C1C}">
                                          <a14:useLocalDpi xmlns:a14="http://schemas.microsoft.com/office/drawing/2010/main" val="0"/>
                                        </a:ext>
                                      </a:extLst>
                                    </a:blip>
                                    <a:stretch>
                                      <a:fillRect/>
                                    </a:stretch>
                                  </pic:blipFill>
                                  <pic:spPr>
                                    <a:xfrm>
                                      <a:off x="0" y="0"/>
                                      <a:ext cx="174567"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v:textbox>
                <w10:wrap type="through" anchorx="margin"/>
              </v:shape>
            </w:pict>
          </mc:Fallback>
        </mc:AlternateContent>
      </w:r>
      <w:r w:rsidRPr="00544BC7">
        <mc:AlternateContent>
          <mc:Choice Requires="wps">
            <w:drawing>
              <wp:anchor distT="0" distB="0" distL="0" distR="0" simplePos="0" relativeHeight="251712512" behindDoc="0" locked="0" layoutInCell="1" allowOverlap="1" wp14:anchorId="512A08DA" wp14:editId="54A27A12">
                <wp:simplePos x="0" y="0"/>
                <wp:positionH relativeFrom="margin">
                  <wp:posOffset>2516505</wp:posOffset>
                </wp:positionH>
                <wp:positionV relativeFrom="paragraph">
                  <wp:posOffset>2100580</wp:posOffset>
                </wp:positionV>
                <wp:extent cx="3255010" cy="704850"/>
                <wp:effectExtent l="0" t="0" r="0" b="0"/>
                <wp:wrapThrough wrapText="bothSides">
                  <wp:wrapPolygon edited="0">
                    <wp:start x="379" y="0"/>
                    <wp:lineTo x="379" y="21016"/>
                    <wp:lineTo x="21111" y="21016"/>
                    <wp:lineTo x="21111" y="0"/>
                    <wp:lineTo x="379"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704850"/>
                        </a:xfrm>
                        <a:prstGeom prst="rect">
                          <a:avLst/>
                        </a:prstGeom>
                        <a:noFill/>
                        <a:ln w="12700">
                          <a:noFill/>
                          <a:miter lim="800000"/>
                          <a:headEnd/>
                          <a:tailEnd/>
                        </a:ln>
                      </wps:spPr>
                      <wps:txbx>
                        <w:txbxContent>
                          <w:p w14:paraId="784E57CA" w14:textId="77777777" w:rsidR="003D3F94" w:rsidRPr="006423C6" w:rsidRDefault="003D3F94" w:rsidP="00B20BCA">
                            <w:pPr>
                              <w:pStyle w:val="BoxStep"/>
                              <w:rPr>
                                <w:b/>
                              </w:rPr>
                            </w:pPr>
                            <w:r>
                              <w:rPr>
                                <w:noProof/>
                              </w:rPr>
                              <w:drawing>
                                <wp:inline distT="0" distB="0" distL="0" distR="0" wp14:anchorId="1935DF12" wp14:editId="42BB6651">
                                  <wp:extent cx="173736" cy="17373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w:t>
                            </w:r>
                            <w:r w:rsidRPr="00B20BCA">
                              <w:rPr>
                                <w:rStyle w:val="NameCheckbox"/>
                              </w:rPr>
                              <w:t>Remember this browser</w:t>
                            </w:r>
                            <w:r>
                              <w:t xml:space="preserve"> checkbox.</w:t>
                            </w:r>
                            <w:r>
                              <w:br/>
                            </w:r>
                            <w:r w:rsidRPr="00D829DC">
                              <w:rPr>
                                <w:rStyle w:val="NoteText"/>
                              </w:rPr>
                              <w:t>Note: If you do not turn this feature on, you will be prompted to enter this code every time you log in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08DA" id="_x0000_s1072" type="#_x0000_t202" style="position:absolute;margin-left:198.15pt;margin-top:165.4pt;width:256.3pt;height:55.5pt;z-index:251712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" filled="f" stroked="f" strokeweight="1pt">
                <v:textbox>
                  <w:txbxContent>
                    <w:p w14:paraId="784E57CA" w14:textId="77777777" w:rsidR="003D3F94" w:rsidRPr="006423C6" w:rsidRDefault="003D3F94" w:rsidP="00B20BCA">
                      <w:pPr>
                        <w:pStyle w:val="BoxStep"/>
                        <w:rPr>
                          <w:b/>
                        </w:rPr>
                      </w:pPr>
                      <w:r>
                        <w:rPr>
                          <w:noProof/>
                        </w:rPr>
                        <w:drawing>
                          <wp:inline distT="0" distB="0" distL="0" distR="0" wp14:anchorId="1935DF12" wp14:editId="42BB6651">
                            <wp:extent cx="173736" cy="17373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w:t>
                      </w:r>
                      <w:r w:rsidRPr="00B20BCA">
                        <w:rPr>
                          <w:rStyle w:val="NameCheckbox"/>
                        </w:rPr>
                        <w:t>Remember this browser</w:t>
                      </w:r>
                      <w:r>
                        <w:t xml:space="preserve"> checkbox.</w:t>
                      </w:r>
                      <w:r>
                        <w:br/>
                      </w:r>
                      <w:r w:rsidRPr="00D829DC">
                        <w:rPr>
                          <w:rStyle w:val="NoteText"/>
                        </w:rPr>
                        <w:t>Note: If you do not turn this feature on, you will be prompted to enter this code every time you log in</w:t>
                      </w:r>
                      <w:r>
                        <w:t>.</w:t>
                      </w:r>
                    </w:p>
                  </w:txbxContent>
                </v:textbox>
                <w10:wrap type="through" anchorx="margin"/>
              </v:shape>
            </w:pict>
          </mc:Fallback>
        </mc:AlternateContent>
      </w:r>
      <w:r w:rsidRPr="00544BC7">
        <mc:AlternateContent>
          <mc:Choice Requires="wps">
            <w:drawing>
              <wp:anchor distT="0" distB="0" distL="0" distR="0" simplePos="0" relativeHeight="251710464" behindDoc="0" locked="0" layoutInCell="1" allowOverlap="1" wp14:anchorId="7831ED70" wp14:editId="2E6EC6EB">
                <wp:simplePos x="0" y="0"/>
                <wp:positionH relativeFrom="margin">
                  <wp:posOffset>2524125</wp:posOffset>
                </wp:positionH>
                <wp:positionV relativeFrom="paragraph">
                  <wp:posOffset>1633855</wp:posOffset>
                </wp:positionV>
                <wp:extent cx="3255010" cy="514350"/>
                <wp:effectExtent l="0" t="0" r="0" b="0"/>
                <wp:wrapThrough wrapText="bothSides">
                  <wp:wrapPolygon edited="0">
                    <wp:start x="379" y="0"/>
                    <wp:lineTo x="379" y="20800"/>
                    <wp:lineTo x="21111" y="20800"/>
                    <wp:lineTo x="21111" y="0"/>
                    <wp:lineTo x="379" y="0"/>
                  </wp:wrapPolygon>
                </wp:wrapThrough>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14350"/>
                        </a:xfrm>
                        <a:prstGeom prst="rect">
                          <a:avLst/>
                        </a:prstGeom>
                        <a:noFill/>
                        <a:ln w="12700">
                          <a:noFill/>
                          <a:miter lim="800000"/>
                          <a:headEnd/>
                          <a:tailEnd/>
                        </a:ln>
                      </wps:spPr>
                      <wps:txbx>
                        <w:txbxContent>
                          <w:p w14:paraId="2A5114C8" w14:textId="77777777" w:rsidR="003D3F94" w:rsidRDefault="003D3F94" w:rsidP="00B20BCA">
                            <w:pPr>
                              <w:pStyle w:val="BoxStep"/>
                            </w:pPr>
                            <w:r>
                              <w:rPr>
                                <w:noProof/>
                              </w:rPr>
                              <w:drawing>
                                <wp:inline distT="0" distB="0" distL="0" distR="0" wp14:anchorId="55722161" wp14:editId="16775DAF">
                                  <wp:extent cx="173736" cy="173736"/>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Type in the 6-digit code from the </w:t>
                            </w:r>
                            <w:r w:rsidRPr="00B20BCA">
                              <w:rPr>
                                <w:rStyle w:val="NameApp"/>
                              </w:rPr>
                              <w:t>Authenticator</w:t>
                            </w:r>
                            <w:r>
                              <w:t xml:space="preserve"> screen on your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1ED70" id="_x0000_s1073" type="#_x0000_t202" style="position:absolute;margin-left:198.75pt;margin-top:128.65pt;width:256.3pt;height:40.5pt;z-index:251710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" filled="f" stroked="f" strokeweight="1pt">
                <v:textbox>
                  <w:txbxContent>
                    <w:p w14:paraId="2A5114C8" w14:textId="77777777" w:rsidR="003D3F94" w:rsidRDefault="003D3F94" w:rsidP="00B20BCA">
                      <w:pPr>
                        <w:pStyle w:val="BoxStep"/>
                      </w:pPr>
                      <w:r>
                        <w:rPr>
                          <w:noProof/>
                        </w:rPr>
                        <w:drawing>
                          <wp:inline distT="0" distB="0" distL="0" distR="0" wp14:anchorId="55722161" wp14:editId="16775DAF">
                            <wp:extent cx="173736" cy="173736"/>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Type in the 6-digit code from the </w:t>
                      </w:r>
                      <w:r w:rsidRPr="00B20BCA">
                        <w:rPr>
                          <w:rStyle w:val="NameApp"/>
                        </w:rPr>
                        <w:t>Authenticator</w:t>
                      </w:r>
                      <w:r>
                        <w:t xml:space="preserve"> screen on your phone</w:t>
                      </w:r>
                    </w:p>
                  </w:txbxContent>
                </v:textbox>
                <w10:wrap type="through" anchorx="margin"/>
              </v:shape>
            </w:pict>
          </mc:Fallback>
        </mc:AlternateContent>
      </w:r>
      <w:r w:rsidRPr="00544BC7">
        <mc:AlternateContent>
          <mc:Choice Requires="wps">
            <w:drawing>
              <wp:anchor distT="0" distB="0" distL="0" distR="0" simplePos="0" relativeHeight="251713536" behindDoc="0" locked="0" layoutInCell="1" allowOverlap="1" wp14:anchorId="6AD1E821" wp14:editId="11C33420">
                <wp:simplePos x="0" y="0"/>
                <wp:positionH relativeFrom="margin">
                  <wp:posOffset>2498090</wp:posOffset>
                </wp:positionH>
                <wp:positionV relativeFrom="paragraph">
                  <wp:posOffset>1246505</wp:posOffset>
                </wp:positionV>
                <wp:extent cx="3255010" cy="352425"/>
                <wp:effectExtent l="0" t="0" r="0" b="0"/>
                <wp:wrapThrough wrapText="bothSides">
                  <wp:wrapPolygon edited="0">
                    <wp:start x="379" y="0"/>
                    <wp:lineTo x="379" y="19849"/>
                    <wp:lineTo x="21111" y="19849"/>
                    <wp:lineTo x="21111" y="0"/>
                    <wp:lineTo x="379" y="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7C51B513" w14:textId="77777777" w:rsidR="003D3F94" w:rsidRPr="006423C6" w:rsidRDefault="003D3F94" w:rsidP="00B20BCA">
                            <w:pPr>
                              <w:pStyle w:val="BoxStep"/>
                              <w:rPr>
                                <w:b/>
                              </w:rPr>
                            </w:pPr>
                            <w:r>
                              <w:rPr>
                                <w:noProof/>
                              </w:rPr>
                              <w:drawing>
                                <wp:inline distT="0" distB="0" distL="0" distR="0" wp14:anchorId="4083B594" wp14:editId="17D9BF17">
                                  <wp:extent cx="209524" cy="209524"/>
                                  <wp:effectExtent l="0" t="0" r="635"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tep7.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b/>
                              </w:rPr>
                              <w:t>Complete the following: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1E821" id="_x0000_s1074" type="#_x0000_t202" style="position:absolute;margin-left:196.7pt;margin-top:98.15pt;width:256.3pt;height:27.75pt;z-index:2517135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" filled="f" stroked="f" strokeweight="1pt">
                <v:textbox>
                  <w:txbxContent>
                    <w:p w14:paraId="7C51B513" w14:textId="77777777" w:rsidR="003D3F94" w:rsidRPr="006423C6" w:rsidRDefault="003D3F94" w:rsidP="00B20BCA">
                      <w:pPr>
                        <w:pStyle w:val="BoxStep"/>
                        <w:rPr>
                          <w:b/>
                        </w:rPr>
                      </w:pPr>
                      <w:r>
                        <w:rPr>
                          <w:noProof/>
                        </w:rPr>
                        <w:drawing>
                          <wp:inline distT="0" distB="0" distL="0" distR="0" wp14:anchorId="4083B594" wp14:editId="17D9BF17">
                            <wp:extent cx="209524" cy="209524"/>
                            <wp:effectExtent l="0" t="0" r="635"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tep7.png"/>
                                    <pic:cNvPicPr/>
                                  </pic:nvPicPr>
                                  <pic:blipFill>
                                    <a:blip r:embed="rId38">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b/>
                        </w:rPr>
                        <w:t>Complete the following:</w:t>
                      </w:r>
                    </w:p>
                  </w:txbxContent>
                </v:textbox>
                <w10:wrap type="through" anchorx="margin"/>
              </v:shape>
            </w:pict>
          </mc:Fallback>
        </mc:AlternateContent>
      </w:r>
      <w:r>
        <w:drawing>
          <wp:inline distT="0" distB="0" distL="0" distR="0" wp14:anchorId="08B3661A" wp14:editId="66AD8BDE">
            <wp:extent cx="2459420" cy="3328416"/>
            <wp:effectExtent l="19050" t="19050" r="17145" b="2476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h0_06CodePage.png"/>
                    <pic:cNvPicPr/>
                  </pic:nvPicPr>
                  <pic:blipFill>
                    <a:blip r:embed="rId62">
                      <a:extLst>
                        <a:ext uri="{28A0092B-C50C-407E-A947-70E740481C1C}">
                          <a14:useLocalDpi xmlns:a14="http://schemas.microsoft.com/office/drawing/2010/main" val="0"/>
                        </a:ext>
                      </a:extLst>
                    </a:blip>
                    <a:stretch>
                      <a:fillRect/>
                    </a:stretch>
                  </pic:blipFill>
                  <pic:spPr>
                    <a:xfrm>
                      <a:off x="0" y="0"/>
                      <a:ext cx="2459420" cy="3328416"/>
                    </a:xfrm>
                    <a:prstGeom prst="rect">
                      <a:avLst/>
                    </a:prstGeom>
                    <a:ln w="9525">
                      <a:solidFill>
                        <a:schemeClr val="bg1">
                          <a:lumMod val="85000"/>
                        </a:schemeClr>
                      </a:solidFill>
                    </a:ln>
                  </pic:spPr>
                </pic:pic>
              </a:graphicData>
            </a:graphic>
          </wp:inline>
        </w:drawing>
      </w:r>
    </w:p>
    <w:p w14:paraId="1D056AA2" w14:textId="77777777" w:rsidR="003D3F94" w:rsidRPr="00B218CC" w:rsidRDefault="003D3F94" w:rsidP="002D3D65">
      <w:pPr>
        <w:pStyle w:val="Heading3"/>
      </w:pPr>
      <w:r w:rsidRPr="00B218CC">
        <w:lastRenderedPageBreak/>
        <w:t xml:space="preserve">Almost </w:t>
      </w:r>
      <w:r w:rsidRPr="002D3D65">
        <w:t>Done</w:t>
      </w:r>
      <w:r>
        <w:t xml:space="preserve"> Page – Go to Your Email</w:t>
      </w:r>
    </w:p>
    <w:p w14:paraId="73D87761" w14:textId="77777777" w:rsidR="003D3F94" w:rsidRPr="00B218CC" w:rsidRDefault="003D3F94" w:rsidP="006F6DE3">
      <w:r w:rsidRPr="00204DE6">
        <w:rPr>
          <w:noProof/>
        </w:rPr>
        <mc:AlternateContent>
          <mc:Choice Requires="wps">
            <w:drawing>
              <wp:anchor distT="0" distB="0" distL="0" distR="0" simplePos="0" relativeHeight="251699200" behindDoc="0" locked="0" layoutInCell="1" allowOverlap="1" wp14:anchorId="483E19EA" wp14:editId="11750339">
                <wp:simplePos x="0" y="0"/>
                <wp:positionH relativeFrom="margin">
                  <wp:posOffset>2643505</wp:posOffset>
                </wp:positionH>
                <wp:positionV relativeFrom="paragraph">
                  <wp:posOffset>1473835</wp:posOffset>
                </wp:positionV>
                <wp:extent cx="3545840" cy="640080"/>
                <wp:effectExtent l="0" t="0" r="0" b="762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40080"/>
                        </a:xfrm>
                        <a:prstGeom prst="rect">
                          <a:avLst/>
                        </a:prstGeom>
                        <a:noFill/>
                        <a:ln w="12700">
                          <a:noFill/>
                          <a:miter lim="800000"/>
                          <a:headEnd/>
                          <a:tailEnd/>
                        </a:ln>
                      </wps:spPr>
                      <wps:txbx>
                        <w:txbxContent>
                          <w:p w14:paraId="1784A468" w14:textId="77777777" w:rsidR="003D3F94" w:rsidRDefault="003D3F94" w:rsidP="007548A6">
                            <w:pPr>
                              <w:pStyle w:val="BoxStep"/>
                            </w:pPr>
                            <w:r>
                              <w:rPr>
                                <w:noProof/>
                              </w:rPr>
                              <w:drawing>
                                <wp:inline distT="0" distB="0" distL="0" distR="0" wp14:anchorId="6B0C74E0" wp14:editId="57EC9A61">
                                  <wp:extent cx="210312" cy="21031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Open your email Inbox and open the </w:t>
                            </w:r>
                            <w:r w:rsidRPr="00CB2761">
                              <w:rPr>
                                <w:b/>
                              </w:rPr>
                              <w:t>Verify your email</w:t>
                            </w:r>
                            <w:r>
                              <w:t xml:space="preserve"> message (from ercot.com).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E19EA" id="_x0000_s1075" type="#_x0000_t202" style="position:absolute;margin-left:208.15pt;margin-top:116.05pt;width:279.2pt;height:50.4pt;z-index:2516992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" filled="f" stroked="f" strokeweight="1pt">
                <v:textbox inset="0,0,0,0">
                  <w:txbxContent>
                    <w:p w14:paraId="1784A468" w14:textId="77777777" w:rsidR="003D3F94" w:rsidRDefault="003D3F94" w:rsidP="007548A6">
                      <w:pPr>
                        <w:pStyle w:val="BoxStep"/>
                      </w:pPr>
                      <w:r>
                        <w:rPr>
                          <w:noProof/>
                        </w:rPr>
                        <w:drawing>
                          <wp:inline distT="0" distB="0" distL="0" distR="0" wp14:anchorId="6B0C74E0" wp14:editId="57EC9A61">
                            <wp:extent cx="210312" cy="210312"/>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Open your email Inbox and open the </w:t>
                      </w:r>
                      <w:r w:rsidRPr="00CB2761">
                        <w:rPr>
                          <w:b/>
                        </w:rPr>
                        <w:t>Verify your email</w:t>
                      </w:r>
                      <w:r>
                        <w:t xml:space="preserve"> message (from ercot.com).</w:t>
                      </w:r>
                    </w:p>
                  </w:txbxContent>
                </v:textbox>
                <w10:wrap type="square" anchorx="margin"/>
              </v:shape>
            </w:pict>
          </mc:Fallback>
        </mc:AlternateContent>
      </w:r>
      <w:r>
        <w:rPr>
          <w:noProof/>
        </w:rPr>
        <w:drawing>
          <wp:inline distT="0" distB="0" distL="0" distR="0" wp14:anchorId="510953AF" wp14:editId="2ADBA881">
            <wp:extent cx="2512521" cy="3685032"/>
            <wp:effectExtent l="19050" t="19050" r="2159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uth0_11AlmostDone.png"/>
                    <pic:cNvPicPr/>
                  </pic:nvPicPr>
                  <pic:blipFill>
                    <a:blip r:embed="rId63">
                      <a:extLst>
                        <a:ext uri="{28A0092B-C50C-407E-A947-70E740481C1C}">
                          <a14:useLocalDpi xmlns:a14="http://schemas.microsoft.com/office/drawing/2010/main" val="0"/>
                        </a:ext>
                      </a:extLst>
                    </a:blip>
                    <a:stretch>
                      <a:fillRect/>
                    </a:stretch>
                  </pic:blipFill>
                  <pic:spPr>
                    <a:xfrm>
                      <a:off x="0" y="0"/>
                      <a:ext cx="2512521" cy="3685032"/>
                    </a:xfrm>
                    <a:prstGeom prst="rect">
                      <a:avLst/>
                    </a:prstGeom>
                    <a:ln w="9525">
                      <a:solidFill>
                        <a:schemeClr val="bg1">
                          <a:lumMod val="85000"/>
                        </a:schemeClr>
                      </a:solidFill>
                    </a:ln>
                  </pic:spPr>
                </pic:pic>
              </a:graphicData>
            </a:graphic>
          </wp:inline>
        </w:drawing>
      </w:r>
    </w:p>
    <w:p w14:paraId="5268BCB9" w14:textId="77777777" w:rsidR="003D3F94" w:rsidRDefault="003D3F94" w:rsidP="006F6DE3">
      <w:pPr>
        <w:pStyle w:val="Heading3"/>
      </w:pPr>
      <w:r>
        <w:lastRenderedPageBreak/>
        <w:t>Verify Account</w:t>
      </w:r>
      <w:r w:rsidRPr="00B218CC">
        <w:t xml:space="preserve"> Email</w:t>
      </w:r>
      <w:r>
        <w:t xml:space="preserve"> (in Your Inbox)</w:t>
      </w:r>
    </w:p>
    <w:p w14:paraId="171CE20C" w14:textId="23B50BAD" w:rsidR="003D3F94" w:rsidRPr="00C66D39" w:rsidRDefault="00945243" w:rsidP="00C66D39">
      <w:pPr>
        <w:pStyle w:val="FigureLeft"/>
      </w:pPr>
      <w:r>
        <w:drawing>
          <wp:inline distT="0" distB="0" distL="0" distR="0" wp14:anchorId="2A8BC921" wp14:editId="1F3C55C0">
            <wp:extent cx="5980952" cy="5028571"/>
            <wp:effectExtent l="19050" t="19050" r="20320" b="1968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0952" cy="5028571"/>
                    </a:xfrm>
                    <a:prstGeom prst="rect">
                      <a:avLst/>
                    </a:prstGeom>
                    <a:ln>
                      <a:solidFill>
                        <a:schemeClr val="bg1">
                          <a:lumMod val="85000"/>
                        </a:schemeClr>
                      </a:solidFill>
                    </a:ln>
                  </pic:spPr>
                </pic:pic>
              </a:graphicData>
            </a:graphic>
          </wp:inline>
        </w:drawing>
      </w:r>
    </w:p>
    <w:p w14:paraId="4A189BDC" w14:textId="0D44F791" w:rsidR="003D3F94" w:rsidRPr="00B218CC" w:rsidRDefault="003D3F94" w:rsidP="009A482A">
      <w:pPr>
        <w:pStyle w:val="BoxStepUnframed"/>
      </w:pPr>
      <w:r>
        <w:rPr>
          <w:noProof/>
        </w:rPr>
        <w:drawing>
          <wp:inline distT="0" distB="0" distL="0" distR="0" wp14:anchorId="2B0ACF90" wp14:editId="58C98547">
            <wp:extent cx="210312" cy="2103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tep12.png"/>
                    <pic:cNvPicPr/>
                  </pic:nvPicPr>
                  <pic:blipFill>
                    <a:blip r:embed="rId42">
                      <a:extLst>
                        <a:ext uri="{28A0092B-C50C-407E-A947-70E740481C1C}">
                          <a14:useLocalDpi xmlns:a14="http://schemas.microsoft.com/office/drawing/2010/main" val="0"/>
                        </a:ext>
                      </a:extLst>
                    </a:blip>
                    <a:stretch>
                      <a:fillRect/>
                    </a:stretch>
                  </pic:blipFill>
                  <pic:spPr>
                    <a:xfrm>
                      <a:off x="0" y="0"/>
                      <a:ext cx="210312" cy="210312"/>
                    </a:xfrm>
                    <a:prstGeom prst="rect">
                      <a:avLst/>
                    </a:prstGeom>
                  </pic:spPr>
                </pic:pic>
              </a:graphicData>
            </a:graphic>
          </wp:inline>
        </w:drawing>
      </w:r>
      <w:r>
        <w:t xml:space="preserve"> </w:t>
      </w:r>
      <w:r w:rsidR="00945243">
        <w:t xml:space="preserve">Click the </w:t>
      </w:r>
      <w:r w:rsidR="00945243">
        <w:rPr>
          <w:rStyle w:val="NameLink"/>
        </w:rPr>
        <w:t xml:space="preserve">VERIFY MY ACCOUNT </w:t>
      </w:r>
      <w:r w:rsidR="00945243">
        <w:t>button.</w:t>
      </w:r>
      <w:r w:rsidRPr="00DC608C">
        <w:t xml:space="preserve"> </w:t>
      </w:r>
    </w:p>
    <w:p w14:paraId="2D2014EC" w14:textId="77777777" w:rsidR="003D3F94" w:rsidRPr="00B218CC" w:rsidRDefault="003D3F94" w:rsidP="00984C47">
      <w:pPr>
        <w:pStyle w:val="Heading3"/>
        <w:pageBreakBefore/>
      </w:pPr>
      <w:r w:rsidRPr="00B218CC">
        <w:lastRenderedPageBreak/>
        <w:t>Congratulations</w:t>
      </w:r>
      <w:r>
        <w:t xml:space="preserve"> Page</w:t>
      </w:r>
    </w:p>
    <w:p w14:paraId="42CF7EF2" w14:textId="77777777" w:rsidR="003D3F94" w:rsidRDefault="003D3F94" w:rsidP="006F6DE3">
      <w:r w:rsidRPr="003B7265">
        <w:rPr>
          <w:noProof/>
        </w:rPr>
        <mc:AlternateContent>
          <mc:Choice Requires="wps">
            <w:drawing>
              <wp:anchor distT="0" distB="0" distL="0" distR="0" simplePos="0" relativeHeight="251704320" behindDoc="0" locked="0" layoutInCell="1" allowOverlap="1" wp14:anchorId="460AD6F3" wp14:editId="28E5002C">
                <wp:simplePos x="0" y="0"/>
                <wp:positionH relativeFrom="margin">
                  <wp:posOffset>2619375</wp:posOffset>
                </wp:positionH>
                <wp:positionV relativeFrom="paragraph">
                  <wp:posOffset>2437765</wp:posOffset>
                </wp:positionV>
                <wp:extent cx="3545840" cy="640080"/>
                <wp:effectExtent l="0" t="0" r="0" b="762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40080"/>
                        </a:xfrm>
                        <a:prstGeom prst="rect">
                          <a:avLst/>
                        </a:prstGeom>
                        <a:noFill/>
                        <a:ln w="12700">
                          <a:noFill/>
                          <a:miter lim="800000"/>
                          <a:headEnd/>
                          <a:tailEnd/>
                        </a:ln>
                      </wps:spPr>
                      <wps:txbx>
                        <w:txbxContent>
                          <w:p w14:paraId="2AEB4F62" w14:textId="77777777" w:rsidR="003D3F94" w:rsidRDefault="003D3F94" w:rsidP="003B7265">
                            <w:pPr>
                              <w:pStyle w:val="BoxStep"/>
                            </w:pPr>
                            <w:r>
                              <w:rPr>
                                <w:noProof/>
                              </w:rPr>
                              <w:drawing>
                                <wp:inline distT="0" distB="0" distL="0" distR="0" wp14:anchorId="676EADE2" wp14:editId="1C11B595">
                                  <wp:extent cx="210312" cy="21031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Pr>
                                <w:noProof/>
                              </w:rPr>
                              <w:t xml:space="preserve"> </w:t>
                            </w:r>
                            <w:r>
                              <w:t xml:space="preserve">Click the </w:t>
                            </w:r>
                            <w:r w:rsidRPr="00083EB8">
                              <w:rPr>
                                <w:rStyle w:val="NameButton"/>
                              </w:rPr>
                              <w:t>Continue</w:t>
                            </w:r>
                            <w:r>
                              <w:t xml:space="preserve"> button.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AD6F3" id="_x0000_s1076" type="#_x0000_t202" style="position:absolute;margin-left:206.25pt;margin-top:191.95pt;width:279.2pt;height:50.4pt;z-index:2517043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" filled="f" stroked="f" strokeweight="1pt">
                <v:textbox inset="0,0,0,0">
                  <w:txbxContent>
                    <w:p w14:paraId="2AEB4F62" w14:textId="77777777" w:rsidR="003D3F94" w:rsidRDefault="003D3F94" w:rsidP="003B7265">
                      <w:pPr>
                        <w:pStyle w:val="BoxStep"/>
                      </w:pPr>
                      <w:r>
                        <w:rPr>
                          <w:noProof/>
                        </w:rPr>
                        <w:drawing>
                          <wp:inline distT="0" distB="0" distL="0" distR="0" wp14:anchorId="676EADE2" wp14:editId="1C11B595">
                            <wp:extent cx="210312" cy="21031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rPr>
                          <w:noProof/>
                        </w:rPr>
                        <w:t xml:space="preserve"> </w:t>
                      </w:r>
                      <w:r>
                        <w:t xml:space="preserve">Click the </w:t>
                      </w:r>
                      <w:r w:rsidRPr="00083EB8">
                        <w:rPr>
                          <w:rStyle w:val="NameButton"/>
                        </w:rPr>
                        <w:t>Continue</w:t>
                      </w:r>
                      <w:r>
                        <w:t xml:space="preserve"> button.</w:t>
                      </w:r>
                    </w:p>
                  </w:txbxContent>
                </v:textbox>
                <w10:wrap type="square" anchorx="margin"/>
              </v:shape>
            </w:pict>
          </mc:Fallback>
        </mc:AlternateContent>
      </w:r>
      <w:r w:rsidRPr="00B218CC">
        <w:rPr>
          <w:noProof/>
        </w:rPr>
        <w:drawing>
          <wp:inline distT="0" distB="0" distL="0" distR="0" wp14:anchorId="74444DEE" wp14:editId="47DC2E89">
            <wp:extent cx="2514600" cy="3694176"/>
            <wp:effectExtent l="19050" t="19050" r="19050"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514600" cy="3694176"/>
                    </a:xfrm>
                    <a:prstGeom prst="rect">
                      <a:avLst/>
                    </a:prstGeom>
                    <a:ln w="9525">
                      <a:solidFill>
                        <a:schemeClr val="bg1">
                          <a:lumMod val="85000"/>
                        </a:schemeClr>
                      </a:solidFill>
                    </a:ln>
                  </pic:spPr>
                </pic:pic>
              </a:graphicData>
            </a:graphic>
          </wp:inline>
        </w:drawing>
      </w:r>
    </w:p>
    <w:p w14:paraId="2D45E242" w14:textId="77777777" w:rsidR="003D3F94" w:rsidRDefault="003D3F94" w:rsidP="00092974">
      <w:pPr>
        <w:pStyle w:val="Heading2"/>
        <w:pageBreakBefore/>
      </w:pPr>
      <w:bookmarkStart w:id="10" w:name="_Toc530139034"/>
      <w:r>
        <w:lastRenderedPageBreak/>
        <w:t>Verifying Your Account Log In</w:t>
      </w:r>
      <w:bookmarkEnd w:id="10"/>
    </w:p>
    <w:p w14:paraId="6D05B75F" w14:textId="77777777" w:rsidR="003D3F94" w:rsidRPr="00D30927" w:rsidRDefault="003D3F94" w:rsidP="00D30927">
      <w:pPr>
        <w:pStyle w:val="BodyText"/>
      </w:pPr>
      <w:r>
        <w:t>Now you will log in using the user name (email address) and password created at sign up to be sure you can access the Interconnection Request List.</w:t>
      </w:r>
    </w:p>
    <w:p w14:paraId="0F589699" w14:textId="77777777" w:rsidR="003D3F94" w:rsidRDefault="003D3F94" w:rsidP="006F6DE3">
      <w:pPr>
        <w:pStyle w:val="Heading3"/>
      </w:pPr>
      <w:r>
        <w:t>Log In Page</w:t>
      </w:r>
    </w:p>
    <w:p w14:paraId="54963263" w14:textId="77777777" w:rsidR="003D3F94" w:rsidRDefault="003D3F94" w:rsidP="006F6DE3">
      <w:r w:rsidRPr="007548A6">
        <w:rPr>
          <w:noProof/>
        </w:rPr>
        <mc:AlternateContent>
          <mc:Choice Requires="wps">
            <w:drawing>
              <wp:anchor distT="0" distB="0" distL="0" distR="0" simplePos="0" relativeHeight="251700224" behindDoc="0" locked="0" layoutInCell="1" allowOverlap="1" wp14:anchorId="5D4790FD" wp14:editId="1D921B8B">
                <wp:simplePos x="0" y="0"/>
                <wp:positionH relativeFrom="margin">
                  <wp:posOffset>2557145</wp:posOffset>
                </wp:positionH>
                <wp:positionV relativeFrom="paragraph">
                  <wp:posOffset>1600200</wp:posOffset>
                </wp:positionV>
                <wp:extent cx="3255010" cy="347345"/>
                <wp:effectExtent l="0" t="0" r="0" b="0"/>
                <wp:wrapThrough wrapText="bothSides">
                  <wp:wrapPolygon edited="0">
                    <wp:start x="379" y="0"/>
                    <wp:lineTo x="379" y="20139"/>
                    <wp:lineTo x="21111" y="20139"/>
                    <wp:lineTo x="21111" y="0"/>
                    <wp:lineTo x="379" y="0"/>
                  </wp:wrapPolygon>
                </wp:wrapThrough>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54F08BA1" w14:textId="77777777" w:rsidR="003D3F94" w:rsidRDefault="00752DA4" w:rsidP="007548A6">
                            <w:pPr>
                              <w:pStyle w:val="BoxStep"/>
                            </w:pPr>
                            <w:r>
                              <w:pict w14:anchorId="6E6FDFFB">
                                <v:shape id="Picture 268" o:spid="_x0000_i1025" type="#_x0000_t75" style="width:13.5pt;height:13.5pt;visibility:visible;mso-wrap-style:square">
                                  <v:imagedata r:id="rId64" o:title=""/>
                                </v:shape>
                              </w:pict>
                            </w:r>
                            <w:r w:rsidR="003D3F94">
                              <w:t xml:space="preserve"> Type the </w:t>
                            </w:r>
                            <w:r w:rsidR="003D3F94" w:rsidRPr="00CB2761">
                              <w:rPr>
                                <w:rStyle w:val="NameAction"/>
                              </w:rPr>
                              <w:t>emai</w:t>
                            </w:r>
                            <w:r w:rsidR="003D3F94">
                              <w:rPr>
                                <w:rStyle w:val="NameAction"/>
                              </w:rPr>
                              <w:t>l address</w:t>
                            </w:r>
                            <w:r w:rsidR="003D3F94">
                              <w:t xml:space="preserve"> you used to sign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790FD" id="_x0000_s1077" type="#_x0000_t202" style="position:absolute;margin-left:201.35pt;margin-top:126pt;width:256.3pt;height:27.35pt;z-index:251700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" filled="f" stroked="f" strokeweight="1pt">
                <v:textbox>
                  <w:txbxContent>
                    <w:p w14:paraId="54F08BA1" w14:textId="77777777" w:rsidR="003D3F94" w:rsidRDefault="00752DA4" w:rsidP="007548A6">
                      <w:pPr>
                        <w:pStyle w:val="BoxStep"/>
                      </w:pPr>
                      <w:r>
                        <w:pict w14:anchorId="6E6FDFFB">
                          <v:shape id="Picture 268" o:spid="_x0000_i1025" type="#_x0000_t75" style="width:13.5pt;height:13.5pt;visibility:visible;mso-wrap-style:square">
                            <v:imagedata r:id="rId64" o:title=""/>
                          </v:shape>
                        </w:pict>
                      </w:r>
                      <w:r w:rsidR="003D3F94">
                        <w:t xml:space="preserve"> Type the </w:t>
                      </w:r>
                      <w:r w:rsidR="003D3F94" w:rsidRPr="00CB2761">
                        <w:rPr>
                          <w:rStyle w:val="NameAction"/>
                        </w:rPr>
                        <w:t>emai</w:t>
                      </w:r>
                      <w:r w:rsidR="003D3F94">
                        <w:rPr>
                          <w:rStyle w:val="NameAction"/>
                        </w:rPr>
                        <w:t>l address</w:t>
                      </w:r>
                      <w:r w:rsidR="003D3F94">
                        <w:t xml:space="preserve"> you used to sign up.</w:t>
                      </w:r>
                    </w:p>
                  </w:txbxContent>
                </v:textbox>
                <w10:wrap type="through" anchorx="margin"/>
              </v:shape>
            </w:pict>
          </mc:Fallback>
        </mc:AlternateContent>
      </w:r>
      <w:r w:rsidRPr="007548A6">
        <w:rPr>
          <w:noProof/>
        </w:rPr>
        <mc:AlternateContent>
          <mc:Choice Requires="wps">
            <w:drawing>
              <wp:anchor distT="0" distB="0" distL="0" distR="0" simplePos="0" relativeHeight="251701248" behindDoc="0" locked="0" layoutInCell="1" allowOverlap="1" wp14:anchorId="093770FA" wp14:editId="2EF5D341">
                <wp:simplePos x="0" y="0"/>
                <wp:positionH relativeFrom="margin">
                  <wp:posOffset>2555875</wp:posOffset>
                </wp:positionH>
                <wp:positionV relativeFrom="paragraph">
                  <wp:posOffset>1994535</wp:posOffset>
                </wp:positionV>
                <wp:extent cx="3255010" cy="990600"/>
                <wp:effectExtent l="0" t="0" r="0" b="0"/>
                <wp:wrapThrough wrapText="bothSides">
                  <wp:wrapPolygon edited="0">
                    <wp:start x="379" y="0"/>
                    <wp:lineTo x="379" y="21185"/>
                    <wp:lineTo x="21111" y="21185"/>
                    <wp:lineTo x="21111" y="0"/>
                    <wp:lineTo x="379" y="0"/>
                  </wp:wrapPolygon>
                </wp:wrapThrough>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990600"/>
                        </a:xfrm>
                        <a:prstGeom prst="rect">
                          <a:avLst/>
                        </a:prstGeom>
                        <a:noFill/>
                        <a:ln w="12700">
                          <a:noFill/>
                          <a:miter lim="800000"/>
                          <a:headEnd/>
                          <a:tailEnd/>
                        </a:ln>
                      </wps:spPr>
                      <wps:txbx>
                        <w:txbxContent>
                          <w:p w14:paraId="73DDBDA1" w14:textId="63944E42" w:rsidR="003D3F94" w:rsidRDefault="003D3F94" w:rsidP="007548A6">
                            <w:pPr>
                              <w:pStyle w:val="BoxStep"/>
                            </w:pPr>
                            <w:r>
                              <w:rPr>
                                <w:noProof/>
                              </w:rPr>
                              <w:drawing>
                                <wp:inline distT="0" distB="0" distL="0" distR="0" wp14:anchorId="29BEABCB" wp14:editId="12D14E2F">
                                  <wp:extent cx="173736" cy="17373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the </w:t>
                            </w:r>
                            <w:r w:rsidRPr="00CB2761">
                              <w:rPr>
                                <w:rStyle w:val="NameAction"/>
                              </w:rPr>
                              <w:t>password</w:t>
                            </w:r>
                            <w:r>
                              <w:t xml:space="preserve"> you created at sign up.</w:t>
                            </w:r>
                            <w:r>
                              <w:br/>
                            </w:r>
                            <w:r w:rsidRPr="00EF5339">
                              <w:rPr>
                                <w:rStyle w:val="NoteText"/>
                                <w:b/>
                              </w:rPr>
                              <w:t>Note:</w:t>
                            </w:r>
                            <w:r w:rsidRPr="00EE6644">
                              <w:rPr>
                                <w:rStyle w:val="NoteText"/>
                              </w:rPr>
                              <w:t xml:space="preserve"> If you do not remember your password, click the</w:t>
                            </w:r>
                            <w:r w:rsidR="002C1CE0">
                              <w:rPr>
                                <w:rStyle w:val="NoteText"/>
                              </w:rPr>
                              <w:t xml:space="preserve"> </w:t>
                            </w:r>
                            <w:proofErr w:type="gramStart"/>
                            <w:r w:rsidR="002C1CE0" w:rsidRPr="002C1CE0">
                              <w:rPr>
                                <w:rStyle w:val="NoteText"/>
                                <w:b/>
                              </w:rPr>
                              <w:t>Don’t</w:t>
                            </w:r>
                            <w:proofErr w:type="gramEnd"/>
                            <w:r w:rsidR="002C1CE0" w:rsidRPr="002C1CE0">
                              <w:rPr>
                                <w:rStyle w:val="NoteText"/>
                                <w:b/>
                              </w:rPr>
                              <w:t xml:space="preserve"> remember your password?</w:t>
                            </w:r>
                            <w:r w:rsidRPr="00EE6644">
                              <w:rPr>
                                <w:rStyle w:val="NoteText"/>
                              </w:rPr>
                              <w:t xml:space="preserve"> </w:t>
                            </w:r>
                            <w:proofErr w:type="gramStart"/>
                            <w:r w:rsidRPr="00EE6644">
                              <w:rPr>
                                <w:rStyle w:val="NoteText"/>
                              </w:rPr>
                              <w:t>link</w:t>
                            </w:r>
                            <w:proofErr w:type="gramEnd"/>
                            <w:r>
                              <w:rPr>
                                <w:rStyle w:val="NoteText"/>
                              </w:rPr>
                              <w:t>.</w:t>
                            </w:r>
                            <w:r w:rsidRPr="00EE6644">
                              <w:rPr>
                                <w:rStyle w:val="NoteText"/>
                              </w:rPr>
                              <w:t xml:space="preserve"> </w:t>
                            </w:r>
                            <w:r>
                              <w:rPr>
                                <w:rStyle w:val="NoteText"/>
                              </w:rPr>
                              <w:t>R</w:t>
                            </w:r>
                            <w:r w:rsidRPr="00EE6644">
                              <w:rPr>
                                <w:rStyle w:val="NoteText"/>
                              </w:rPr>
                              <w:t xml:space="preserve">efer to Resetting Your Forgotten Password </w:t>
                            </w:r>
                            <w:r>
                              <w:rPr>
                                <w:rStyle w:val="NoteText"/>
                              </w:rPr>
                              <w:t>in the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70FA" id="_x0000_s1078" type="#_x0000_t202" style="position:absolute;margin-left:201.25pt;margin-top:157.05pt;width:256.3pt;height:78pt;z-index:251701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" filled="f" stroked="f" strokeweight="1pt">
                <v:textbox>
                  <w:txbxContent>
                    <w:p w14:paraId="73DDBDA1" w14:textId="63944E42" w:rsidR="003D3F94" w:rsidRDefault="003D3F94" w:rsidP="007548A6">
                      <w:pPr>
                        <w:pStyle w:val="BoxStep"/>
                      </w:pPr>
                      <w:r>
                        <w:rPr>
                          <w:noProof/>
                        </w:rPr>
                        <w:drawing>
                          <wp:inline distT="0" distB="0" distL="0" distR="0" wp14:anchorId="29BEABCB" wp14:editId="12D14E2F">
                            <wp:extent cx="173736" cy="17373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the </w:t>
                      </w:r>
                      <w:r w:rsidRPr="00CB2761">
                        <w:rPr>
                          <w:rStyle w:val="NameAction"/>
                        </w:rPr>
                        <w:t>password</w:t>
                      </w:r>
                      <w:r>
                        <w:t xml:space="preserve"> you created at sign up.</w:t>
                      </w:r>
                      <w:r>
                        <w:br/>
                      </w:r>
                      <w:r w:rsidRPr="00EF5339">
                        <w:rPr>
                          <w:rStyle w:val="NoteText"/>
                          <w:b/>
                        </w:rPr>
                        <w:t>Note:</w:t>
                      </w:r>
                      <w:r w:rsidRPr="00EE6644">
                        <w:rPr>
                          <w:rStyle w:val="NoteText"/>
                        </w:rPr>
                        <w:t xml:space="preserve"> If you do not remember your password, click the</w:t>
                      </w:r>
                      <w:r w:rsidR="002C1CE0">
                        <w:rPr>
                          <w:rStyle w:val="NoteText"/>
                        </w:rPr>
                        <w:t xml:space="preserve"> </w:t>
                      </w:r>
                      <w:proofErr w:type="gramStart"/>
                      <w:r w:rsidR="002C1CE0" w:rsidRPr="002C1CE0">
                        <w:rPr>
                          <w:rStyle w:val="NoteText"/>
                          <w:b/>
                        </w:rPr>
                        <w:t>Don’t</w:t>
                      </w:r>
                      <w:proofErr w:type="gramEnd"/>
                      <w:r w:rsidR="002C1CE0" w:rsidRPr="002C1CE0">
                        <w:rPr>
                          <w:rStyle w:val="NoteText"/>
                          <w:b/>
                        </w:rPr>
                        <w:t xml:space="preserve"> remember your password?</w:t>
                      </w:r>
                      <w:r w:rsidRPr="00EE6644">
                        <w:rPr>
                          <w:rStyle w:val="NoteText"/>
                        </w:rPr>
                        <w:t xml:space="preserve"> </w:t>
                      </w:r>
                      <w:proofErr w:type="gramStart"/>
                      <w:r w:rsidRPr="00EE6644">
                        <w:rPr>
                          <w:rStyle w:val="NoteText"/>
                        </w:rPr>
                        <w:t>link</w:t>
                      </w:r>
                      <w:proofErr w:type="gramEnd"/>
                      <w:r>
                        <w:rPr>
                          <w:rStyle w:val="NoteText"/>
                        </w:rPr>
                        <w:t>.</w:t>
                      </w:r>
                      <w:r w:rsidRPr="00EE6644">
                        <w:rPr>
                          <w:rStyle w:val="NoteText"/>
                        </w:rPr>
                        <w:t xml:space="preserve"> </w:t>
                      </w:r>
                      <w:r>
                        <w:rPr>
                          <w:rStyle w:val="NoteText"/>
                        </w:rPr>
                        <w:t>R</w:t>
                      </w:r>
                      <w:r w:rsidRPr="00EE6644">
                        <w:rPr>
                          <w:rStyle w:val="NoteText"/>
                        </w:rPr>
                        <w:t xml:space="preserve">efer to Resetting Your Forgotten Password </w:t>
                      </w:r>
                      <w:r>
                        <w:rPr>
                          <w:rStyle w:val="NoteText"/>
                        </w:rPr>
                        <w:t>in the User Guide.</w:t>
                      </w:r>
                    </w:p>
                  </w:txbxContent>
                </v:textbox>
                <w10:wrap type="through" anchorx="margin"/>
              </v:shape>
            </w:pict>
          </mc:Fallback>
        </mc:AlternateContent>
      </w:r>
      <w:r w:rsidRPr="007548A6">
        <w:rPr>
          <w:noProof/>
        </w:rPr>
        <mc:AlternateContent>
          <mc:Choice Requires="wps">
            <w:drawing>
              <wp:anchor distT="0" distB="0" distL="0" distR="0" simplePos="0" relativeHeight="251703296" behindDoc="0" locked="0" layoutInCell="1" allowOverlap="1" wp14:anchorId="27B63371" wp14:editId="13E02CD4">
                <wp:simplePos x="0" y="0"/>
                <wp:positionH relativeFrom="margin">
                  <wp:posOffset>2552700</wp:posOffset>
                </wp:positionH>
                <wp:positionV relativeFrom="paragraph">
                  <wp:posOffset>542925</wp:posOffset>
                </wp:positionV>
                <wp:extent cx="3255264" cy="347472"/>
                <wp:effectExtent l="0" t="0" r="0" b="0"/>
                <wp:wrapThrough wrapText="bothSides">
                  <wp:wrapPolygon edited="0">
                    <wp:start x="379" y="0"/>
                    <wp:lineTo x="379" y="20139"/>
                    <wp:lineTo x="21111" y="20139"/>
                    <wp:lineTo x="21111" y="0"/>
                    <wp:lineTo x="379" y="0"/>
                  </wp:wrapPolygon>
                </wp:wrapThrough>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4" cy="347472"/>
                        </a:xfrm>
                        <a:prstGeom prst="rect">
                          <a:avLst/>
                        </a:prstGeom>
                        <a:noFill/>
                        <a:ln w="12700">
                          <a:noFill/>
                          <a:miter lim="800000"/>
                          <a:headEnd/>
                          <a:tailEnd/>
                        </a:ln>
                      </wps:spPr>
                      <wps:txbx>
                        <w:txbxContent>
                          <w:p w14:paraId="02B126D6" w14:textId="77777777" w:rsidR="003D3F94" w:rsidRDefault="003D3F94" w:rsidP="001A2052">
                            <w:pPr>
                              <w:pStyle w:val="BoxStep"/>
                            </w:pPr>
                            <w:r>
                              <w:rPr>
                                <w:noProof/>
                              </w:rPr>
                              <w:drawing>
                                <wp:inline distT="0" distB="0" distL="0" distR="0" wp14:anchorId="6059B5E7" wp14:editId="6CA452D4">
                                  <wp:extent cx="209524" cy="209524"/>
                                  <wp:effectExtent l="0" t="0" r="635"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6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397EB5">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63371" id="_x0000_s1079" type="#_x0000_t202" style="position:absolute;margin-left:201pt;margin-top:42.75pt;width:256.3pt;height:27.35pt;z-index:251703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" filled="f" stroked="f" strokeweight="1pt">
                <v:textbox>
                  <w:txbxContent>
                    <w:p w14:paraId="02B126D6" w14:textId="77777777" w:rsidR="003D3F94" w:rsidRDefault="003D3F94" w:rsidP="001A2052">
                      <w:pPr>
                        <w:pStyle w:val="BoxStep"/>
                      </w:pPr>
                      <w:r>
                        <w:rPr>
                          <w:noProof/>
                        </w:rPr>
                        <w:drawing>
                          <wp:inline distT="0" distB="0" distL="0" distR="0" wp14:anchorId="6059B5E7" wp14:editId="6CA452D4">
                            <wp:extent cx="209524" cy="209524"/>
                            <wp:effectExtent l="0" t="0" r="635"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6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397EB5">
                        <w:rPr>
                          <w:b/>
                        </w:rPr>
                        <w:t>On this page:</w:t>
                      </w:r>
                    </w:p>
                  </w:txbxContent>
                </v:textbox>
                <w10:wrap type="through" anchorx="margin"/>
              </v:shape>
            </w:pict>
          </mc:Fallback>
        </mc:AlternateContent>
      </w:r>
      <w:r w:rsidRPr="007548A6">
        <w:rPr>
          <w:noProof/>
        </w:rPr>
        <mc:AlternateContent>
          <mc:Choice Requires="wps">
            <w:drawing>
              <wp:anchor distT="0" distB="0" distL="0" distR="0" simplePos="0" relativeHeight="251702272" behindDoc="0" locked="0" layoutInCell="1" allowOverlap="1" wp14:anchorId="1A246C07" wp14:editId="02510610">
                <wp:simplePos x="0" y="0"/>
                <wp:positionH relativeFrom="margin">
                  <wp:posOffset>2550795</wp:posOffset>
                </wp:positionH>
                <wp:positionV relativeFrom="paragraph">
                  <wp:posOffset>2982595</wp:posOffset>
                </wp:positionV>
                <wp:extent cx="3255264" cy="347472"/>
                <wp:effectExtent l="0" t="0" r="0" b="0"/>
                <wp:wrapThrough wrapText="bothSides">
                  <wp:wrapPolygon edited="0">
                    <wp:start x="379" y="0"/>
                    <wp:lineTo x="379" y="20139"/>
                    <wp:lineTo x="21111" y="20139"/>
                    <wp:lineTo x="21111" y="0"/>
                    <wp:lineTo x="379" y="0"/>
                  </wp:wrapPolygon>
                </wp:wrapThrough>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4" cy="347472"/>
                        </a:xfrm>
                        <a:prstGeom prst="rect">
                          <a:avLst/>
                        </a:prstGeom>
                        <a:noFill/>
                        <a:ln w="12700">
                          <a:noFill/>
                          <a:miter lim="800000"/>
                          <a:headEnd/>
                          <a:tailEnd/>
                        </a:ln>
                      </wps:spPr>
                      <wps:txbx>
                        <w:txbxContent>
                          <w:p w14:paraId="770A8F24" w14:textId="77777777" w:rsidR="003D3F94" w:rsidRDefault="003D3F94" w:rsidP="007548A6">
                            <w:pPr>
                              <w:pStyle w:val="BoxStep"/>
                            </w:pPr>
                            <w:r>
                              <w:rPr>
                                <w:noProof/>
                              </w:rPr>
                              <w:drawing>
                                <wp:inline distT="0" distB="0" distL="0" distR="0" wp14:anchorId="1D62ADC5" wp14:editId="6DB12B37">
                                  <wp:extent cx="173736" cy="17373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CB2761">
                              <w:rPr>
                                <w:rStyle w:val="NameButton"/>
                              </w:rPr>
                              <w:t>LOG IN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6C07" id="_x0000_s1080" type="#_x0000_t202" style="position:absolute;margin-left:200.85pt;margin-top:234.85pt;width:256.3pt;height:27.35pt;z-index:251702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" filled="f" stroked="f" strokeweight="1pt">
                <v:textbox>
                  <w:txbxContent>
                    <w:p w14:paraId="770A8F24" w14:textId="77777777" w:rsidR="003D3F94" w:rsidRDefault="003D3F94" w:rsidP="007548A6">
                      <w:pPr>
                        <w:pStyle w:val="BoxStep"/>
                      </w:pPr>
                      <w:r>
                        <w:rPr>
                          <w:noProof/>
                        </w:rPr>
                        <w:drawing>
                          <wp:inline distT="0" distB="0" distL="0" distR="0" wp14:anchorId="1D62ADC5" wp14:editId="6DB12B37">
                            <wp:extent cx="173736" cy="17373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CB2761">
                        <w:rPr>
                          <w:rStyle w:val="NameButton"/>
                        </w:rPr>
                        <w:t>LOG IN &gt;</w:t>
                      </w:r>
                      <w:r>
                        <w:t xml:space="preserve"> button.</w:t>
                      </w:r>
                    </w:p>
                  </w:txbxContent>
                </v:textbox>
                <w10:wrap type="through" anchorx="margin"/>
              </v:shape>
            </w:pict>
          </mc:Fallback>
        </mc:AlternateContent>
      </w:r>
      <w:r w:rsidRPr="004635D7">
        <w:rPr>
          <w:noProof/>
        </w:rPr>
        <w:drawing>
          <wp:inline distT="0" distB="0" distL="0" distR="0" wp14:anchorId="79624C28" wp14:editId="64F21728">
            <wp:extent cx="2514600" cy="3392424"/>
            <wp:effectExtent l="19050" t="19050" r="1905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14600" cy="3392424"/>
                    </a:xfrm>
                    <a:prstGeom prst="rect">
                      <a:avLst/>
                    </a:prstGeom>
                    <a:noFill/>
                    <a:ln w="9525">
                      <a:solidFill>
                        <a:schemeClr val="bg1">
                          <a:lumMod val="85000"/>
                        </a:schemeClr>
                      </a:solidFill>
                    </a:ln>
                  </pic:spPr>
                </pic:pic>
              </a:graphicData>
            </a:graphic>
          </wp:inline>
        </w:drawing>
      </w:r>
    </w:p>
    <w:p w14:paraId="2117F2C2" w14:textId="77777777" w:rsidR="003D3F94" w:rsidRDefault="003D3F94" w:rsidP="006F6DE3">
      <w:pPr>
        <w:pStyle w:val="Heading3"/>
      </w:pPr>
      <w:r>
        <w:t>Your Interconnection Request List Page</w:t>
      </w:r>
    </w:p>
    <w:p w14:paraId="2EC8BA72" w14:textId="0B11B1CF" w:rsidR="003D3F94" w:rsidRDefault="00311554" w:rsidP="005F3539">
      <w:pPr>
        <w:pStyle w:val="FigureLeft"/>
      </w:pPr>
      <w:r>
        <w:drawing>
          <wp:inline distT="0" distB="0" distL="0" distR="0" wp14:anchorId="53EB70BC" wp14:editId="470EEDD7">
            <wp:extent cx="6172200" cy="2534285"/>
            <wp:effectExtent l="19050" t="19050" r="19050" b="184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72200" cy="2534285"/>
                    </a:xfrm>
                    <a:prstGeom prst="rect">
                      <a:avLst/>
                    </a:prstGeom>
                    <a:ln>
                      <a:solidFill>
                        <a:schemeClr val="bg1">
                          <a:lumMod val="85000"/>
                        </a:schemeClr>
                      </a:solidFill>
                    </a:ln>
                  </pic:spPr>
                </pic:pic>
              </a:graphicData>
            </a:graphic>
          </wp:inline>
        </w:drawing>
      </w:r>
    </w:p>
    <w:p w14:paraId="65A56334" w14:textId="77777777" w:rsidR="003D3F94" w:rsidRDefault="003D3F94" w:rsidP="006E7118">
      <w:pPr>
        <w:pStyle w:val="BodyText"/>
        <w:rPr>
          <w:rStyle w:val="NoteText"/>
        </w:rPr>
      </w:pPr>
      <w:r>
        <w:lastRenderedPageBreak/>
        <w:t xml:space="preserve">** </w:t>
      </w:r>
      <w:r w:rsidRPr="006E7118">
        <w:rPr>
          <w:rStyle w:val="NoteText"/>
        </w:rPr>
        <w:t xml:space="preserve">If you did not click the </w:t>
      </w:r>
      <w:r w:rsidRPr="00095CCB">
        <w:rPr>
          <w:rStyle w:val="NameCheckbox"/>
          <w:sz w:val="20"/>
        </w:rPr>
        <w:t>Remember this browser</w:t>
      </w:r>
      <w:r w:rsidRPr="006E7118">
        <w:rPr>
          <w:rStyle w:val="NoteText"/>
        </w:rPr>
        <w:t xml:space="preserve"> checkbox</w:t>
      </w:r>
      <w:r>
        <w:rPr>
          <w:rStyle w:val="NoteText"/>
        </w:rPr>
        <w:t xml:space="preserve"> earlier in the process</w:t>
      </w:r>
      <w:r w:rsidRPr="006E7118">
        <w:rPr>
          <w:rStyle w:val="NoteText"/>
        </w:rPr>
        <w:t xml:space="preserve">, </w:t>
      </w:r>
      <w:r w:rsidRPr="00095CCB">
        <w:rPr>
          <w:rStyle w:val="NoteText"/>
          <w:sz w:val="18"/>
        </w:rPr>
        <w:t xml:space="preserve">the </w:t>
      </w:r>
      <w:r w:rsidRPr="00095CCB">
        <w:rPr>
          <w:rStyle w:val="NamePage"/>
          <w:sz w:val="18"/>
        </w:rPr>
        <w:t>Get Verification Code</w:t>
      </w:r>
      <w:r w:rsidRPr="006E7118">
        <w:rPr>
          <w:rStyle w:val="NoteText"/>
        </w:rPr>
        <w:t xml:space="preserve"> </w:t>
      </w:r>
      <w:r>
        <w:rPr>
          <w:rStyle w:val="NoteText"/>
        </w:rPr>
        <w:t>page displays first. Use the following instructions.</w:t>
      </w:r>
    </w:p>
    <w:p w14:paraId="14DBC026" w14:textId="77777777" w:rsidR="003D3F94" w:rsidRPr="00095CCB" w:rsidRDefault="003D3F94" w:rsidP="00095CCB">
      <w:pPr>
        <w:pStyle w:val="Heading4"/>
        <w:rPr>
          <w:rStyle w:val="NoteText"/>
          <w:rFonts w:cs="Arial"/>
          <w:color w:val="auto"/>
          <w:sz w:val="24"/>
        </w:rPr>
      </w:pPr>
      <w:r w:rsidRPr="00095CCB">
        <w:rPr>
          <w:rStyle w:val="NoteText"/>
          <w:rFonts w:cs="Arial"/>
          <w:color w:val="auto"/>
          <w:sz w:val="24"/>
        </w:rPr>
        <w:t>If this page displays when logging in:</w:t>
      </w:r>
    </w:p>
    <w:p w14:paraId="4D6727C1" w14:textId="77777777" w:rsidR="003D3F94" w:rsidRDefault="003D3F94" w:rsidP="006E7118">
      <w:pPr>
        <w:pStyle w:val="BodyText"/>
        <w:rPr>
          <w:rStyle w:val="NoteText"/>
        </w:rPr>
      </w:pPr>
      <w:r w:rsidRPr="009B7171">
        <w:rPr>
          <w:rFonts w:asciiTheme="minorHAnsi" w:hAnsiTheme="minorHAnsi"/>
          <w:noProof/>
          <w:sz w:val="21"/>
        </w:rPr>
        <mc:AlternateContent>
          <mc:Choice Requires="wps">
            <w:drawing>
              <wp:anchor distT="0" distB="0" distL="0" distR="0" simplePos="0" relativeHeight="251719680" behindDoc="0" locked="0" layoutInCell="1" allowOverlap="1" wp14:anchorId="2FC6F388" wp14:editId="7E7977AD">
                <wp:simplePos x="0" y="0"/>
                <wp:positionH relativeFrom="margin">
                  <wp:posOffset>2609850</wp:posOffset>
                </wp:positionH>
                <wp:positionV relativeFrom="paragraph">
                  <wp:posOffset>2981325</wp:posOffset>
                </wp:positionV>
                <wp:extent cx="3255010" cy="561975"/>
                <wp:effectExtent l="0" t="0" r="0" b="0"/>
                <wp:wrapThrough wrapText="bothSides">
                  <wp:wrapPolygon edited="0">
                    <wp:start x="379" y="0"/>
                    <wp:lineTo x="379" y="20502"/>
                    <wp:lineTo x="21111" y="20502"/>
                    <wp:lineTo x="21111" y="0"/>
                    <wp:lineTo x="379" y="0"/>
                  </wp:wrapPolygon>
                </wp:wrapThrough>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61975"/>
                        </a:xfrm>
                        <a:prstGeom prst="rect">
                          <a:avLst/>
                        </a:prstGeom>
                        <a:noFill/>
                        <a:ln w="12700">
                          <a:noFill/>
                          <a:miter lim="800000"/>
                          <a:headEnd/>
                          <a:tailEnd/>
                        </a:ln>
                      </wps:spPr>
                      <wps:txbx>
                        <w:txbxContent>
                          <w:p w14:paraId="40D3D637" w14:textId="77777777" w:rsidR="003D3F94" w:rsidRDefault="003D3F94" w:rsidP="009B7171">
                            <w:pPr>
                              <w:pStyle w:val="BoxStep"/>
                            </w:pPr>
                            <w:r>
                              <w:rPr>
                                <w:noProof/>
                              </w:rPr>
                              <w:drawing>
                                <wp:inline distT="0" distB="0" distL="0" distR="0" wp14:anchorId="07FB31B1" wp14:editId="4AADF671">
                                  <wp:extent cx="209524" cy="209524"/>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0ED42E29" wp14:editId="7CFB9DF4">
                                  <wp:extent cx="192024" cy="201168"/>
                                  <wp:effectExtent l="0" t="0" r="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61">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6F388" id="_x0000_s1081" type="#_x0000_t202" style="position:absolute;margin-left:205.5pt;margin-top:234.75pt;width:256.3pt;height:44.25pt;z-index:2517196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" filled="f" stroked="f" strokeweight="1pt">
                <v:textbox>
                  <w:txbxContent>
                    <w:p w14:paraId="40D3D637" w14:textId="77777777" w:rsidR="003D3F94" w:rsidRDefault="003D3F94" w:rsidP="009B7171">
                      <w:pPr>
                        <w:pStyle w:val="BoxStep"/>
                      </w:pPr>
                      <w:r>
                        <w:rPr>
                          <w:noProof/>
                        </w:rPr>
                        <w:drawing>
                          <wp:inline distT="0" distB="0" distL="0" distR="0" wp14:anchorId="07FB31B1" wp14:editId="4AADF671">
                            <wp:extent cx="209524" cy="209524"/>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6">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0ED42E29" wp14:editId="7CFB9DF4">
                            <wp:extent cx="192024" cy="201168"/>
                            <wp:effectExtent l="0" t="0" r="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61">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v:textbox>
                <w10:wrap type="through" anchorx="margin"/>
              </v:shape>
            </w:pict>
          </mc:Fallback>
        </mc:AlternateContent>
      </w:r>
      <w:r w:rsidRPr="009B7171">
        <w:rPr>
          <w:rFonts w:asciiTheme="minorHAnsi" w:hAnsiTheme="minorHAnsi"/>
          <w:noProof/>
          <w:sz w:val="21"/>
        </w:rPr>
        <mc:AlternateContent>
          <mc:Choice Requires="wps">
            <w:drawing>
              <wp:anchor distT="0" distB="0" distL="0" distR="0" simplePos="0" relativeHeight="251718656" behindDoc="0" locked="0" layoutInCell="1" allowOverlap="1" wp14:anchorId="14F12ECC" wp14:editId="039D00D6">
                <wp:simplePos x="0" y="0"/>
                <wp:positionH relativeFrom="margin">
                  <wp:posOffset>2609850</wp:posOffset>
                </wp:positionH>
                <wp:positionV relativeFrom="paragraph">
                  <wp:posOffset>2138680</wp:posOffset>
                </wp:positionV>
                <wp:extent cx="3255010" cy="561975"/>
                <wp:effectExtent l="0" t="0" r="0" b="0"/>
                <wp:wrapThrough wrapText="bothSides">
                  <wp:wrapPolygon edited="0">
                    <wp:start x="379" y="0"/>
                    <wp:lineTo x="379" y="20502"/>
                    <wp:lineTo x="21111" y="20502"/>
                    <wp:lineTo x="21111" y="0"/>
                    <wp:lineTo x="379" y="0"/>
                  </wp:wrapPolygon>
                </wp:wrapThrough>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61975"/>
                        </a:xfrm>
                        <a:prstGeom prst="rect">
                          <a:avLst/>
                        </a:prstGeom>
                        <a:noFill/>
                        <a:ln w="12700">
                          <a:noFill/>
                          <a:miter lim="800000"/>
                          <a:headEnd/>
                          <a:tailEnd/>
                        </a:ln>
                      </wps:spPr>
                      <wps:txbx>
                        <w:txbxContent>
                          <w:p w14:paraId="5BE78948" w14:textId="77777777" w:rsidR="003D3F94" w:rsidRDefault="003D3F94" w:rsidP="009B7171">
                            <w:pPr>
                              <w:pStyle w:val="BoxStep"/>
                            </w:pPr>
                            <w:r>
                              <w:rPr>
                                <w:noProof/>
                              </w:rPr>
                              <w:drawing>
                                <wp:inline distT="0" distB="0" distL="0" distR="0" wp14:anchorId="48A5255F" wp14:editId="029793CB">
                                  <wp:extent cx="209524" cy="209524"/>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checkbox to avoid having to do this every time you log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12ECC" id="_x0000_s1082" type="#_x0000_t202" style="position:absolute;margin-left:205.5pt;margin-top:168.4pt;width:256.3pt;height:44.25pt;z-index:251718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" filled="f" stroked="f" strokeweight="1pt">
                <v:textbox>
                  <w:txbxContent>
                    <w:p w14:paraId="5BE78948" w14:textId="77777777" w:rsidR="003D3F94" w:rsidRDefault="003D3F94" w:rsidP="009B7171">
                      <w:pPr>
                        <w:pStyle w:val="BoxStep"/>
                      </w:pPr>
                      <w:r>
                        <w:rPr>
                          <w:noProof/>
                        </w:rPr>
                        <w:drawing>
                          <wp:inline distT="0" distB="0" distL="0" distR="0" wp14:anchorId="48A5255F" wp14:editId="029793CB">
                            <wp:extent cx="209524" cy="209524"/>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checkbox to avoid having to do this every time you log in.</w:t>
                      </w:r>
                    </w:p>
                  </w:txbxContent>
                </v:textbox>
                <w10:wrap type="through" anchorx="margin"/>
              </v:shape>
            </w:pict>
          </mc:Fallback>
        </mc:AlternateContent>
      </w:r>
      <w:r w:rsidRPr="00095CCB">
        <w:rPr>
          <w:rFonts w:asciiTheme="minorHAnsi" w:hAnsiTheme="minorHAnsi"/>
          <w:noProof/>
          <w:sz w:val="21"/>
        </w:rPr>
        <mc:AlternateContent>
          <mc:Choice Requires="wps">
            <w:drawing>
              <wp:anchor distT="0" distB="0" distL="0" distR="0" simplePos="0" relativeHeight="251716608" behindDoc="0" locked="0" layoutInCell="1" allowOverlap="1" wp14:anchorId="3935B21D" wp14:editId="5BFEC7FE">
                <wp:simplePos x="0" y="0"/>
                <wp:positionH relativeFrom="margin">
                  <wp:posOffset>2609850</wp:posOffset>
                </wp:positionH>
                <wp:positionV relativeFrom="paragraph">
                  <wp:posOffset>1767840</wp:posOffset>
                </wp:positionV>
                <wp:extent cx="3255010" cy="361950"/>
                <wp:effectExtent l="0" t="0" r="0" b="0"/>
                <wp:wrapThrough wrapText="bothSides">
                  <wp:wrapPolygon edited="0">
                    <wp:start x="379" y="0"/>
                    <wp:lineTo x="379" y="20463"/>
                    <wp:lineTo x="21111" y="20463"/>
                    <wp:lineTo x="21111" y="0"/>
                    <wp:lineTo x="379" y="0"/>
                  </wp:wrapPolygon>
                </wp:wrapThrough>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61950"/>
                        </a:xfrm>
                        <a:prstGeom prst="rect">
                          <a:avLst/>
                        </a:prstGeom>
                        <a:noFill/>
                        <a:ln w="12700">
                          <a:noFill/>
                          <a:miter lim="800000"/>
                          <a:headEnd/>
                          <a:tailEnd/>
                        </a:ln>
                      </wps:spPr>
                      <wps:txbx>
                        <w:txbxContent>
                          <w:p w14:paraId="0C0D83E7" w14:textId="77777777" w:rsidR="003D3F94" w:rsidRDefault="003D3F94" w:rsidP="00095CCB">
                            <w:pPr>
                              <w:pStyle w:val="BoxStep"/>
                            </w:pPr>
                            <w:r>
                              <w:rPr>
                                <w:noProof/>
                              </w:rPr>
                              <w:drawing>
                                <wp:inline distT="0" distB="0" distL="0" distR="0" wp14:anchorId="2F8B4903" wp14:editId="0D7CC8CB">
                                  <wp:extent cx="209524" cy="209524"/>
                                  <wp:effectExtent l="0" t="0" r="63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5B21D" id="_x0000_s1083" type="#_x0000_t202" style="position:absolute;margin-left:205.5pt;margin-top:139.2pt;width:256.3pt;height:28.5pt;z-index:2517166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" filled="f" stroked="f" strokeweight="1pt">
                <v:textbox>
                  <w:txbxContent>
                    <w:p w14:paraId="0C0D83E7" w14:textId="77777777" w:rsidR="003D3F94" w:rsidRDefault="003D3F94" w:rsidP="00095CCB">
                      <w:pPr>
                        <w:pStyle w:val="BoxStep"/>
                      </w:pPr>
                      <w:r>
                        <w:rPr>
                          <w:noProof/>
                        </w:rPr>
                        <w:drawing>
                          <wp:inline distT="0" distB="0" distL="0" distR="0" wp14:anchorId="2F8B4903" wp14:editId="0D7CC8CB">
                            <wp:extent cx="209524" cy="209524"/>
                            <wp:effectExtent l="0" t="0" r="63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v:textbox>
                <w10:wrap type="through" anchorx="margin"/>
              </v:shape>
            </w:pict>
          </mc:Fallback>
        </mc:AlternateContent>
      </w:r>
      <w:r w:rsidRPr="00095CCB">
        <w:rPr>
          <w:rFonts w:asciiTheme="minorHAnsi" w:hAnsiTheme="minorHAnsi"/>
          <w:noProof/>
          <w:sz w:val="21"/>
        </w:rPr>
        <mc:AlternateContent>
          <mc:Choice Requires="wps">
            <w:drawing>
              <wp:anchor distT="0" distB="0" distL="0" distR="0" simplePos="0" relativeHeight="251717632" behindDoc="0" locked="0" layoutInCell="1" allowOverlap="1" wp14:anchorId="584B43B9" wp14:editId="5A71F1FD">
                <wp:simplePos x="0" y="0"/>
                <wp:positionH relativeFrom="margin">
                  <wp:posOffset>2609850</wp:posOffset>
                </wp:positionH>
                <wp:positionV relativeFrom="paragraph">
                  <wp:posOffset>320040</wp:posOffset>
                </wp:positionV>
                <wp:extent cx="3255010" cy="1390650"/>
                <wp:effectExtent l="0" t="0" r="0" b="0"/>
                <wp:wrapThrough wrapText="bothSides">
                  <wp:wrapPolygon edited="0">
                    <wp:start x="379" y="0"/>
                    <wp:lineTo x="379" y="21304"/>
                    <wp:lineTo x="21111" y="21304"/>
                    <wp:lineTo x="21111" y="0"/>
                    <wp:lineTo x="379" y="0"/>
                  </wp:wrapPolygon>
                </wp:wrapThrough>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390650"/>
                        </a:xfrm>
                        <a:prstGeom prst="rect">
                          <a:avLst/>
                        </a:prstGeom>
                        <a:noFill/>
                        <a:ln w="12700">
                          <a:noFill/>
                          <a:miter lim="800000"/>
                          <a:headEnd/>
                          <a:tailEnd/>
                        </a:ln>
                      </wps:spPr>
                      <wps:txbx>
                        <w:txbxContent>
                          <w:p w14:paraId="072FB8EA" w14:textId="77777777" w:rsidR="003D3F94" w:rsidRDefault="003D3F94" w:rsidP="00095CCB">
                            <w:pPr>
                              <w:pStyle w:val="BoxStep"/>
                            </w:pPr>
                            <w:r>
                              <w:rPr>
                                <w:noProof/>
                              </w:rPr>
                              <w:drawing>
                                <wp:inline distT="0" distB="0" distL="0" distR="0" wp14:anchorId="37CBD0FC" wp14:editId="211D33C2">
                                  <wp:extent cx="209524" cy="209524"/>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Authenticator. A new code should display.</w:t>
                            </w:r>
                          </w:p>
                          <w:p w14:paraId="4CD5A014" w14:textId="77777777" w:rsidR="003D3F94" w:rsidRDefault="003D3F94" w:rsidP="00095CCB">
                            <w:pPr>
                              <w:pStyle w:val="BoxStep"/>
                            </w:pPr>
                            <w:r>
                              <w:t xml:space="preserve">      </w:t>
                            </w:r>
                            <w:r>
                              <w:rPr>
                                <w:noProof/>
                              </w:rPr>
                              <w:drawing>
                                <wp:inline distT="0" distB="0" distL="0" distR="0" wp14:anchorId="785755A4" wp14:editId="497D6F4F">
                                  <wp:extent cx="1383035" cy="701040"/>
                                  <wp:effectExtent l="38100" t="38100" r="45720" b="419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oog_15aLogIn.PNG"/>
                                          <pic:cNvPicPr/>
                                        </pic:nvPicPr>
                                        <pic:blipFill>
                                          <a:blip r:embed="rId66">
                                            <a:extLst>
                                              <a:ext uri="{28A0092B-C50C-407E-A947-70E740481C1C}">
                                                <a14:useLocalDpi xmlns:a14="http://schemas.microsoft.com/office/drawing/2010/main" val="0"/>
                                              </a:ext>
                                            </a:extLst>
                                          </a:blip>
                                          <a:stretch>
                                            <a:fillRect/>
                                          </a:stretch>
                                        </pic:blipFill>
                                        <pic:spPr>
                                          <a:xfrm>
                                            <a:off x="0" y="0"/>
                                            <a:ext cx="1387351" cy="703228"/>
                                          </a:xfrm>
                                          <a:prstGeom prst="rect">
                                            <a:avLst/>
                                          </a:prstGeom>
                                          <a:ln w="38100">
                                            <a:solidFill>
                                              <a:schemeClr val="accent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B43B9" id="_x0000_s1084" type="#_x0000_t202" style="position:absolute;margin-left:205.5pt;margin-top:25.2pt;width:256.3pt;height:109.5pt;z-index:2517176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" filled="f" stroked="f" strokeweight="1pt">
                <v:textbox>
                  <w:txbxContent>
                    <w:p w14:paraId="072FB8EA" w14:textId="77777777" w:rsidR="003D3F94" w:rsidRDefault="003D3F94" w:rsidP="00095CCB">
                      <w:pPr>
                        <w:pStyle w:val="BoxStep"/>
                      </w:pPr>
                      <w:r>
                        <w:rPr>
                          <w:noProof/>
                        </w:rPr>
                        <w:drawing>
                          <wp:inline distT="0" distB="0" distL="0" distR="0" wp14:anchorId="37CBD0FC" wp14:editId="211D33C2">
                            <wp:extent cx="209524" cy="209524"/>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Authenticator. A new code should display.</w:t>
                      </w:r>
                    </w:p>
                    <w:p w14:paraId="4CD5A014" w14:textId="77777777" w:rsidR="003D3F94" w:rsidRDefault="003D3F94" w:rsidP="00095CCB">
                      <w:pPr>
                        <w:pStyle w:val="BoxStep"/>
                      </w:pPr>
                      <w:r>
                        <w:t xml:space="preserve">      </w:t>
                      </w:r>
                      <w:r>
                        <w:rPr>
                          <w:noProof/>
                        </w:rPr>
                        <w:drawing>
                          <wp:inline distT="0" distB="0" distL="0" distR="0" wp14:anchorId="785755A4" wp14:editId="497D6F4F">
                            <wp:extent cx="1383035" cy="701040"/>
                            <wp:effectExtent l="38100" t="38100" r="45720" b="419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oog_15aLogIn.PNG"/>
                                    <pic:cNvPicPr/>
                                  </pic:nvPicPr>
                                  <pic:blipFill>
                                    <a:blip r:embed="rId66">
                                      <a:extLst>
                                        <a:ext uri="{28A0092B-C50C-407E-A947-70E740481C1C}">
                                          <a14:useLocalDpi xmlns:a14="http://schemas.microsoft.com/office/drawing/2010/main" val="0"/>
                                        </a:ext>
                                      </a:extLst>
                                    </a:blip>
                                    <a:stretch>
                                      <a:fillRect/>
                                    </a:stretch>
                                  </pic:blipFill>
                                  <pic:spPr>
                                    <a:xfrm>
                                      <a:off x="0" y="0"/>
                                      <a:ext cx="1387351" cy="703228"/>
                                    </a:xfrm>
                                    <a:prstGeom prst="rect">
                                      <a:avLst/>
                                    </a:prstGeom>
                                    <a:ln w="38100">
                                      <a:solidFill>
                                        <a:schemeClr val="accent1"/>
                                      </a:solidFill>
                                    </a:ln>
                                  </pic:spPr>
                                </pic:pic>
                              </a:graphicData>
                            </a:graphic>
                          </wp:inline>
                        </w:drawing>
                      </w:r>
                    </w:p>
                  </w:txbxContent>
                </v:textbox>
                <w10:wrap type="through" anchorx="margin"/>
              </v:shape>
            </w:pict>
          </mc:Fallback>
        </mc:AlternateContent>
      </w:r>
      <w:r>
        <w:rPr>
          <w:noProof/>
          <w:color w:val="7F7F7F" w:themeColor="text1" w:themeTint="80"/>
          <w:sz w:val="20"/>
        </w:rPr>
        <w:drawing>
          <wp:inline distT="0" distB="0" distL="0" distR="0" wp14:anchorId="605D5252" wp14:editId="22C71B49">
            <wp:extent cx="2514600" cy="3401568"/>
            <wp:effectExtent l="19050" t="19050" r="19050" b="279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oog_09EnterCode.png"/>
                    <pic:cNvPicPr/>
                  </pic:nvPicPr>
                  <pic:blipFill>
                    <a:blip r:embed="rId62">
                      <a:extLst>
                        <a:ext uri="{28A0092B-C50C-407E-A947-70E740481C1C}">
                          <a14:useLocalDpi xmlns:a14="http://schemas.microsoft.com/office/drawing/2010/main" val="0"/>
                        </a:ext>
                      </a:extLst>
                    </a:blip>
                    <a:stretch>
                      <a:fillRect/>
                    </a:stretch>
                  </pic:blipFill>
                  <pic:spPr>
                    <a:xfrm>
                      <a:off x="0" y="0"/>
                      <a:ext cx="2514600" cy="3401568"/>
                    </a:xfrm>
                    <a:prstGeom prst="rect">
                      <a:avLst/>
                    </a:prstGeom>
                    <a:ln w="9525">
                      <a:solidFill>
                        <a:schemeClr val="bg1">
                          <a:lumMod val="85000"/>
                        </a:schemeClr>
                      </a:solidFill>
                    </a:ln>
                  </pic:spPr>
                </pic:pic>
              </a:graphicData>
            </a:graphic>
          </wp:inline>
        </w:drawing>
      </w:r>
    </w:p>
    <w:p w14:paraId="096CE890" w14:textId="77777777" w:rsidR="003D3F94" w:rsidRDefault="003D3F94" w:rsidP="006E7118">
      <w:pPr>
        <w:pStyle w:val="BodyText"/>
        <w:rPr>
          <w:rStyle w:val="NoteText"/>
        </w:rPr>
      </w:pPr>
    </w:p>
    <w:p w14:paraId="3222A0CC" w14:textId="77777777" w:rsidR="003D3F94" w:rsidRDefault="003D3F94" w:rsidP="00397EB5">
      <w:pPr>
        <w:pStyle w:val="Heading3"/>
      </w:pPr>
      <w:r>
        <w:t>Your Interconnection Request List Page</w:t>
      </w:r>
    </w:p>
    <w:p w14:paraId="757F8CB2" w14:textId="1087DBBB" w:rsidR="003D3F94" w:rsidRPr="005F3539" w:rsidRDefault="00311554" w:rsidP="00397EB5">
      <w:pPr>
        <w:pStyle w:val="FigureLeft"/>
      </w:pPr>
      <w:r>
        <w:drawing>
          <wp:inline distT="0" distB="0" distL="0" distR="0" wp14:anchorId="5CB85062" wp14:editId="2FF15EBE">
            <wp:extent cx="6172200" cy="2534285"/>
            <wp:effectExtent l="19050" t="19050" r="19050" b="184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72200" cy="2534285"/>
                    </a:xfrm>
                    <a:prstGeom prst="rect">
                      <a:avLst/>
                    </a:prstGeom>
                    <a:ln>
                      <a:solidFill>
                        <a:schemeClr val="bg1">
                          <a:lumMod val="85000"/>
                        </a:schemeClr>
                      </a:solidFill>
                    </a:ln>
                  </pic:spPr>
                </pic:pic>
              </a:graphicData>
            </a:graphic>
          </wp:inline>
        </w:drawing>
      </w:r>
    </w:p>
    <w:p w14:paraId="00C178C6" w14:textId="77777777" w:rsidR="003D3F94" w:rsidRPr="00BF3F5D" w:rsidRDefault="003D3F94" w:rsidP="00D26ECD">
      <w:pPr>
        <w:pStyle w:val="Heading1"/>
      </w:pPr>
      <w:bookmarkStart w:id="11" w:name="_Toc530139035"/>
      <w:r w:rsidRPr="00BF3F5D">
        <w:lastRenderedPageBreak/>
        <w:t xml:space="preserve">Signing Up </w:t>
      </w:r>
      <w:r>
        <w:t>With a Text Message-Enabled SMS Phone</w:t>
      </w:r>
      <w:bookmarkEnd w:id="11"/>
    </w:p>
    <w:p w14:paraId="1942E221" w14:textId="77777777" w:rsidR="003D3F94" w:rsidRDefault="003D3F94" w:rsidP="00F46864">
      <w:pPr>
        <w:pStyle w:val="BodyText"/>
      </w:pPr>
      <w:r>
        <w:t>This section contains the steps for signing up for an Interconnection Services account, setting your authentication, and then logging in to verify your access.</w:t>
      </w:r>
    </w:p>
    <w:p w14:paraId="35E9C72F" w14:textId="77777777" w:rsidR="003D3F94" w:rsidRDefault="003D3F94" w:rsidP="00F46864">
      <w:pPr>
        <w:pStyle w:val="Heading2"/>
        <w:rPr>
          <w:rFonts w:eastAsiaTheme="minorHAnsi"/>
        </w:rPr>
      </w:pPr>
      <w:bookmarkStart w:id="12" w:name="_Toc530139036"/>
      <w:r>
        <w:rPr>
          <w:rFonts w:eastAsiaTheme="minorHAnsi"/>
        </w:rPr>
        <w:t>Signing Up for Your Account</w:t>
      </w:r>
      <w:bookmarkEnd w:id="12"/>
    </w:p>
    <w:p w14:paraId="648B2815" w14:textId="77777777" w:rsidR="003D3F94" w:rsidRDefault="003D3F94" w:rsidP="00F46864">
      <w:pPr>
        <w:pStyle w:val="BodyText"/>
      </w:pPr>
      <w:r>
        <w:t xml:space="preserve">To access the ERCOT Interconnection Services, click the link provided in an email from ERCOT or on </w:t>
      </w:r>
      <w:hyperlink r:id="rId67" w:history="1">
        <w:r w:rsidRPr="00543D68">
          <w:rPr>
            <w:rStyle w:val="Hyperlink"/>
          </w:rPr>
          <w:t>ercot.com</w:t>
        </w:r>
      </w:hyperlink>
      <w:r>
        <w:t>.</w:t>
      </w:r>
    </w:p>
    <w:p w14:paraId="498D933B" w14:textId="77777777" w:rsidR="003D3F94" w:rsidRDefault="003D3F94" w:rsidP="00FB5970">
      <w:pPr>
        <w:pStyle w:val="Heading3"/>
      </w:pPr>
      <w:bookmarkStart w:id="13" w:name="_Toc528666966"/>
      <w:bookmarkStart w:id="14" w:name="_Toc520380877"/>
      <w:r>
        <w:t>Log In Page</w:t>
      </w:r>
    </w:p>
    <w:p w14:paraId="575623F6" w14:textId="77777777" w:rsidR="003D3F94" w:rsidRDefault="003D3F94" w:rsidP="00FB5970">
      <w:pPr>
        <w:pStyle w:val="FigureLeft"/>
      </w:pPr>
      <w:r>
        <mc:AlternateContent>
          <mc:Choice Requires="wps">
            <w:drawing>
              <wp:anchor distT="45720" distB="45720" distL="45720" distR="45720" simplePos="0" relativeHeight="251729920" behindDoc="0" locked="0" layoutInCell="1" allowOverlap="1" wp14:anchorId="3DD85B8B" wp14:editId="303CA788">
                <wp:simplePos x="0" y="0"/>
                <wp:positionH relativeFrom="column">
                  <wp:posOffset>2657475</wp:posOffset>
                </wp:positionH>
                <wp:positionV relativeFrom="paragraph">
                  <wp:posOffset>992505</wp:posOffset>
                </wp:positionV>
                <wp:extent cx="3657600" cy="381000"/>
                <wp:effectExtent l="0" t="0" r="0" b="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1000"/>
                        </a:xfrm>
                        <a:prstGeom prst="rect">
                          <a:avLst/>
                        </a:prstGeom>
                        <a:noFill/>
                        <a:ln w="9525">
                          <a:noFill/>
                          <a:miter lim="800000"/>
                          <a:headEnd/>
                          <a:tailEnd/>
                        </a:ln>
                      </wps:spPr>
                      <wps:txbx>
                        <w:txbxContent>
                          <w:p w14:paraId="7E1DA90F" w14:textId="77777777" w:rsidR="003D3F94" w:rsidRDefault="003D3F94" w:rsidP="00FB5970">
                            <w:pPr>
                              <w:pStyle w:val="BoxStep"/>
                            </w:pPr>
                            <w:r>
                              <w:rPr>
                                <w:noProof/>
                              </w:rPr>
                              <w:drawing>
                                <wp:inline distT="0" distB="0" distL="0" distR="0" wp14:anchorId="36AADA4F" wp14:editId="5385E78F">
                                  <wp:extent cx="209524" cy="209524"/>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Cl</w:t>
                            </w:r>
                            <w:r w:rsidRPr="004B1B1F">
                              <w:t xml:space="preserve">ick this </w:t>
                            </w:r>
                            <w:r w:rsidRPr="004A6271">
                              <w:rPr>
                                <w:rStyle w:val="NameTab"/>
                              </w:rPr>
                              <w:t>Sign Up</w:t>
                            </w:r>
                            <w:r w:rsidRPr="004B1B1F">
                              <w:t xml:space="preserve"> tab</w:t>
                            </w:r>
                            <w:r>
                              <w:t>.</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85B8B" id="_x0000_s1085" type="#_x0000_t202" style="position:absolute;margin-left:209.25pt;margin-top:78.15pt;width:4in;height:30pt;z-index:251729920;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" filled="f" stroked="f">
                <v:textbox inset="3.6pt,,3.6pt">
                  <w:txbxContent>
                    <w:p w14:paraId="7E1DA90F" w14:textId="77777777" w:rsidR="003D3F94" w:rsidRDefault="003D3F94" w:rsidP="00FB5970">
                      <w:pPr>
                        <w:pStyle w:val="BoxStep"/>
                      </w:pPr>
                      <w:r>
                        <w:rPr>
                          <w:noProof/>
                        </w:rPr>
                        <w:drawing>
                          <wp:inline distT="0" distB="0" distL="0" distR="0" wp14:anchorId="36AADA4F" wp14:editId="5385E78F">
                            <wp:extent cx="209524" cy="209524"/>
                            <wp:effectExtent l="0" t="0" r="635" b="63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tep1.png"/>
                                    <pic:cNvPicPr/>
                                  </pic:nvPicPr>
                                  <pic:blipFill>
                                    <a:blip r:embed="rId1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Cl</w:t>
                      </w:r>
                      <w:r w:rsidRPr="004B1B1F">
                        <w:t xml:space="preserve">ick this </w:t>
                      </w:r>
                      <w:r w:rsidRPr="004A6271">
                        <w:rPr>
                          <w:rStyle w:val="NameTab"/>
                        </w:rPr>
                        <w:t>Sign Up</w:t>
                      </w:r>
                      <w:r w:rsidRPr="004B1B1F">
                        <w:t xml:space="preserve"> tab</w:t>
                      </w:r>
                      <w:r>
                        <w:t>.</w:t>
                      </w:r>
                    </w:p>
                  </w:txbxContent>
                </v:textbox>
                <w10:wrap type="square"/>
              </v:shape>
            </w:pict>
          </mc:Fallback>
        </mc:AlternateContent>
      </w:r>
      <w:r>
        <w:drawing>
          <wp:inline distT="0" distB="0" distL="0" distR="0" wp14:anchorId="21F3E38D" wp14:editId="59CC61DC">
            <wp:extent cx="2514600" cy="3383280"/>
            <wp:effectExtent l="19050" t="19050" r="19050" b="266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0_01Login.png"/>
                    <pic:cNvPicPr/>
                  </pic:nvPicPr>
                  <pic:blipFill>
                    <a:blip r:embed="rId15">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p w14:paraId="1EAE72EE" w14:textId="77777777" w:rsidR="003D3F94" w:rsidRDefault="003D3F94" w:rsidP="00FB5970">
      <w:pPr>
        <w:pStyle w:val="Heading3"/>
      </w:pPr>
      <w:r>
        <w:lastRenderedPageBreak/>
        <w:drawing>
          <wp:anchor distT="0" distB="0" distL="114300" distR="114300" simplePos="0" relativeHeight="251730944" behindDoc="0" locked="0" layoutInCell="1" allowOverlap="1" wp14:anchorId="116AF347" wp14:editId="10D30FAA">
            <wp:simplePos x="0" y="0"/>
            <wp:positionH relativeFrom="column">
              <wp:posOffset>55245</wp:posOffset>
            </wp:positionH>
            <wp:positionV relativeFrom="paragraph">
              <wp:posOffset>276225</wp:posOffset>
            </wp:positionV>
            <wp:extent cx="2514600" cy="5431536"/>
            <wp:effectExtent l="19050" t="19050" r="19050" b="17145"/>
            <wp:wrapThrough wrapText="bothSides">
              <wp:wrapPolygon edited="0">
                <wp:start x="-164" y="-76"/>
                <wp:lineTo x="-164" y="21592"/>
                <wp:lineTo x="21600" y="21592"/>
                <wp:lineTo x="21600" y="-76"/>
                <wp:lineTo x="-164" y="-76"/>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1_SignUp.png"/>
                    <pic:cNvPicPr/>
                  </pic:nvPicPr>
                  <pic:blipFill>
                    <a:blip r:embed="rId16">
                      <a:extLst>
                        <a:ext uri="{28A0092B-C50C-407E-A947-70E740481C1C}">
                          <a14:useLocalDpi xmlns:a14="http://schemas.microsoft.com/office/drawing/2010/main" val="0"/>
                        </a:ext>
                      </a:extLst>
                    </a:blip>
                    <a:stretch>
                      <a:fillRect/>
                    </a:stretch>
                  </pic:blipFill>
                  <pic:spPr>
                    <a:xfrm>
                      <a:off x="0" y="0"/>
                      <a:ext cx="2514600" cy="5431536"/>
                    </a:xfrm>
                    <a:prstGeom prst="rect">
                      <a:avLst/>
                    </a:prstGeom>
                    <a:ln w="952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3E3CD5">
        <w:t xml:space="preserve">Sign Up Page </w:t>
      </w:r>
    </w:p>
    <w:p w14:paraId="257BD0C8" w14:textId="77777777" w:rsidR="003D3F94" w:rsidRPr="003E3CD5" w:rsidRDefault="003D3F94" w:rsidP="00FB5970">
      <w:pPr>
        <w:pStyle w:val="BoxStep"/>
      </w:pPr>
      <w:r>
        <w:rPr>
          <w:noProof/>
        </w:rPr>
        <mc:AlternateContent>
          <mc:Choice Requires="wps">
            <w:drawing>
              <wp:anchor distT="45720" distB="45720" distL="45720" distR="45720" simplePos="0" relativeHeight="251738112" behindDoc="0" locked="0" layoutInCell="1" allowOverlap="1" wp14:anchorId="5AD857D9" wp14:editId="38AEF8B3">
                <wp:simplePos x="0" y="0"/>
                <wp:positionH relativeFrom="column">
                  <wp:posOffset>2607945</wp:posOffset>
                </wp:positionH>
                <wp:positionV relativeFrom="paragraph">
                  <wp:posOffset>626110</wp:posOffset>
                </wp:positionV>
                <wp:extent cx="3800475" cy="514350"/>
                <wp:effectExtent l="0" t="0" r="9525" b="0"/>
                <wp:wrapThrough wrapText="bothSides">
                  <wp:wrapPolygon edited="0">
                    <wp:start x="0" y="0"/>
                    <wp:lineTo x="0" y="20800"/>
                    <wp:lineTo x="21546" y="20800"/>
                    <wp:lineTo x="21546"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14350"/>
                        </a:xfrm>
                        <a:prstGeom prst="rect">
                          <a:avLst/>
                        </a:prstGeom>
                        <a:solidFill>
                          <a:sysClr val="window" lastClr="FFFFFF"/>
                        </a:solidFill>
                        <a:ln w="9525">
                          <a:noFill/>
                          <a:miter lim="800000"/>
                          <a:headEnd/>
                          <a:tailEnd/>
                        </a:ln>
                      </wps:spPr>
                      <wps:txbx>
                        <w:txbxContent>
                          <w:p w14:paraId="53113124" w14:textId="77777777" w:rsidR="003D3F94" w:rsidRDefault="003D3F94" w:rsidP="00FB5970">
                            <w:pPr>
                              <w:pStyle w:val="BoxStep"/>
                            </w:pPr>
                            <w:r>
                              <w:rPr>
                                <w:noProof/>
                              </w:rPr>
                              <w:drawing>
                                <wp:inline distT="0" distB="0" distL="0" distR="0" wp14:anchorId="1D7D75E2" wp14:editId="71202515">
                                  <wp:extent cx="209524" cy="209524"/>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information on this signup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857D9" id="_x0000_s1086" type="#_x0000_t202" style="position:absolute;left:0;text-align:left;margin-left:205.35pt;margin-top:49.3pt;width:299.25pt;height:40.5pt;z-index:251738112;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" fillcolor="window" stroked="f">
                <v:textbox>
                  <w:txbxContent>
                    <w:p w14:paraId="53113124" w14:textId="77777777" w:rsidR="003D3F94" w:rsidRDefault="003D3F94" w:rsidP="00FB5970">
                      <w:pPr>
                        <w:pStyle w:val="BoxStep"/>
                      </w:pPr>
                      <w:r>
                        <w:rPr>
                          <w:noProof/>
                        </w:rPr>
                        <w:drawing>
                          <wp:inline distT="0" distB="0" distL="0" distR="0" wp14:anchorId="1D7D75E2" wp14:editId="71202515">
                            <wp:extent cx="209524" cy="209524"/>
                            <wp:effectExtent l="0" t="0" r="635"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tep2.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information on this signup page:</w:t>
                      </w:r>
                    </w:p>
                  </w:txbxContent>
                </v:textbox>
                <w10:wrap type="through"/>
              </v:shape>
            </w:pict>
          </mc:Fallback>
        </mc:AlternateContent>
      </w:r>
      <w:r>
        <w:rPr>
          <w:noProof/>
        </w:rPr>
        <mc:AlternateContent>
          <mc:Choice Requires="wps">
            <w:drawing>
              <wp:anchor distT="45720" distB="45720" distL="45720" distR="45720" simplePos="0" relativeHeight="251731968" behindDoc="0" locked="0" layoutInCell="1" allowOverlap="1" wp14:anchorId="2B87AED7" wp14:editId="0F4B3058">
                <wp:simplePos x="0" y="0"/>
                <wp:positionH relativeFrom="column">
                  <wp:posOffset>2647950</wp:posOffset>
                </wp:positionH>
                <wp:positionV relativeFrom="paragraph">
                  <wp:posOffset>1350645</wp:posOffset>
                </wp:positionV>
                <wp:extent cx="3800475" cy="514350"/>
                <wp:effectExtent l="0" t="0" r="9525" b="0"/>
                <wp:wrapThrough wrapText="bothSides">
                  <wp:wrapPolygon edited="0">
                    <wp:start x="0" y="0"/>
                    <wp:lineTo x="0" y="20800"/>
                    <wp:lineTo x="21546" y="20800"/>
                    <wp:lineTo x="21546" y="0"/>
                    <wp:lineTo x="0" y="0"/>
                  </wp:wrapPolygon>
                </wp:wrapThrough>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514350"/>
                        </a:xfrm>
                        <a:prstGeom prst="rect">
                          <a:avLst/>
                        </a:prstGeom>
                        <a:solidFill>
                          <a:sysClr val="window" lastClr="FFFFFF"/>
                        </a:solidFill>
                        <a:ln w="9525">
                          <a:noFill/>
                          <a:miter lim="800000"/>
                          <a:headEnd/>
                          <a:tailEnd/>
                        </a:ln>
                      </wps:spPr>
                      <wps:txbx>
                        <w:txbxContent>
                          <w:p w14:paraId="793B897E" w14:textId="77777777" w:rsidR="003D3F94" w:rsidRDefault="003D3F94" w:rsidP="00FB5970">
                            <w:pPr>
                              <w:pStyle w:val="BoxStep"/>
                            </w:pPr>
                            <w:r>
                              <w:rPr>
                                <w:noProof/>
                              </w:rPr>
                              <w:drawing>
                                <wp:inline distT="0" distB="0" distL="0" distR="0" wp14:anchorId="08F17A86" wp14:editId="32F61B81">
                                  <wp:extent cx="173736" cy="173736"/>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in,</w:t>
                            </w:r>
                            <w:r w:rsidRPr="004A6271">
                              <w:t xml:space="preserve"> </w:t>
                            </w:r>
                            <w:r>
                              <w:t xml:space="preserve">as your user name, </w:t>
                            </w:r>
                            <w:r w:rsidRPr="004A6271">
                              <w:t xml:space="preserve">the </w:t>
                            </w:r>
                            <w:r w:rsidRPr="00825199">
                              <w:rPr>
                                <w:b/>
                              </w:rPr>
                              <w:t>email address</w:t>
                            </w:r>
                            <w:r w:rsidRPr="004A6271">
                              <w:t xml:space="preserve"> where you </w:t>
                            </w:r>
                            <w:r>
                              <w:t>can</w:t>
                            </w:r>
                            <w:r w:rsidRPr="004A6271">
                              <w:t xml:space="preserve"> receive </w:t>
                            </w:r>
                            <w:r>
                              <w:t>email about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7AED7" id="_x0000_s1087" type="#_x0000_t202" style="position:absolute;left:0;text-align:left;margin-left:208.5pt;margin-top:106.35pt;width:299.25pt;height:40.5pt;z-index:251731968;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" fillcolor="window" stroked="f">
                <v:textbox>
                  <w:txbxContent>
                    <w:p w14:paraId="793B897E" w14:textId="77777777" w:rsidR="003D3F94" w:rsidRDefault="003D3F94" w:rsidP="00FB5970">
                      <w:pPr>
                        <w:pStyle w:val="BoxStep"/>
                      </w:pPr>
                      <w:r>
                        <w:rPr>
                          <w:noProof/>
                        </w:rPr>
                        <w:drawing>
                          <wp:inline distT="0" distB="0" distL="0" distR="0" wp14:anchorId="08F17A86" wp14:editId="32F61B81">
                            <wp:extent cx="173736" cy="173736"/>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in,</w:t>
                      </w:r>
                      <w:r w:rsidRPr="004A6271">
                        <w:t xml:space="preserve"> </w:t>
                      </w:r>
                      <w:r>
                        <w:t xml:space="preserve">as your user name, </w:t>
                      </w:r>
                      <w:r w:rsidRPr="004A6271">
                        <w:t xml:space="preserve">the </w:t>
                      </w:r>
                      <w:r w:rsidRPr="00825199">
                        <w:rPr>
                          <w:b/>
                        </w:rPr>
                        <w:t>email address</w:t>
                      </w:r>
                      <w:r w:rsidRPr="004A6271">
                        <w:t xml:space="preserve"> where you </w:t>
                      </w:r>
                      <w:r>
                        <w:t>can</w:t>
                      </w:r>
                      <w:r w:rsidRPr="004A6271">
                        <w:t xml:space="preserve"> receive </w:t>
                      </w:r>
                      <w:r>
                        <w:t>email about this account.</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732992" behindDoc="0" locked="0" layoutInCell="1" allowOverlap="1" wp14:anchorId="528A6953" wp14:editId="22F76853">
                <wp:simplePos x="0" y="0"/>
                <wp:positionH relativeFrom="column">
                  <wp:posOffset>2647950</wp:posOffset>
                </wp:positionH>
                <wp:positionV relativeFrom="paragraph">
                  <wp:posOffset>1826895</wp:posOffset>
                </wp:positionV>
                <wp:extent cx="3714750" cy="514350"/>
                <wp:effectExtent l="0" t="0" r="0" b="0"/>
                <wp:wrapThrough wrapText="bothSides">
                  <wp:wrapPolygon edited="0">
                    <wp:start x="0" y="0"/>
                    <wp:lineTo x="0" y="20800"/>
                    <wp:lineTo x="21489" y="20800"/>
                    <wp:lineTo x="21489" y="0"/>
                    <wp:lineTo x="0" y="0"/>
                  </wp:wrapPolygon>
                </wp:wrapThrough>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14350"/>
                        </a:xfrm>
                        <a:prstGeom prst="rect">
                          <a:avLst/>
                        </a:prstGeom>
                        <a:solidFill>
                          <a:sysClr val="window" lastClr="FFFFFF"/>
                        </a:solidFill>
                        <a:ln w="9525">
                          <a:noFill/>
                          <a:miter lim="800000"/>
                          <a:headEnd/>
                          <a:tailEnd/>
                        </a:ln>
                      </wps:spPr>
                      <wps:txbx>
                        <w:txbxContent>
                          <w:p w14:paraId="2689FFE1" w14:textId="77777777" w:rsidR="003D3F94" w:rsidRDefault="003D3F94" w:rsidP="00FB5970">
                            <w:pPr>
                              <w:pStyle w:val="BoxStep"/>
                            </w:pPr>
                            <w:r>
                              <w:rPr>
                                <w:noProof/>
                                <w:sz w:val="24"/>
                              </w:rPr>
                              <w:drawing>
                                <wp:inline distT="0" distB="0" distL="0" distR="0" wp14:anchorId="43C0A208" wp14:editId="5014E5FF">
                                  <wp:extent cx="173736" cy="173736"/>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a </w:t>
                            </w:r>
                            <w:r w:rsidRPr="00825199">
                              <w:rPr>
                                <w:b/>
                              </w:rPr>
                              <w:t>password</w:t>
                            </w:r>
                            <w:r>
                              <w:t xml:space="preserve"> for logging into this account using the rules displayed as you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A6953" id="_x0000_s1088" type="#_x0000_t202" style="position:absolute;left:0;text-align:left;margin-left:208.5pt;margin-top:143.85pt;width:292.5pt;height:40.5pt;z-index:251732992;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" fillcolor="window" stroked="f">
                <v:textbox>
                  <w:txbxContent>
                    <w:p w14:paraId="2689FFE1" w14:textId="77777777" w:rsidR="003D3F94" w:rsidRDefault="003D3F94" w:rsidP="00FB5970">
                      <w:pPr>
                        <w:pStyle w:val="BoxStep"/>
                      </w:pPr>
                      <w:r>
                        <w:rPr>
                          <w:noProof/>
                          <w:sz w:val="24"/>
                        </w:rPr>
                        <w:drawing>
                          <wp:inline distT="0" distB="0" distL="0" distR="0" wp14:anchorId="43C0A208" wp14:editId="5014E5FF">
                            <wp:extent cx="173736" cy="173736"/>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a </w:t>
                      </w:r>
                      <w:r w:rsidRPr="00825199">
                        <w:rPr>
                          <w:b/>
                        </w:rPr>
                        <w:t>password</w:t>
                      </w:r>
                      <w:r>
                        <w:t xml:space="preserve"> for logging into this account using the rules displayed as you type.</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734016" behindDoc="0" locked="0" layoutInCell="1" allowOverlap="1" wp14:anchorId="086A0376" wp14:editId="66136808">
                <wp:simplePos x="0" y="0"/>
                <wp:positionH relativeFrom="column">
                  <wp:posOffset>2647950</wp:posOffset>
                </wp:positionH>
                <wp:positionV relativeFrom="paragraph">
                  <wp:posOffset>2426970</wp:posOffset>
                </wp:positionV>
                <wp:extent cx="3676650" cy="504825"/>
                <wp:effectExtent l="0" t="0" r="0" b="9525"/>
                <wp:wrapThrough wrapText="bothSides">
                  <wp:wrapPolygon edited="0">
                    <wp:start x="0" y="0"/>
                    <wp:lineTo x="0" y="21192"/>
                    <wp:lineTo x="21488" y="21192"/>
                    <wp:lineTo x="21488" y="0"/>
                    <wp:lineTo x="0" y="0"/>
                  </wp:wrapPolygon>
                </wp:wrapThrough>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04825"/>
                        </a:xfrm>
                        <a:prstGeom prst="rect">
                          <a:avLst/>
                        </a:prstGeom>
                        <a:solidFill>
                          <a:sysClr val="window" lastClr="FFFFFF"/>
                        </a:solidFill>
                        <a:ln w="9525">
                          <a:noFill/>
                          <a:miter lim="800000"/>
                          <a:headEnd/>
                          <a:tailEnd/>
                        </a:ln>
                      </wps:spPr>
                      <wps:txbx>
                        <w:txbxContent>
                          <w:p w14:paraId="4CC8405A" w14:textId="77777777" w:rsidR="003D3F94" w:rsidRDefault="003D3F94" w:rsidP="00FB5970">
                            <w:pPr>
                              <w:pStyle w:val="BoxStep"/>
                            </w:pPr>
                            <w:r>
                              <w:rPr>
                                <w:noProof/>
                                <w:sz w:val="24"/>
                              </w:rPr>
                              <w:drawing>
                                <wp:inline distT="0" distB="0" distL="0" distR="0" wp14:anchorId="3D4CD34E" wp14:editId="47531FF1">
                                  <wp:extent cx="173736" cy="173736"/>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your </w:t>
                            </w:r>
                            <w:r w:rsidRPr="00FE0E3B">
                              <w:rPr>
                                <w:b/>
                              </w:rPr>
                              <w:t>first name</w:t>
                            </w:r>
                            <w:r>
                              <w:t xml:space="preserve"> and </w:t>
                            </w:r>
                            <w:r w:rsidRPr="00FE0E3B">
                              <w:rPr>
                                <w:b/>
                              </w:rPr>
                              <w:t>last name</w:t>
                            </w:r>
                            <w:r>
                              <w:t xml:space="preserve"> to associate with this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A0376" id="_x0000_s1089" type="#_x0000_t202" style="position:absolute;left:0;text-align:left;margin-left:208.5pt;margin-top:191.1pt;width:289.5pt;height:39.75pt;z-index:251734016;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" fillcolor="window" stroked="f">
                <v:textbox>
                  <w:txbxContent>
                    <w:p w14:paraId="4CC8405A" w14:textId="77777777" w:rsidR="003D3F94" w:rsidRDefault="003D3F94" w:rsidP="00FB5970">
                      <w:pPr>
                        <w:pStyle w:val="BoxStep"/>
                      </w:pPr>
                      <w:r>
                        <w:rPr>
                          <w:noProof/>
                          <w:sz w:val="24"/>
                        </w:rPr>
                        <w:drawing>
                          <wp:inline distT="0" distB="0" distL="0" distR="0" wp14:anchorId="3D4CD34E" wp14:editId="47531FF1">
                            <wp:extent cx="173736" cy="173736"/>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your </w:t>
                      </w:r>
                      <w:r w:rsidRPr="00FE0E3B">
                        <w:rPr>
                          <w:b/>
                        </w:rPr>
                        <w:t>first name</w:t>
                      </w:r>
                      <w:r>
                        <w:t xml:space="preserve"> and </w:t>
                      </w:r>
                      <w:r w:rsidRPr="00FE0E3B">
                        <w:rPr>
                          <w:b/>
                        </w:rPr>
                        <w:t>last name</w:t>
                      </w:r>
                      <w:r>
                        <w:t xml:space="preserve"> to associate with this account.</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735040" behindDoc="0" locked="0" layoutInCell="1" allowOverlap="1" wp14:anchorId="118AF485" wp14:editId="1AD33E3A">
                <wp:simplePos x="0" y="0"/>
                <wp:positionH relativeFrom="column">
                  <wp:posOffset>2647950</wp:posOffset>
                </wp:positionH>
                <wp:positionV relativeFrom="paragraph">
                  <wp:posOffset>3122295</wp:posOffset>
                </wp:positionV>
                <wp:extent cx="3629025" cy="685800"/>
                <wp:effectExtent l="0" t="0" r="9525" b="0"/>
                <wp:wrapThrough wrapText="bothSides">
                  <wp:wrapPolygon edited="0">
                    <wp:start x="0" y="0"/>
                    <wp:lineTo x="0" y="21000"/>
                    <wp:lineTo x="21543" y="21000"/>
                    <wp:lineTo x="21543" y="0"/>
                    <wp:lineTo x="0" y="0"/>
                  </wp:wrapPolygon>
                </wp:wrapThrough>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85800"/>
                        </a:xfrm>
                        <a:prstGeom prst="rect">
                          <a:avLst/>
                        </a:prstGeom>
                        <a:solidFill>
                          <a:sysClr val="window" lastClr="FFFFFF"/>
                        </a:solidFill>
                        <a:ln w="9525">
                          <a:noFill/>
                          <a:miter lim="800000"/>
                          <a:headEnd/>
                          <a:tailEnd/>
                        </a:ln>
                      </wps:spPr>
                      <wps:txbx>
                        <w:txbxContent>
                          <w:p w14:paraId="5AFD3AC3" w14:textId="77777777" w:rsidR="003D3F94" w:rsidRDefault="003D3F94" w:rsidP="00FB5970">
                            <w:pPr>
                              <w:pStyle w:val="BoxStep"/>
                            </w:pPr>
                            <w:r>
                              <w:rPr>
                                <w:noProof/>
                                <w:sz w:val="24"/>
                              </w:rPr>
                              <w:drawing>
                                <wp:inline distT="0" distB="0" distL="0" distR="0" wp14:anchorId="66BF4AD7" wp14:editId="53A71091">
                                  <wp:extent cx="173736" cy="173736"/>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D.png"/>
                                          <pic:cNvPicPr/>
                                        </pic:nvPicPr>
                                        <pic:blipFill>
                                          <a:blip r:embed="rId20">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the </w:t>
                            </w:r>
                            <w:r w:rsidRPr="00FE0E3B">
                              <w:rPr>
                                <w:b/>
                              </w:rPr>
                              <w:t>telephone number</w:t>
                            </w:r>
                            <w:r>
                              <w:t xml:space="preserve"> to associate with this account. Type in only the numbers (no spaces). And, optionally enter an extension if one exists.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AF485" id="_x0000_s1090" type="#_x0000_t202" style="position:absolute;left:0;text-align:left;margin-left:208.5pt;margin-top:245.85pt;width:285.75pt;height:54pt;z-index:251735040;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" fillcolor="window" stroked="f">
                <v:textbox>
                  <w:txbxContent>
                    <w:p w14:paraId="5AFD3AC3" w14:textId="77777777" w:rsidR="003D3F94" w:rsidRDefault="003D3F94" w:rsidP="00FB5970">
                      <w:pPr>
                        <w:pStyle w:val="BoxStep"/>
                      </w:pPr>
                      <w:r>
                        <w:rPr>
                          <w:noProof/>
                          <w:sz w:val="24"/>
                        </w:rPr>
                        <w:drawing>
                          <wp:inline distT="0" distB="0" distL="0" distR="0" wp14:anchorId="66BF4AD7" wp14:editId="53A71091">
                            <wp:extent cx="173736" cy="173736"/>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D.png"/>
                                    <pic:cNvPicPr/>
                                  </pic:nvPicPr>
                                  <pic:blipFill>
                                    <a:blip r:embed="rId20">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Type in the </w:t>
                      </w:r>
                      <w:r w:rsidRPr="00FE0E3B">
                        <w:rPr>
                          <w:b/>
                        </w:rPr>
                        <w:t>telephone number</w:t>
                      </w:r>
                      <w:r>
                        <w:t xml:space="preserve"> to associate with this account. Type in only the numbers (no spaces). And, optionally enter an extension if one exists.</w:t>
                      </w:r>
                    </w:p>
                  </w:txbxContent>
                </v:textbox>
                <w10:wrap type="through"/>
              </v:shape>
            </w:pict>
          </mc:Fallback>
        </mc:AlternateContent>
      </w:r>
      <w:r w:rsidRPr="00176B9B">
        <w:rPr>
          <w:rFonts w:asciiTheme="minorHAnsi" w:hAnsiTheme="minorHAnsi"/>
          <w:noProof/>
          <w:sz w:val="21"/>
        </w:rPr>
        <mc:AlternateContent>
          <mc:Choice Requires="wps">
            <w:drawing>
              <wp:anchor distT="45720" distB="45720" distL="45720" distR="45720" simplePos="0" relativeHeight="251736064" behindDoc="0" locked="0" layoutInCell="1" allowOverlap="1" wp14:anchorId="3506FB7B" wp14:editId="67EA714D">
                <wp:simplePos x="0" y="0"/>
                <wp:positionH relativeFrom="column">
                  <wp:posOffset>2647950</wp:posOffset>
                </wp:positionH>
                <wp:positionV relativeFrom="paragraph">
                  <wp:posOffset>4055745</wp:posOffset>
                </wp:positionV>
                <wp:extent cx="3629025" cy="647700"/>
                <wp:effectExtent l="0" t="0" r="9525" b="0"/>
                <wp:wrapThrough wrapText="bothSides">
                  <wp:wrapPolygon edited="0">
                    <wp:start x="0" y="0"/>
                    <wp:lineTo x="0" y="20965"/>
                    <wp:lineTo x="21543" y="20965"/>
                    <wp:lineTo x="21543" y="0"/>
                    <wp:lineTo x="0" y="0"/>
                  </wp:wrapPolygon>
                </wp:wrapThrough>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47700"/>
                        </a:xfrm>
                        <a:prstGeom prst="rect">
                          <a:avLst/>
                        </a:prstGeom>
                        <a:solidFill>
                          <a:sysClr val="window" lastClr="FFFFFF"/>
                        </a:solidFill>
                        <a:ln w="9525">
                          <a:noFill/>
                          <a:miter lim="800000"/>
                          <a:headEnd/>
                          <a:tailEnd/>
                        </a:ln>
                      </wps:spPr>
                      <wps:txbx>
                        <w:txbxContent>
                          <w:p w14:paraId="4B336B2F" w14:textId="77777777" w:rsidR="003D3F94" w:rsidRDefault="003D3F94" w:rsidP="00FB5970">
                            <w:pPr>
                              <w:pStyle w:val="BoxStep"/>
                            </w:pPr>
                            <w:r>
                              <w:rPr>
                                <w:noProof/>
                                <w:sz w:val="24"/>
                              </w:rPr>
                              <w:drawing>
                                <wp:inline distT="0" distB="0" distL="0" distR="0" wp14:anchorId="3B5ABCC9" wp14:editId="2309343A">
                                  <wp:extent cx="173736" cy="173736"/>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E.png"/>
                                          <pic:cNvPicPr/>
                                        </pic:nvPicPr>
                                        <pic:blipFill>
                                          <a:blip r:embed="rId21">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Link"/>
                              </w:rPr>
                              <w:t>User Agreement</w:t>
                            </w:r>
                            <w:r>
                              <w:t xml:space="preserve"> link, read the information and close the window, and then click the </w:t>
                            </w:r>
                            <w:r w:rsidRPr="00FE0E3B">
                              <w:rPr>
                                <w:b/>
                              </w:rPr>
                              <w:t>checkbox</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6FB7B" id="_x0000_s1091" type="#_x0000_t202" style="position:absolute;left:0;text-align:left;margin-left:208.5pt;margin-top:319.35pt;width:285.75pt;height:51pt;z-index:251736064;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" fillcolor="window" stroked="f">
                <v:textbox>
                  <w:txbxContent>
                    <w:p w14:paraId="4B336B2F" w14:textId="77777777" w:rsidR="003D3F94" w:rsidRDefault="003D3F94" w:rsidP="00FB5970">
                      <w:pPr>
                        <w:pStyle w:val="BoxStep"/>
                      </w:pPr>
                      <w:r>
                        <w:rPr>
                          <w:noProof/>
                          <w:sz w:val="24"/>
                        </w:rPr>
                        <w:drawing>
                          <wp:inline distT="0" distB="0" distL="0" distR="0" wp14:anchorId="3B5ABCC9" wp14:editId="2309343A">
                            <wp:extent cx="173736" cy="173736"/>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E.png"/>
                                    <pic:cNvPicPr/>
                                  </pic:nvPicPr>
                                  <pic:blipFill>
                                    <a:blip r:embed="rId21">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Link"/>
                        </w:rPr>
                        <w:t>User Agreement</w:t>
                      </w:r>
                      <w:r>
                        <w:t xml:space="preserve"> link, read the information and close the window, and then click the </w:t>
                      </w:r>
                      <w:r w:rsidRPr="00FE0E3B">
                        <w:rPr>
                          <w:b/>
                        </w:rPr>
                        <w:t>checkbox</w:t>
                      </w:r>
                      <w:r>
                        <w:t>.</w:t>
                      </w:r>
                    </w:p>
                  </w:txbxContent>
                </v:textbox>
                <w10:wrap type="through"/>
              </v:shape>
            </w:pict>
          </mc:Fallback>
        </mc:AlternateContent>
      </w:r>
      <w:r w:rsidRPr="00E92F1A">
        <w:rPr>
          <w:rFonts w:asciiTheme="minorHAnsi" w:hAnsiTheme="minorHAnsi"/>
          <w:noProof/>
          <w:sz w:val="21"/>
        </w:rPr>
        <mc:AlternateContent>
          <mc:Choice Requires="wps">
            <w:drawing>
              <wp:anchor distT="45720" distB="45720" distL="45720" distR="45720" simplePos="0" relativeHeight="251737088" behindDoc="0" locked="0" layoutInCell="1" allowOverlap="1" wp14:anchorId="28098C16" wp14:editId="114FFE2A">
                <wp:simplePos x="0" y="0"/>
                <wp:positionH relativeFrom="column">
                  <wp:posOffset>2647950</wp:posOffset>
                </wp:positionH>
                <wp:positionV relativeFrom="paragraph">
                  <wp:posOffset>4998720</wp:posOffset>
                </wp:positionV>
                <wp:extent cx="3924300" cy="365760"/>
                <wp:effectExtent l="0" t="0" r="0" b="0"/>
                <wp:wrapThrough wrapText="bothSides">
                  <wp:wrapPolygon edited="0">
                    <wp:start x="0" y="0"/>
                    <wp:lineTo x="0" y="20250"/>
                    <wp:lineTo x="21495" y="20250"/>
                    <wp:lineTo x="21495" y="0"/>
                    <wp:lineTo x="0" y="0"/>
                  </wp:wrapPolygon>
                </wp:wrapThrough>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65760"/>
                        </a:xfrm>
                        <a:prstGeom prst="rect">
                          <a:avLst/>
                        </a:prstGeom>
                        <a:solidFill>
                          <a:sysClr val="window" lastClr="FFFFFF"/>
                        </a:solidFill>
                        <a:ln w="9525">
                          <a:noFill/>
                          <a:miter lim="800000"/>
                          <a:headEnd/>
                          <a:tailEnd/>
                        </a:ln>
                      </wps:spPr>
                      <wps:txbx>
                        <w:txbxContent>
                          <w:p w14:paraId="33255A4E" w14:textId="77777777" w:rsidR="003D3F94" w:rsidRPr="00A303FF" w:rsidRDefault="003D3F94" w:rsidP="00FB5970">
                            <w:pPr>
                              <w:pStyle w:val="BoxStep"/>
                            </w:pPr>
                            <w:r>
                              <w:rPr>
                                <w:noProof/>
                                <w:sz w:val="24"/>
                              </w:rPr>
                              <w:drawing>
                                <wp:inline distT="0" distB="0" distL="0" distR="0" wp14:anchorId="784DE6E1" wp14:editId="5F9F4663">
                                  <wp:extent cx="173736" cy="173736"/>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F.png"/>
                                          <pic:cNvPicPr/>
                                        </pic:nvPicPr>
                                        <pic:blipFill>
                                          <a:blip r:embed="rId22">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Button"/>
                              </w:rPr>
                              <w:t>SIGN UP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98C16" id="_x0000_s1092" type="#_x0000_t202" style="position:absolute;left:0;text-align:left;margin-left:208.5pt;margin-top:393.6pt;width:309pt;height:28.8pt;z-index:251737088;visibility:visible;mso-wrap-style:square;mso-width-percent:0;mso-height-percent:0;mso-wrap-distance-left:3.6pt;mso-wrap-distance-top:3.6pt;mso-wrap-distance-right:3.6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" fillcolor="window" stroked="f">
                <v:textbox>
                  <w:txbxContent>
                    <w:p w14:paraId="33255A4E" w14:textId="77777777" w:rsidR="003D3F94" w:rsidRPr="00A303FF" w:rsidRDefault="003D3F94" w:rsidP="00FB5970">
                      <w:pPr>
                        <w:pStyle w:val="BoxStep"/>
                      </w:pPr>
                      <w:r>
                        <w:rPr>
                          <w:noProof/>
                          <w:sz w:val="24"/>
                        </w:rPr>
                        <w:drawing>
                          <wp:inline distT="0" distB="0" distL="0" distR="0" wp14:anchorId="784DE6E1" wp14:editId="5F9F4663">
                            <wp:extent cx="173736" cy="173736"/>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F.png"/>
                                    <pic:cNvPicPr/>
                                  </pic:nvPicPr>
                                  <pic:blipFill>
                                    <a:blip r:embed="rId22">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sz w:val="24"/>
                        </w:rPr>
                        <w:t xml:space="preserve"> </w:t>
                      </w:r>
                      <w:r>
                        <w:t xml:space="preserve">Click the </w:t>
                      </w:r>
                      <w:r w:rsidRPr="00FE0E3B">
                        <w:rPr>
                          <w:rStyle w:val="NameButton"/>
                        </w:rPr>
                        <w:t>SIGN UP &gt;</w:t>
                      </w:r>
                      <w:r>
                        <w:t xml:space="preserve"> button.</w:t>
                      </w:r>
                    </w:p>
                  </w:txbxContent>
                </v:textbox>
                <w10:wrap type="through"/>
              </v:shape>
            </w:pict>
          </mc:Fallback>
        </mc:AlternateContent>
      </w:r>
      <w:r>
        <w:t xml:space="preserve"> </w:t>
      </w:r>
    </w:p>
    <w:p w14:paraId="1A05449A" w14:textId="77777777" w:rsidR="003D3F94" w:rsidRDefault="003D3F94" w:rsidP="006F6DE3">
      <w:pPr>
        <w:pStyle w:val="Heading3"/>
      </w:pPr>
      <w:r>
        <w:lastRenderedPageBreak/>
        <mc:AlternateContent>
          <mc:Choice Requires="wps">
            <w:drawing>
              <wp:anchor distT="45720" distB="45720" distL="114300" distR="114300" simplePos="0" relativeHeight="251727872" behindDoc="0" locked="0" layoutInCell="1" allowOverlap="1" wp14:anchorId="44D64063" wp14:editId="6A70F978">
                <wp:simplePos x="0" y="0"/>
                <wp:positionH relativeFrom="column">
                  <wp:posOffset>2742731</wp:posOffset>
                </wp:positionH>
                <wp:positionV relativeFrom="paragraph">
                  <wp:posOffset>3243580</wp:posOffset>
                </wp:positionV>
                <wp:extent cx="2091055" cy="1404620"/>
                <wp:effectExtent l="0" t="0" r="4445" b="0"/>
                <wp:wrapThrough wrapText="bothSides">
                  <wp:wrapPolygon edited="0">
                    <wp:start x="0" y="0"/>
                    <wp:lineTo x="0" y="19938"/>
                    <wp:lineTo x="21449" y="19938"/>
                    <wp:lineTo x="21449" y="0"/>
                    <wp:lineTo x="0" y="0"/>
                  </wp:wrapPolygon>
                </wp:wrapThrough>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404620"/>
                        </a:xfrm>
                        <a:prstGeom prst="rect">
                          <a:avLst/>
                        </a:prstGeom>
                        <a:solidFill>
                          <a:srgbClr val="FFFFFF"/>
                        </a:solidFill>
                        <a:ln w="9525">
                          <a:noFill/>
                          <a:miter lim="800000"/>
                          <a:headEnd/>
                          <a:tailEnd/>
                        </a:ln>
                      </wps:spPr>
                      <wps:txbx>
                        <w:txbxContent>
                          <w:p w14:paraId="7C5C3F85" w14:textId="77777777" w:rsidR="003D3F94" w:rsidRDefault="003D3F94" w:rsidP="006F6DE3">
                            <w:pPr>
                              <w:pStyle w:val="BoxStep"/>
                            </w:pPr>
                            <w:r>
                              <w:rPr>
                                <w:noProof/>
                                <w:sz w:val="24"/>
                              </w:rPr>
                              <w:drawing>
                                <wp:inline distT="0" distB="0" distL="0" distR="0" wp14:anchorId="16A12C6B" wp14:editId="4031BBF2">
                                  <wp:extent cx="174171" cy="174171"/>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Green1.png"/>
                                          <pic:cNvPicPr/>
                                        </pic:nvPicPr>
                                        <pic:blipFill>
                                          <a:blip r:embed="rId24">
                                            <a:extLst>
                                              <a:ext uri="{28A0092B-C50C-407E-A947-70E740481C1C}">
                                                <a14:useLocalDpi xmlns:a14="http://schemas.microsoft.com/office/drawing/2010/main" val="0"/>
                                              </a:ext>
                                            </a:extLst>
                                          </a:blip>
                                          <a:stretch>
                                            <a:fillRect/>
                                          </a:stretch>
                                        </pic:blipFill>
                                        <pic:spPr>
                                          <a:xfrm>
                                            <a:off x="0" y="0"/>
                                            <a:ext cx="174171" cy="174171"/>
                                          </a:xfrm>
                                          <a:prstGeom prst="rect">
                                            <a:avLst/>
                                          </a:prstGeom>
                                        </pic:spPr>
                                      </pic:pic>
                                    </a:graphicData>
                                  </a:graphic>
                                </wp:inline>
                              </w:drawing>
                            </w:r>
                            <w:r>
                              <w:t xml:space="preserve"> Click the </w:t>
                            </w:r>
                            <w:r w:rsidRPr="00327A7A">
                              <w:rPr>
                                <w:rStyle w:val="NameLink"/>
                              </w:rPr>
                              <w:t>SMS</w:t>
                            </w:r>
                            <w:r>
                              <w:t xml:space="preserve"> link.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64063" id="_x0000_s1093" type="#_x0000_t202" style="position:absolute;margin-left:215.95pt;margin-top:255.4pt;width:164.6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" stroked="f">
                <v:textbox style="mso-fit-shape-to-text:t">
                  <w:txbxContent>
                    <w:p w14:paraId="7C5C3F85" w14:textId="77777777" w:rsidR="003D3F94" w:rsidRDefault="003D3F94" w:rsidP="006F6DE3">
                      <w:pPr>
                        <w:pStyle w:val="BoxStep"/>
                      </w:pPr>
                      <w:r>
                        <w:rPr>
                          <w:noProof/>
                          <w:sz w:val="24"/>
                        </w:rPr>
                        <w:drawing>
                          <wp:inline distT="0" distB="0" distL="0" distR="0" wp14:anchorId="16A12C6B" wp14:editId="4031BBF2">
                            <wp:extent cx="174171" cy="174171"/>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Green1.png"/>
                                    <pic:cNvPicPr/>
                                  </pic:nvPicPr>
                                  <pic:blipFill>
                                    <a:blip r:embed="rId24">
                                      <a:extLst>
                                        <a:ext uri="{28A0092B-C50C-407E-A947-70E740481C1C}">
                                          <a14:useLocalDpi xmlns:a14="http://schemas.microsoft.com/office/drawing/2010/main" val="0"/>
                                        </a:ext>
                                      </a:extLst>
                                    </a:blip>
                                    <a:stretch>
                                      <a:fillRect/>
                                    </a:stretch>
                                  </pic:blipFill>
                                  <pic:spPr>
                                    <a:xfrm>
                                      <a:off x="0" y="0"/>
                                      <a:ext cx="174171" cy="174171"/>
                                    </a:xfrm>
                                    <a:prstGeom prst="rect">
                                      <a:avLst/>
                                    </a:prstGeom>
                                  </pic:spPr>
                                </pic:pic>
                              </a:graphicData>
                            </a:graphic>
                          </wp:inline>
                        </w:drawing>
                      </w:r>
                      <w:r>
                        <w:t xml:space="preserve"> Click the </w:t>
                      </w:r>
                      <w:r w:rsidRPr="00327A7A">
                        <w:rPr>
                          <w:rStyle w:val="NameLink"/>
                        </w:rPr>
                        <w:t>SMS</w:t>
                      </w:r>
                      <w:r>
                        <w:t xml:space="preserve"> link.</w:t>
                      </w:r>
                    </w:p>
                  </w:txbxContent>
                </v:textbox>
                <w10:wrap type="through"/>
              </v:shape>
            </w:pict>
          </mc:Fallback>
        </mc:AlternateContent>
      </w:r>
      <w:r>
        <w:t>Authentication Method Page</w:t>
      </w:r>
      <w:bookmarkEnd w:id="13"/>
    </w:p>
    <w:p w14:paraId="57258769" w14:textId="77777777" w:rsidR="003D3F94" w:rsidRDefault="003D3F94" w:rsidP="006F6DE3">
      <w:pPr>
        <w:pStyle w:val="FigureLeft"/>
      </w:pPr>
      <w:r>
        <w:drawing>
          <wp:inline distT="0" distB="0" distL="0" distR="0" wp14:anchorId="0B1F52D4" wp14:editId="0C0C9EF7">
            <wp:extent cx="2514600" cy="3235451"/>
            <wp:effectExtent l="19050" t="19050" r="19050" b="222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uardian_01.png"/>
                    <pic:cNvPicPr/>
                  </pic:nvPicPr>
                  <pic:blipFill>
                    <a:blip r:embed="rId68">
                      <a:extLst>
                        <a:ext uri="{28A0092B-C50C-407E-A947-70E740481C1C}">
                          <a14:useLocalDpi xmlns:a14="http://schemas.microsoft.com/office/drawing/2010/main" val="0"/>
                        </a:ext>
                      </a:extLst>
                    </a:blip>
                    <a:stretch>
                      <a:fillRect/>
                    </a:stretch>
                  </pic:blipFill>
                  <pic:spPr>
                    <a:xfrm>
                      <a:off x="0" y="0"/>
                      <a:ext cx="2514600" cy="3235451"/>
                    </a:xfrm>
                    <a:prstGeom prst="rect">
                      <a:avLst/>
                    </a:prstGeom>
                    <a:ln w="9525">
                      <a:solidFill>
                        <a:schemeClr val="bg1">
                          <a:lumMod val="85000"/>
                        </a:schemeClr>
                      </a:solidFill>
                    </a:ln>
                  </pic:spPr>
                </pic:pic>
              </a:graphicData>
            </a:graphic>
          </wp:inline>
        </w:drawing>
      </w:r>
    </w:p>
    <w:p w14:paraId="55C89B37" w14:textId="77777777" w:rsidR="003D3F94" w:rsidRPr="00C32934" w:rsidRDefault="003D3F94" w:rsidP="00C32934">
      <w:pPr>
        <w:pStyle w:val="Heading3"/>
      </w:pPr>
      <w:r>
        <w:t>Phone Number Page</w:t>
      </w:r>
    </w:p>
    <w:p w14:paraId="0BF75F2E" w14:textId="77777777" w:rsidR="003D3F94" w:rsidRPr="00152A83" w:rsidRDefault="003D3F94" w:rsidP="006F6DE3">
      <w:pPr>
        <w:pStyle w:val="BodyText"/>
      </w:pPr>
      <w:r w:rsidRPr="00204DE6">
        <w:rPr>
          <w:noProof/>
        </w:rPr>
        <mc:AlternateContent>
          <mc:Choice Requires="wps">
            <w:drawing>
              <wp:anchor distT="45720" distB="45720" distL="114300" distR="114300" simplePos="0" relativeHeight="251721728" behindDoc="0" locked="0" layoutInCell="1" allowOverlap="1" wp14:anchorId="1DF944C8" wp14:editId="7ED07E79">
                <wp:simplePos x="0" y="0"/>
                <wp:positionH relativeFrom="column">
                  <wp:posOffset>2743200</wp:posOffset>
                </wp:positionH>
                <wp:positionV relativeFrom="paragraph">
                  <wp:posOffset>2640330</wp:posOffset>
                </wp:positionV>
                <wp:extent cx="3195955" cy="1057275"/>
                <wp:effectExtent l="0" t="0" r="0" b="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1057275"/>
                        </a:xfrm>
                        <a:prstGeom prst="rect">
                          <a:avLst/>
                        </a:prstGeom>
                        <a:noFill/>
                        <a:ln w="12700">
                          <a:noFill/>
                          <a:miter lim="800000"/>
                          <a:headEnd/>
                          <a:tailEnd/>
                        </a:ln>
                      </wps:spPr>
                      <wps:txbx>
                        <w:txbxContent>
                          <w:p w14:paraId="4F03F9CC" w14:textId="77777777" w:rsidR="003D3F94" w:rsidRDefault="003D3F94" w:rsidP="006F6DE3">
                            <w:pPr>
                              <w:pStyle w:val="BoxStep"/>
                            </w:pPr>
                            <w:r>
                              <w:rPr>
                                <w:noProof/>
                              </w:rPr>
                              <w:drawing>
                                <wp:inline distT="0" distB="0" distL="0" distR="0" wp14:anchorId="2AD56713" wp14:editId="57E00012">
                                  <wp:extent cx="172356" cy="172356"/>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Type in a </w:t>
                            </w:r>
                            <w:r w:rsidRPr="00327A7A">
                              <w:rPr>
                                <w:rStyle w:val="NameAction"/>
                              </w:rPr>
                              <w:t>valid mobile phone number</w:t>
                            </w:r>
                            <w:r>
                              <w:t xml:space="preserve"> for ERCOT to send you an authentication code and then click the </w:t>
                            </w:r>
                            <w:r>
                              <w:rPr>
                                <w:noProof/>
                              </w:rPr>
                              <w:drawing>
                                <wp:inline distT="0" distB="0" distL="0" distR="0" wp14:anchorId="476F86E8" wp14:editId="1C97605A">
                                  <wp:extent cx="173736" cy="173736"/>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on_ContinueOrange.png"/>
                                          <pic:cNvPicPr/>
                                        </pic:nvPicPr>
                                        <pic:blipFill>
                                          <a:blip r:embed="rId6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button to continue to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944C8" id="_x0000_s1094" type="#_x0000_t202" style="position:absolute;margin-left:3in;margin-top:207.9pt;width:251.65pt;height:83.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" filled="f" stroked="f" strokeweight="1pt">
                <v:textbox>
                  <w:txbxContent>
                    <w:p w14:paraId="4F03F9CC" w14:textId="77777777" w:rsidR="003D3F94" w:rsidRDefault="003D3F94" w:rsidP="006F6DE3">
                      <w:pPr>
                        <w:pStyle w:val="BoxStep"/>
                      </w:pPr>
                      <w:r>
                        <w:rPr>
                          <w:noProof/>
                        </w:rPr>
                        <w:drawing>
                          <wp:inline distT="0" distB="0" distL="0" distR="0" wp14:anchorId="2AD56713" wp14:editId="57E00012">
                            <wp:extent cx="172356" cy="172356"/>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Type in a </w:t>
                      </w:r>
                      <w:r w:rsidRPr="00327A7A">
                        <w:rPr>
                          <w:rStyle w:val="NameAction"/>
                        </w:rPr>
                        <w:t>valid mobile phone number</w:t>
                      </w:r>
                      <w:r>
                        <w:t xml:space="preserve"> for ERCOT to send you an authentication code and then click the </w:t>
                      </w:r>
                      <w:r>
                        <w:rPr>
                          <w:noProof/>
                        </w:rPr>
                        <w:drawing>
                          <wp:inline distT="0" distB="0" distL="0" distR="0" wp14:anchorId="476F86E8" wp14:editId="1C97605A">
                            <wp:extent cx="173736" cy="173736"/>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on_ContinueOrange.png"/>
                                    <pic:cNvPicPr/>
                                  </pic:nvPicPr>
                                  <pic:blipFill>
                                    <a:blip r:embed="rId6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button to continue to the next page.</w:t>
                      </w:r>
                    </w:p>
                  </w:txbxContent>
                </v:textbox>
                <w10:wrap type="square"/>
              </v:shape>
            </w:pict>
          </mc:Fallback>
        </mc:AlternateContent>
      </w:r>
      <w:r>
        <w:rPr>
          <w:noProof/>
        </w:rPr>
        <w:drawing>
          <wp:inline distT="0" distB="0" distL="0" distR="0" wp14:anchorId="1F90F5A6" wp14:editId="5B3B11AA">
            <wp:extent cx="2505456" cy="3515990"/>
            <wp:effectExtent l="19050" t="19050" r="9525" b="279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MS_01EnterPhone.png"/>
                    <pic:cNvPicPr/>
                  </pic:nvPicPr>
                  <pic:blipFill>
                    <a:blip r:embed="rId70">
                      <a:extLst>
                        <a:ext uri="{28A0092B-C50C-407E-A947-70E740481C1C}">
                          <a14:useLocalDpi xmlns:a14="http://schemas.microsoft.com/office/drawing/2010/main" val="0"/>
                        </a:ext>
                      </a:extLst>
                    </a:blip>
                    <a:stretch>
                      <a:fillRect/>
                    </a:stretch>
                  </pic:blipFill>
                  <pic:spPr>
                    <a:xfrm>
                      <a:off x="0" y="0"/>
                      <a:ext cx="2505456" cy="3515990"/>
                    </a:xfrm>
                    <a:prstGeom prst="rect">
                      <a:avLst/>
                    </a:prstGeom>
                    <a:ln w="9525">
                      <a:solidFill>
                        <a:schemeClr val="bg1">
                          <a:lumMod val="85000"/>
                        </a:schemeClr>
                      </a:solidFill>
                    </a:ln>
                  </pic:spPr>
                </pic:pic>
              </a:graphicData>
            </a:graphic>
          </wp:inline>
        </w:drawing>
      </w:r>
    </w:p>
    <w:p w14:paraId="2C0B2527" w14:textId="13BB3079" w:rsidR="003D3F94" w:rsidRDefault="003D3F94" w:rsidP="006F6DE3">
      <w:pPr>
        <w:pStyle w:val="Heading3"/>
        <w:pageBreakBefore/>
      </w:pPr>
      <w:bookmarkStart w:id="15" w:name="_Toc528666968"/>
      <w:r>
        <w:lastRenderedPageBreak/>
        <w:t>SMS Message on Phone</w:t>
      </w:r>
    </w:p>
    <w:p w14:paraId="429D20E9" w14:textId="3467B266" w:rsidR="003D3F94" w:rsidRPr="00E83914" w:rsidRDefault="001E155C" w:rsidP="00E83914">
      <w:pPr>
        <w:pStyle w:val="FigureLeft"/>
      </w:pPr>
      <w:r w:rsidRPr="00204DE6">
        <mc:AlternateContent>
          <mc:Choice Requires="wps">
            <w:drawing>
              <wp:anchor distT="45720" distB="45720" distL="114300" distR="114300" simplePos="0" relativeHeight="251722752" behindDoc="0" locked="0" layoutInCell="1" allowOverlap="1" wp14:anchorId="271D6E42" wp14:editId="244AF33A">
                <wp:simplePos x="0" y="0"/>
                <wp:positionH relativeFrom="column">
                  <wp:posOffset>2392045</wp:posOffset>
                </wp:positionH>
                <wp:positionV relativeFrom="paragraph">
                  <wp:posOffset>332740</wp:posOffset>
                </wp:positionV>
                <wp:extent cx="3251835" cy="650875"/>
                <wp:effectExtent l="0" t="0" r="0" b="0"/>
                <wp:wrapThrough wrapText="bothSides">
                  <wp:wrapPolygon edited="0">
                    <wp:start x="380" y="0"/>
                    <wp:lineTo x="380" y="20862"/>
                    <wp:lineTo x="21132" y="20862"/>
                    <wp:lineTo x="21132" y="0"/>
                    <wp:lineTo x="380" y="0"/>
                  </wp:wrapPolygon>
                </wp:wrapThrough>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650875"/>
                        </a:xfrm>
                        <a:prstGeom prst="rect">
                          <a:avLst/>
                        </a:prstGeom>
                        <a:noFill/>
                        <a:ln w="12700">
                          <a:noFill/>
                          <a:miter lim="800000"/>
                          <a:headEnd/>
                          <a:tailEnd/>
                        </a:ln>
                      </wps:spPr>
                      <wps:txbx>
                        <w:txbxContent>
                          <w:p w14:paraId="76583003" w14:textId="00D556B7" w:rsidR="003D3F94" w:rsidRDefault="003D3F94" w:rsidP="006F6DE3">
                            <w:pPr>
                              <w:pStyle w:val="BoxStep"/>
                            </w:pPr>
                            <w:r>
                              <w:rPr>
                                <w:noProof/>
                              </w:rPr>
                              <w:drawing>
                                <wp:inline distT="0" distB="0" distL="0" distR="0" wp14:anchorId="44A38707" wp14:editId="507FF281">
                                  <wp:extent cx="172356" cy="172356"/>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Check for the </w:t>
                            </w:r>
                            <w:r w:rsidRPr="00327A7A">
                              <w:rPr>
                                <w:rStyle w:val="NameAction"/>
                              </w:rPr>
                              <w:t>message</w:t>
                            </w:r>
                            <w:r>
                              <w:t xml:space="preserve"> on your phone and open it</w:t>
                            </w:r>
                            <w:r w:rsidR="001E155C">
                              <w:t xml:space="preserve"> so you can view the authentication code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D6E42" id="_x0000_s1095" type="#_x0000_t202" style="position:absolute;margin-left:188.35pt;margin-top:26.2pt;width:256.05pt;height:51.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" filled="f" stroked="f" strokeweight="1pt">
                <v:textbox>
                  <w:txbxContent>
                    <w:p w14:paraId="76583003" w14:textId="00D556B7" w:rsidR="003D3F94" w:rsidRDefault="003D3F94" w:rsidP="006F6DE3">
                      <w:pPr>
                        <w:pStyle w:val="BoxStep"/>
                      </w:pPr>
                      <w:r>
                        <w:rPr>
                          <w:noProof/>
                        </w:rPr>
                        <w:drawing>
                          <wp:inline distT="0" distB="0" distL="0" distR="0" wp14:anchorId="44A38707" wp14:editId="507FF281">
                            <wp:extent cx="172356" cy="172356"/>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Check for the </w:t>
                      </w:r>
                      <w:r w:rsidRPr="00327A7A">
                        <w:rPr>
                          <w:rStyle w:val="NameAction"/>
                        </w:rPr>
                        <w:t>message</w:t>
                      </w:r>
                      <w:r>
                        <w:t xml:space="preserve"> on your phone and open it</w:t>
                      </w:r>
                      <w:r w:rsidR="001E155C">
                        <w:t xml:space="preserve"> so you can view the authentication code</w:t>
                      </w:r>
                      <w:r>
                        <w:t>.</w:t>
                      </w:r>
                    </w:p>
                  </w:txbxContent>
                </v:textbox>
                <w10:wrap type="through"/>
              </v:shape>
            </w:pict>
          </mc:Fallback>
        </mc:AlternateContent>
      </w:r>
      <w:r w:rsidR="003D3F94" w:rsidRPr="00204DE6">
        <mc:AlternateContent>
          <mc:Choice Requires="wps">
            <w:drawing>
              <wp:anchor distT="45720" distB="45720" distL="114300" distR="114300" simplePos="0" relativeHeight="251739136" behindDoc="0" locked="0" layoutInCell="1" allowOverlap="1" wp14:anchorId="19E562F6" wp14:editId="6E892F03">
                <wp:simplePos x="0" y="0"/>
                <wp:positionH relativeFrom="column">
                  <wp:posOffset>2575780</wp:posOffset>
                </wp:positionH>
                <wp:positionV relativeFrom="paragraph">
                  <wp:posOffset>5427980</wp:posOffset>
                </wp:positionV>
                <wp:extent cx="3251835" cy="533400"/>
                <wp:effectExtent l="0" t="0" r="0" b="0"/>
                <wp:wrapThrough wrapText="bothSides">
                  <wp:wrapPolygon edited="0">
                    <wp:start x="380" y="0"/>
                    <wp:lineTo x="380" y="20829"/>
                    <wp:lineTo x="21132" y="20829"/>
                    <wp:lineTo x="21132" y="0"/>
                    <wp:lineTo x="380" y="0"/>
                  </wp:wrapPolygon>
                </wp:wrapThrough>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33400"/>
                        </a:xfrm>
                        <a:prstGeom prst="rect">
                          <a:avLst/>
                        </a:prstGeom>
                        <a:noFill/>
                        <a:ln w="12700">
                          <a:noFill/>
                          <a:miter lim="800000"/>
                          <a:headEnd/>
                          <a:tailEnd/>
                        </a:ln>
                      </wps:spPr>
                      <wps:txbx>
                        <w:txbxContent>
                          <w:p w14:paraId="09AF3034" w14:textId="77777777" w:rsidR="003D3F94" w:rsidRDefault="003D3F94" w:rsidP="00E83914">
                            <w:pPr>
                              <w:pStyle w:val="BoxStep"/>
                            </w:pPr>
                            <w:r>
                              <w:rPr>
                                <w:noProof/>
                              </w:rPr>
                              <w:drawing>
                                <wp:inline distT="0" distB="0" distL="0" distR="0" wp14:anchorId="3C23AA7F" wp14:editId="3F509165">
                                  <wp:extent cx="201168" cy="201168"/>
                                  <wp:effectExtent l="0" t="0" r="8890" b="889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1168" cy="201168"/>
                                          </a:xfrm>
                                          <a:prstGeom prst="rect">
                                            <a:avLst/>
                                          </a:prstGeom>
                                          <a:noFill/>
                                          <a:ln>
                                            <a:noFill/>
                                          </a:ln>
                                        </pic:spPr>
                                      </pic:pic>
                                    </a:graphicData>
                                  </a:graphic>
                                </wp:inline>
                              </w:drawing>
                            </w:r>
                            <w:r>
                              <w:t xml:space="preserve"> </w:t>
                            </w:r>
                            <w:r w:rsidRPr="00E17A8D">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562F6" id="_x0000_s1096" type="#_x0000_t202" style="position:absolute;margin-left:202.8pt;margin-top:427.4pt;width:256.05pt;height:4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" filled="f" stroked="f" strokeweight="1pt">
                <v:textbox>
                  <w:txbxContent>
                    <w:p w14:paraId="09AF3034" w14:textId="77777777" w:rsidR="003D3F94" w:rsidRDefault="003D3F94" w:rsidP="00E83914">
                      <w:pPr>
                        <w:pStyle w:val="BoxStep"/>
                      </w:pPr>
                      <w:r>
                        <w:rPr>
                          <w:noProof/>
                        </w:rPr>
                        <w:drawing>
                          <wp:inline distT="0" distB="0" distL="0" distR="0" wp14:anchorId="3C23AA7F" wp14:editId="3F509165">
                            <wp:extent cx="201168" cy="201168"/>
                            <wp:effectExtent l="0" t="0" r="8890" b="889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1168" cy="201168"/>
                                    </a:xfrm>
                                    <a:prstGeom prst="rect">
                                      <a:avLst/>
                                    </a:prstGeom>
                                    <a:noFill/>
                                    <a:ln>
                                      <a:noFill/>
                                    </a:ln>
                                  </pic:spPr>
                                </pic:pic>
                              </a:graphicData>
                            </a:graphic>
                          </wp:inline>
                        </w:drawing>
                      </w:r>
                      <w:r>
                        <w:t xml:space="preserve"> </w:t>
                      </w:r>
                      <w:r w:rsidRPr="00E17A8D">
                        <w:rPr>
                          <w:b/>
                        </w:rPr>
                        <w:t>On this page:</w:t>
                      </w:r>
                    </w:p>
                  </w:txbxContent>
                </v:textbox>
                <w10:wrap type="through"/>
              </v:shape>
            </w:pict>
          </mc:Fallback>
        </mc:AlternateContent>
      </w:r>
      <w:r w:rsidR="003D3F94">
        <w:drawing>
          <wp:inline distT="0" distB="0" distL="0" distR="0" wp14:anchorId="25B19EBE" wp14:editId="04219FD9">
            <wp:extent cx="1945475" cy="3310128"/>
            <wp:effectExtent l="19050" t="19050" r="17145" b="2413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_MessageOnPhone.png"/>
                    <pic:cNvPicPr/>
                  </pic:nvPicPr>
                  <pic:blipFill>
                    <a:blip r:embed="rId71">
                      <a:extLst>
                        <a:ext uri="{28A0092B-C50C-407E-A947-70E740481C1C}">
                          <a14:useLocalDpi xmlns:a14="http://schemas.microsoft.com/office/drawing/2010/main" val="0"/>
                        </a:ext>
                      </a:extLst>
                    </a:blip>
                    <a:stretch>
                      <a:fillRect/>
                    </a:stretch>
                  </pic:blipFill>
                  <pic:spPr>
                    <a:xfrm>
                      <a:off x="0" y="0"/>
                      <a:ext cx="1945475" cy="3310128"/>
                    </a:xfrm>
                    <a:prstGeom prst="rect">
                      <a:avLst/>
                    </a:prstGeom>
                    <a:ln w="9525">
                      <a:solidFill>
                        <a:schemeClr val="bg1">
                          <a:lumMod val="85000"/>
                        </a:schemeClr>
                      </a:solidFill>
                    </a:ln>
                  </pic:spPr>
                </pic:pic>
              </a:graphicData>
            </a:graphic>
          </wp:inline>
        </w:drawing>
      </w:r>
    </w:p>
    <w:p w14:paraId="21045906" w14:textId="77777777" w:rsidR="003D3F94" w:rsidRDefault="003D3F94" w:rsidP="00E83914">
      <w:pPr>
        <w:pStyle w:val="Heading3"/>
      </w:pPr>
      <w:r>
        <w:t>Enter the Authentication Code</w:t>
      </w:r>
      <w:bookmarkEnd w:id="15"/>
      <w:r>
        <w:t xml:space="preserve"> Page</w:t>
      </w:r>
    </w:p>
    <w:p w14:paraId="3ED7EE82" w14:textId="0933D3A4" w:rsidR="003D3F94" w:rsidRDefault="00B11470" w:rsidP="00880EAC">
      <w:pPr>
        <w:pStyle w:val="FigureLeft"/>
      </w:pPr>
      <w:r w:rsidRPr="00204DE6">
        <mc:AlternateContent>
          <mc:Choice Requires="wps">
            <w:drawing>
              <wp:anchor distT="45720" distB="45720" distL="114300" distR="114300" simplePos="0" relativeHeight="251723776" behindDoc="0" locked="0" layoutInCell="1" allowOverlap="1" wp14:anchorId="510E15CB" wp14:editId="7FEE3B47">
                <wp:simplePos x="0" y="0"/>
                <wp:positionH relativeFrom="margin">
                  <wp:posOffset>2580005</wp:posOffset>
                </wp:positionH>
                <wp:positionV relativeFrom="paragraph">
                  <wp:posOffset>2482459</wp:posOffset>
                </wp:positionV>
                <wp:extent cx="3251835" cy="300355"/>
                <wp:effectExtent l="0" t="0" r="0" b="4445"/>
                <wp:wrapThrough wrapText="bothSides">
                  <wp:wrapPolygon edited="0">
                    <wp:start x="380" y="0"/>
                    <wp:lineTo x="380" y="20550"/>
                    <wp:lineTo x="21132" y="20550"/>
                    <wp:lineTo x="21132" y="0"/>
                    <wp:lineTo x="380" y="0"/>
                  </wp:wrapPolygon>
                </wp:wrapThrough>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00355"/>
                        </a:xfrm>
                        <a:prstGeom prst="rect">
                          <a:avLst/>
                        </a:prstGeom>
                        <a:noFill/>
                        <a:ln w="12700">
                          <a:noFill/>
                          <a:miter lim="800000"/>
                          <a:headEnd/>
                          <a:tailEnd/>
                        </a:ln>
                      </wps:spPr>
                      <wps:txbx>
                        <w:txbxContent>
                          <w:p w14:paraId="57872C55" w14:textId="77777777" w:rsidR="003D3F94" w:rsidRDefault="003D3F94" w:rsidP="006F6DE3">
                            <w:pPr>
                              <w:pStyle w:val="BoxStep"/>
                            </w:pPr>
                            <w:r>
                              <w:rPr>
                                <w:noProof/>
                              </w:rPr>
                              <w:drawing>
                                <wp:inline distT="0" distB="0" distL="0" distR="0" wp14:anchorId="1A80358F" wp14:editId="43936C51">
                                  <wp:extent cx="173736" cy="173736"/>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Type in the 6 numbers from your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E15CB" id="_x0000_s1097" type="#_x0000_t202" style="position:absolute;margin-left:203.15pt;margin-top:195.45pt;width:256.05pt;height:23.6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" filled="f" stroked="f" strokeweight="1pt">
                <v:textbox>
                  <w:txbxContent>
                    <w:p w14:paraId="57872C55" w14:textId="77777777" w:rsidR="003D3F94" w:rsidRDefault="003D3F94" w:rsidP="006F6DE3">
                      <w:pPr>
                        <w:pStyle w:val="BoxStep"/>
                      </w:pPr>
                      <w:r>
                        <w:rPr>
                          <w:noProof/>
                        </w:rPr>
                        <w:drawing>
                          <wp:inline distT="0" distB="0" distL="0" distR="0" wp14:anchorId="1A80358F" wp14:editId="43936C51">
                            <wp:extent cx="173736" cy="173736"/>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Type in the 6 numbers from your phone.</w:t>
                      </w:r>
                    </w:p>
                  </w:txbxContent>
                </v:textbox>
                <w10:wrap type="through" anchorx="margin"/>
              </v:shape>
            </w:pict>
          </mc:Fallback>
        </mc:AlternateContent>
      </w:r>
      <w:r w:rsidR="003D3F94" w:rsidRPr="00204DE6">
        <mc:AlternateContent>
          <mc:Choice Requires="wps">
            <w:drawing>
              <wp:anchor distT="45720" distB="45720" distL="114300" distR="114300" simplePos="0" relativeHeight="251724800" behindDoc="0" locked="0" layoutInCell="1" allowOverlap="1" wp14:anchorId="36BFD03C" wp14:editId="77A46263">
                <wp:simplePos x="0" y="0"/>
                <wp:positionH relativeFrom="column">
                  <wp:posOffset>2597012</wp:posOffset>
                </wp:positionH>
                <wp:positionV relativeFrom="paragraph">
                  <wp:posOffset>3382811</wp:posOffset>
                </wp:positionV>
                <wp:extent cx="3048000" cy="542925"/>
                <wp:effectExtent l="0" t="0" r="0" b="0"/>
                <wp:wrapThrough wrapText="bothSides">
                  <wp:wrapPolygon edited="0">
                    <wp:start x="405" y="0"/>
                    <wp:lineTo x="405" y="20463"/>
                    <wp:lineTo x="21060" y="20463"/>
                    <wp:lineTo x="21060" y="0"/>
                    <wp:lineTo x="405" y="0"/>
                  </wp:wrapPolygon>
                </wp:wrapThrough>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42925"/>
                        </a:xfrm>
                        <a:prstGeom prst="rect">
                          <a:avLst/>
                        </a:prstGeom>
                        <a:noFill/>
                        <a:ln w="12700">
                          <a:noFill/>
                          <a:miter lim="800000"/>
                          <a:headEnd/>
                          <a:tailEnd/>
                        </a:ln>
                      </wps:spPr>
                      <wps:txbx>
                        <w:txbxContent>
                          <w:p w14:paraId="10E69F91" w14:textId="77777777" w:rsidR="003D3F94" w:rsidRDefault="003D3F94" w:rsidP="006F6DE3">
                            <w:pPr>
                              <w:pStyle w:val="BoxStep"/>
                            </w:pPr>
                            <w:r>
                              <w:rPr>
                                <w:noProof/>
                              </w:rPr>
                              <w:drawing>
                                <wp:inline distT="0" distB="0" distL="0" distR="0" wp14:anchorId="3FFC0D32" wp14:editId="4393204A">
                                  <wp:extent cx="173736" cy="173736"/>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Pr>
                                <w:noProof/>
                              </w:rPr>
                              <w:drawing>
                                <wp:inline distT="0" distB="0" distL="0" distR="0" wp14:anchorId="7E4A8AA6" wp14:editId="0CB6055C">
                                  <wp:extent cx="182880" cy="173736"/>
                                  <wp:effectExtent l="0" t="0" r="762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on_ContinueOrange.png"/>
                                          <pic:cNvPicPr/>
                                        </pic:nvPicPr>
                                        <pic:blipFill>
                                          <a:blip r:embed="rId69">
                                            <a:extLst>
                                              <a:ext uri="{28A0092B-C50C-407E-A947-70E740481C1C}">
                                                <a14:useLocalDpi xmlns:a14="http://schemas.microsoft.com/office/drawing/2010/main" val="0"/>
                                              </a:ext>
                                            </a:extLst>
                                          </a:blip>
                                          <a:stretch>
                                            <a:fillRect/>
                                          </a:stretch>
                                        </pic:blipFill>
                                        <pic:spPr>
                                          <a:xfrm>
                                            <a:off x="0" y="0"/>
                                            <a:ext cx="182880" cy="173736"/>
                                          </a:xfrm>
                                          <a:prstGeom prst="rect">
                                            <a:avLst/>
                                          </a:prstGeom>
                                        </pic:spPr>
                                      </pic:pic>
                                    </a:graphicData>
                                  </a:graphic>
                                </wp:inline>
                              </w:drawing>
                            </w:r>
                            <w:r>
                              <w:t xml:space="preserve"> button to continue to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FD03C" id="_x0000_s1098" type="#_x0000_t202" style="position:absolute;margin-left:204.5pt;margin-top:266.35pt;width:240pt;height:42.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" filled="f" stroked="f" strokeweight="1pt">
                <v:textbox>
                  <w:txbxContent>
                    <w:p w14:paraId="10E69F91" w14:textId="77777777" w:rsidR="003D3F94" w:rsidRDefault="003D3F94" w:rsidP="006F6DE3">
                      <w:pPr>
                        <w:pStyle w:val="BoxStep"/>
                      </w:pPr>
                      <w:r>
                        <w:rPr>
                          <w:noProof/>
                        </w:rPr>
                        <w:drawing>
                          <wp:inline distT="0" distB="0" distL="0" distR="0" wp14:anchorId="3FFC0D32" wp14:editId="4393204A">
                            <wp:extent cx="173736" cy="173736"/>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Pr>
                          <w:noProof/>
                        </w:rPr>
                        <w:drawing>
                          <wp:inline distT="0" distB="0" distL="0" distR="0" wp14:anchorId="7E4A8AA6" wp14:editId="0CB6055C">
                            <wp:extent cx="182880" cy="173736"/>
                            <wp:effectExtent l="0" t="0" r="762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on_ContinueOrange.png"/>
                                    <pic:cNvPicPr/>
                                  </pic:nvPicPr>
                                  <pic:blipFill>
                                    <a:blip r:embed="rId69">
                                      <a:extLst>
                                        <a:ext uri="{28A0092B-C50C-407E-A947-70E740481C1C}">
                                          <a14:useLocalDpi xmlns:a14="http://schemas.microsoft.com/office/drawing/2010/main" val="0"/>
                                        </a:ext>
                                      </a:extLst>
                                    </a:blip>
                                    <a:stretch>
                                      <a:fillRect/>
                                    </a:stretch>
                                  </pic:blipFill>
                                  <pic:spPr>
                                    <a:xfrm>
                                      <a:off x="0" y="0"/>
                                      <a:ext cx="182880" cy="173736"/>
                                    </a:xfrm>
                                    <a:prstGeom prst="rect">
                                      <a:avLst/>
                                    </a:prstGeom>
                                  </pic:spPr>
                                </pic:pic>
                              </a:graphicData>
                            </a:graphic>
                          </wp:inline>
                        </w:drawing>
                      </w:r>
                      <w:r>
                        <w:t xml:space="preserve"> button to continue to the next page.</w:t>
                      </w:r>
                    </w:p>
                  </w:txbxContent>
                </v:textbox>
                <w10:wrap type="through"/>
              </v:shape>
            </w:pict>
          </mc:Fallback>
        </mc:AlternateContent>
      </w:r>
      <w:r w:rsidR="003D3F94" w:rsidRPr="00D829DC">
        <mc:AlternateContent>
          <mc:Choice Requires="wps">
            <w:drawing>
              <wp:anchor distT="45720" distB="45720" distL="114300" distR="114300" simplePos="0" relativeHeight="251728896" behindDoc="0" locked="0" layoutInCell="1" allowOverlap="1" wp14:anchorId="785F72F0" wp14:editId="00C94E83">
                <wp:simplePos x="0" y="0"/>
                <wp:positionH relativeFrom="margin">
                  <wp:posOffset>2575864</wp:posOffset>
                </wp:positionH>
                <wp:positionV relativeFrom="paragraph">
                  <wp:posOffset>2786546</wp:posOffset>
                </wp:positionV>
                <wp:extent cx="3321050" cy="667385"/>
                <wp:effectExtent l="0" t="0" r="0" b="0"/>
                <wp:wrapThrough wrapText="bothSides">
                  <wp:wrapPolygon edited="0">
                    <wp:start x="372" y="0"/>
                    <wp:lineTo x="372" y="20963"/>
                    <wp:lineTo x="21187" y="20963"/>
                    <wp:lineTo x="21187" y="0"/>
                    <wp:lineTo x="372" y="0"/>
                  </wp:wrapPolygon>
                </wp:wrapThrough>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667385"/>
                        </a:xfrm>
                        <a:prstGeom prst="rect">
                          <a:avLst/>
                        </a:prstGeom>
                        <a:noFill/>
                        <a:ln w="12700">
                          <a:noFill/>
                          <a:miter lim="800000"/>
                          <a:headEnd/>
                          <a:tailEnd/>
                        </a:ln>
                      </wps:spPr>
                      <wps:txbx>
                        <w:txbxContent>
                          <w:p w14:paraId="3DF8420F" w14:textId="77777777" w:rsidR="003D3F94" w:rsidRDefault="003D3F94" w:rsidP="006F6DE3">
                            <w:pPr>
                              <w:pStyle w:val="BoxStep"/>
                            </w:pPr>
                            <w:r>
                              <w:rPr>
                                <w:noProof/>
                              </w:rPr>
                              <w:drawing>
                                <wp:inline distT="0" distB="0" distL="0" distR="0" wp14:anchorId="5C7129BC" wp14:editId="7C5AF120">
                                  <wp:extent cx="173736" cy="173736"/>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sidRPr="00327A7A">
                              <w:rPr>
                                <w:rStyle w:val="NameCheckbox"/>
                              </w:rPr>
                              <w:t>Remember this browser</w:t>
                            </w:r>
                            <w:r>
                              <w:t xml:space="preserve"> checkbox.</w:t>
                            </w:r>
                            <w:r>
                              <w:br/>
                            </w:r>
                            <w:r w:rsidRPr="00D829DC">
                              <w:rPr>
                                <w:rStyle w:val="NoteText"/>
                              </w:rPr>
                              <w:t xml:space="preserve">Note: If you do not turn this feature on, you will be prompted to </w:t>
                            </w:r>
                            <w:r>
                              <w:rPr>
                                <w:rStyle w:val="NoteText"/>
                              </w:rPr>
                              <w:t>type in</w:t>
                            </w:r>
                            <w:r w:rsidRPr="00D829DC">
                              <w:rPr>
                                <w:rStyle w:val="NoteText"/>
                              </w:rPr>
                              <w:t xml:space="preserve"> this code every time you log in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F72F0" id="_x0000_s1099" type="#_x0000_t202" style="position:absolute;margin-left:202.8pt;margin-top:219.4pt;width:261.5pt;height:52.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" filled="f" stroked="f" strokeweight="1pt">
                <v:textbox>
                  <w:txbxContent>
                    <w:p w14:paraId="3DF8420F" w14:textId="77777777" w:rsidR="003D3F94" w:rsidRDefault="003D3F94" w:rsidP="006F6DE3">
                      <w:pPr>
                        <w:pStyle w:val="BoxStep"/>
                      </w:pPr>
                      <w:r>
                        <w:rPr>
                          <w:noProof/>
                        </w:rPr>
                        <w:drawing>
                          <wp:inline distT="0" distB="0" distL="0" distR="0" wp14:anchorId="5C7129BC" wp14:editId="7C5AF120">
                            <wp:extent cx="173736" cy="173736"/>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sidRPr="00327A7A">
                        <w:rPr>
                          <w:rStyle w:val="NameCheckbox"/>
                        </w:rPr>
                        <w:t>Remember this browser</w:t>
                      </w:r>
                      <w:r>
                        <w:t xml:space="preserve"> checkbox.</w:t>
                      </w:r>
                      <w:r>
                        <w:br/>
                      </w:r>
                      <w:r w:rsidRPr="00D829DC">
                        <w:rPr>
                          <w:rStyle w:val="NoteText"/>
                        </w:rPr>
                        <w:t xml:space="preserve">Note: If you do not turn this feature on, you will be prompted to </w:t>
                      </w:r>
                      <w:r>
                        <w:rPr>
                          <w:rStyle w:val="NoteText"/>
                        </w:rPr>
                        <w:t>type in</w:t>
                      </w:r>
                      <w:r w:rsidRPr="00D829DC">
                        <w:rPr>
                          <w:rStyle w:val="NoteText"/>
                        </w:rPr>
                        <w:t xml:space="preserve"> this code every time you log in</w:t>
                      </w:r>
                      <w:r>
                        <w:t>.</w:t>
                      </w:r>
                    </w:p>
                  </w:txbxContent>
                </v:textbox>
                <w10:wrap type="through" anchorx="margin"/>
              </v:shape>
            </w:pict>
          </mc:Fallback>
        </mc:AlternateContent>
      </w:r>
      <w:r w:rsidR="003D3F94">
        <w:drawing>
          <wp:inline distT="0" distB="0" distL="0" distR="0" wp14:anchorId="45D5ABAA" wp14:editId="18FDE954">
            <wp:extent cx="2472019" cy="3575304"/>
            <wp:effectExtent l="19050" t="19050" r="24130" b="2540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S_06EnterCodeSent.png"/>
                    <pic:cNvPicPr/>
                  </pic:nvPicPr>
                  <pic:blipFill>
                    <a:blip r:embed="rId72">
                      <a:extLst>
                        <a:ext uri="{28A0092B-C50C-407E-A947-70E740481C1C}">
                          <a14:useLocalDpi xmlns:a14="http://schemas.microsoft.com/office/drawing/2010/main" val="0"/>
                        </a:ext>
                      </a:extLst>
                    </a:blip>
                    <a:stretch>
                      <a:fillRect/>
                    </a:stretch>
                  </pic:blipFill>
                  <pic:spPr>
                    <a:xfrm>
                      <a:off x="0" y="0"/>
                      <a:ext cx="2472019" cy="3575304"/>
                    </a:xfrm>
                    <a:prstGeom prst="rect">
                      <a:avLst/>
                    </a:prstGeom>
                    <a:ln w="9525">
                      <a:solidFill>
                        <a:schemeClr val="bg1">
                          <a:lumMod val="85000"/>
                        </a:schemeClr>
                      </a:solidFill>
                    </a:ln>
                  </pic:spPr>
                </pic:pic>
              </a:graphicData>
            </a:graphic>
          </wp:inline>
        </w:drawing>
      </w:r>
    </w:p>
    <w:p w14:paraId="7CE5B4F5" w14:textId="77777777" w:rsidR="003D3F94" w:rsidRDefault="003D3F94" w:rsidP="006F6DE3">
      <w:pPr>
        <w:pStyle w:val="Heading3"/>
      </w:pPr>
      <w:bookmarkStart w:id="16" w:name="_Toc528666969"/>
      <w:r w:rsidRPr="00204DE6">
        <w:lastRenderedPageBreak/>
        <mc:AlternateContent>
          <mc:Choice Requires="wps">
            <w:drawing>
              <wp:anchor distT="45720" distB="45720" distL="114300" distR="114300" simplePos="0" relativeHeight="251740160" behindDoc="0" locked="0" layoutInCell="1" allowOverlap="1" wp14:anchorId="52C5C4CF" wp14:editId="081C28C5">
                <wp:simplePos x="0" y="0"/>
                <wp:positionH relativeFrom="column">
                  <wp:posOffset>2614930</wp:posOffset>
                </wp:positionH>
                <wp:positionV relativeFrom="paragraph">
                  <wp:posOffset>864235</wp:posOffset>
                </wp:positionV>
                <wp:extent cx="1669415" cy="533400"/>
                <wp:effectExtent l="0" t="0" r="0" b="0"/>
                <wp:wrapThrough wrapText="bothSides">
                  <wp:wrapPolygon edited="0">
                    <wp:start x="739" y="0"/>
                    <wp:lineTo x="739" y="20829"/>
                    <wp:lineTo x="20704" y="20829"/>
                    <wp:lineTo x="20704" y="0"/>
                    <wp:lineTo x="739" y="0"/>
                  </wp:wrapPolygon>
                </wp:wrapThrough>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533400"/>
                        </a:xfrm>
                        <a:prstGeom prst="rect">
                          <a:avLst/>
                        </a:prstGeom>
                        <a:noFill/>
                        <a:ln w="12700">
                          <a:noFill/>
                          <a:miter lim="800000"/>
                          <a:headEnd/>
                          <a:tailEnd/>
                        </a:ln>
                      </wps:spPr>
                      <wps:txbx>
                        <w:txbxContent>
                          <w:p w14:paraId="47E1650A" w14:textId="77777777" w:rsidR="003D3F94" w:rsidRDefault="003D3F94" w:rsidP="00880EAC">
                            <w:pPr>
                              <w:pStyle w:val="BoxStep"/>
                            </w:pPr>
                            <w:r>
                              <w:rPr>
                                <w:noProof/>
                              </w:rPr>
                              <w:drawing>
                                <wp:inline distT="0" distB="0" distL="0" distR="0" wp14:anchorId="455EFB3F" wp14:editId="67D97C92">
                                  <wp:extent cx="201168" cy="201168"/>
                                  <wp:effectExtent l="0" t="0" r="8890" b="889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1168" cy="201168"/>
                                          </a:xfrm>
                                          <a:prstGeom prst="rect">
                                            <a:avLst/>
                                          </a:prstGeom>
                                          <a:noFill/>
                                          <a:ln>
                                            <a:noFill/>
                                          </a:ln>
                                        </pic:spPr>
                                      </pic:pic>
                                    </a:graphicData>
                                  </a:graphic>
                                </wp:inline>
                              </w:drawing>
                            </w:r>
                            <w:r w:rsidRPr="004A1A0E">
                              <w:rPr>
                                <w:b/>
                              </w:rPr>
                              <w:t xml:space="preserve"> </w:t>
                            </w:r>
                            <w:r>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C4CF" id="_x0000_s1100" type="#_x0000_t202" style="position:absolute;margin-left:205.9pt;margin-top:68.05pt;width:131.45pt;height:42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" filled="f" stroked="f" strokeweight="1pt">
                <v:textbox>
                  <w:txbxContent>
                    <w:p w14:paraId="47E1650A" w14:textId="77777777" w:rsidR="003D3F94" w:rsidRDefault="003D3F94" w:rsidP="00880EAC">
                      <w:pPr>
                        <w:pStyle w:val="BoxStep"/>
                      </w:pPr>
                      <w:r>
                        <w:rPr>
                          <w:noProof/>
                        </w:rPr>
                        <w:drawing>
                          <wp:inline distT="0" distB="0" distL="0" distR="0" wp14:anchorId="455EFB3F" wp14:editId="67D97C92">
                            <wp:extent cx="201168" cy="201168"/>
                            <wp:effectExtent l="0" t="0" r="8890" b="889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1168" cy="201168"/>
                                    </a:xfrm>
                                    <a:prstGeom prst="rect">
                                      <a:avLst/>
                                    </a:prstGeom>
                                    <a:noFill/>
                                    <a:ln>
                                      <a:noFill/>
                                    </a:ln>
                                  </pic:spPr>
                                </pic:pic>
                              </a:graphicData>
                            </a:graphic>
                          </wp:inline>
                        </w:drawing>
                      </w:r>
                      <w:r w:rsidRPr="004A1A0E">
                        <w:rPr>
                          <w:b/>
                        </w:rPr>
                        <w:t xml:space="preserve"> </w:t>
                      </w:r>
                      <w:r>
                        <w:rPr>
                          <w:b/>
                        </w:rPr>
                        <w:t>On this page:</w:t>
                      </w:r>
                    </w:p>
                  </w:txbxContent>
                </v:textbox>
                <w10:wrap type="through"/>
              </v:shape>
            </w:pict>
          </mc:Fallback>
        </mc:AlternateContent>
      </w:r>
      <w:r>
        <w:t>Recovery Code Page</w:t>
      </w:r>
    </w:p>
    <w:p w14:paraId="135C2300" w14:textId="77777777" w:rsidR="003D3F94" w:rsidRPr="00880EAC" w:rsidRDefault="003D3F94" w:rsidP="00880EAC">
      <w:pPr>
        <w:pStyle w:val="FigureLeft"/>
      </w:pPr>
      <w:r w:rsidRPr="004A1A0E">
        <mc:AlternateContent>
          <mc:Choice Requires="wps">
            <w:drawing>
              <wp:anchor distT="0" distB="0" distL="0" distR="0" simplePos="0" relativeHeight="251741184" behindDoc="0" locked="0" layoutInCell="1" allowOverlap="1" wp14:anchorId="3B54D2CD" wp14:editId="4027D605">
                <wp:simplePos x="0" y="0"/>
                <wp:positionH relativeFrom="margin">
                  <wp:posOffset>2553970</wp:posOffset>
                </wp:positionH>
                <wp:positionV relativeFrom="paragraph">
                  <wp:posOffset>1705610</wp:posOffset>
                </wp:positionV>
                <wp:extent cx="3255010" cy="666750"/>
                <wp:effectExtent l="0" t="0" r="0" b="0"/>
                <wp:wrapThrough wrapText="bothSides">
                  <wp:wrapPolygon edited="0">
                    <wp:start x="379" y="0"/>
                    <wp:lineTo x="379" y="20983"/>
                    <wp:lineTo x="21111" y="20983"/>
                    <wp:lineTo x="21111" y="0"/>
                    <wp:lineTo x="379" y="0"/>
                  </wp:wrapPolygon>
                </wp:wrapThrough>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66750"/>
                        </a:xfrm>
                        <a:prstGeom prst="rect">
                          <a:avLst/>
                        </a:prstGeom>
                        <a:noFill/>
                        <a:ln w="12700">
                          <a:noFill/>
                          <a:miter lim="800000"/>
                          <a:headEnd/>
                          <a:tailEnd/>
                        </a:ln>
                      </wps:spPr>
                      <wps:txbx>
                        <w:txbxContent>
                          <w:p w14:paraId="1D8CE155" w14:textId="77777777" w:rsidR="003D3F94" w:rsidRDefault="003D3F94" w:rsidP="004A1A0E">
                            <w:pPr>
                              <w:pStyle w:val="BoxStep"/>
                            </w:pPr>
                            <w:r>
                              <w:rPr>
                                <w:noProof/>
                              </w:rPr>
                              <w:drawing>
                                <wp:inline distT="0" distB="0" distL="0" distR="0" wp14:anchorId="4E27D3F0" wp14:editId="68FA7D92">
                                  <wp:extent cx="173736" cy="173736"/>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Copy this code and </w:t>
                            </w:r>
                            <w:r w:rsidRPr="009715B2">
                              <w:rPr>
                                <w:sz w:val="24"/>
                              </w:rPr>
                              <w:t>paste</w:t>
                            </w:r>
                            <w:r>
                              <w:t xml:space="preserve"> it into the file you opened earlier for this purpose (refer to </w:t>
                            </w:r>
                            <w:r>
                              <w:br/>
                              <w:t xml:space="preserve">page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4D2CD" id="_x0000_s1101" type="#_x0000_t202" style="position:absolute;margin-left:201.1pt;margin-top:134.3pt;width:256.3pt;height:52.5pt;z-index:251741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" filled="f" stroked="f" strokeweight="1pt">
                <v:textbox>
                  <w:txbxContent>
                    <w:p w14:paraId="1D8CE155" w14:textId="77777777" w:rsidR="003D3F94" w:rsidRDefault="003D3F94" w:rsidP="004A1A0E">
                      <w:pPr>
                        <w:pStyle w:val="BoxStep"/>
                      </w:pPr>
                      <w:r>
                        <w:rPr>
                          <w:noProof/>
                        </w:rPr>
                        <w:drawing>
                          <wp:inline distT="0" distB="0" distL="0" distR="0" wp14:anchorId="4E27D3F0" wp14:editId="68FA7D92">
                            <wp:extent cx="173736" cy="173736"/>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tepA.png"/>
                                    <pic:cNvPicPr/>
                                  </pic:nvPicPr>
                                  <pic:blipFill>
                                    <a:blip r:embed="rId17">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rPr>
                          <w:noProof/>
                        </w:rPr>
                        <w:t xml:space="preserve"> </w:t>
                      </w:r>
                      <w:r>
                        <w:t xml:space="preserve">Copy this code and </w:t>
                      </w:r>
                      <w:r w:rsidRPr="009715B2">
                        <w:rPr>
                          <w:sz w:val="24"/>
                        </w:rPr>
                        <w:t>paste</w:t>
                      </w:r>
                      <w:r>
                        <w:t xml:space="preserve"> it into the file you opened earlier for this purpose (refer to </w:t>
                      </w:r>
                      <w:r>
                        <w:br/>
                        <w:t xml:space="preserve">page 1). </w:t>
                      </w:r>
                    </w:p>
                  </w:txbxContent>
                </v:textbox>
                <w10:wrap type="through" anchorx="margin"/>
              </v:shape>
            </w:pict>
          </mc:Fallback>
        </mc:AlternateContent>
      </w:r>
      <w:r w:rsidRPr="004A1A0E">
        <mc:AlternateContent>
          <mc:Choice Requires="wps">
            <w:drawing>
              <wp:anchor distT="0" distB="0" distL="0" distR="0" simplePos="0" relativeHeight="251742208" behindDoc="0" locked="0" layoutInCell="1" allowOverlap="1" wp14:anchorId="534A4599" wp14:editId="635CD8DE">
                <wp:simplePos x="0" y="0"/>
                <wp:positionH relativeFrom="margin">
                  <wp:posOffset>2554605</wp:posOffset>
                </wp:positionH>
                <wp:positionV relativeFrom="paragraph">
                  <wp:posOffset>3060700</wp:posOffset>
                </wp:positionV>
                <wp:extent cx="3255010" cy="352425"/>
                <wp:effectExtent l="0" t="0" r="0" b="0"/>
                <wp:wrapThrough wrapText="bothSides">
                  <wp:wrapPolygon edited="0">
                    <wp:start x="379" y="0"/>
                    <wp:lineTo x="379" y="19849"/>
                    <wp:lineTo x="21111" y="19849"/>
                    <wp:lineTo x="21111" y="0"/>
                    <wp:lineTo x="379" y="0"/>
                  </wp:wrapPolygon>
                </wp:wrapThrough>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52425"/>
                        </a:xfrm>
                        <a:prstGeom prst="rect">
                          <a:avLst/>
                        </a:prstGeom>
                        <a:noFill/>
                        <a:ln w="12700">
                          <a:noFill/>
                          <a:miter lim="800000"/>
                          <a:headEnd/>
                          <a:tailEnd/>
                        </a:ln>
                      </wps:spPr>
                      <wps:txbx>
                        <w:txbxContent>
                          <w:p w14:paraId="6CB02CA4" w14:textId="77777777" w:rsidR="003D3F94" w:rsidRPr="006423C6" w:rsidRDefault="003D3F94" w:rsidP="004A1A0E">
                            <w:pPr>
                              <w:pStyle w:val="BoxStep"/>
                              <w:rPr>
                                <w:b/>
                              </w:rPr>
                            </w:pPr>
                            <w:r>
                              <w:rPr>
                                <w:noProof/>
                              </w:rPr>
                              <w:drawing>
                                <wp:inline distT="0" distB="0" distL="0" distR="0" wp14:anchorId="46AB3AD1" wp14:editId="31FC3E97">
                                  <wp:extent cx="173736" cy="173736"/>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34F9F874" wp14:editId="74BD4C8F">
                                  <wp:extent cx="192024" cy="182880"/>
                                  <wp:effectExtent l="0" t="0" r="0" b="762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32">
                                            <a:extLst>
                                              <a:ext uri="{28A0092B-C50C-407E-A947-70E740481C1C}">
                                                <a14:useLocalDpi xmlns:a14="http://schemas.microsoft.com/office/drawing/2010/main" val="0"/>
                                              </a:ext>
                                            </a:extLst>
                                          </a:blip>
                                          <a:stretch>
                                            <a:fillRect/>
                                          </a:stretch>
                                        </pic:blipFill>
                                        <pic:spPr>
                                          <a:xfrm>
                                            <a:off x="0" y="0"/>
                                            <a:ext cx="192024"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4599" id="_x0000_s1102" type="#_x0000_t202" style="position:absolute;margin-left:201.15pt;margin-top:241pt;width:256.3pt;height:27.75pt;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" filled="f" stroked="f" strokeweight="1pt">
                <v:textbox>
                  <w:txbxContent>
                    <w:p w14:paraId="6CB02CA4" w14:textId="77777777" w:rsidR="003D3F94" w:rsidRPr="006423C6" w:rsidRDefault="003D3F94" w:rsidP="004A1A0E">
                      <w:pPr>
                        <w:pStyle w:val="BoxStep"/>
                        <w:rPr>
                          <w:b/>
                        </w:rPr>
                      </w:pPr>
                      <w:r>
                        <w:rPr>
                          <w:noProof/>
                        </w:rPr>
                        <w:drawing>
                          <wp:inline distT="0" distB="0" distL="0" distR="0" wp14:anchorId="46AB3AD1" wp14:editId="31FC3E97">
                            <wp:extent cx="173736" cy="173736"/>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proofErr w:type="gramStart"/>
                      <w:r w:rsidRPr="006423C6">
                        <w:t xml:space="preserve">the </w:t>
                      </w:r>
                      <w:r w:rsidRPr="006423C6">
                        <w:rPr>
                          <w:noProof/>
                        </w:rPr>
                        <w:drawing>
                          <wp:inline distT="0" distB="0" distL="0" distR="0" wp14:anchorId="34F9F874" wp14:editId="74BD4C8F">
                            <wp:extent cx="192024" cy="182880"/>
                            <wp:effectExtent l="0" t="0" r="0" b="762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tton_ContinueGray.png"/>
                                    <pic:cNvPicPr/>
                                  </pic:nvPicPr>
                                  <pic:blipFill>
                                    <a:blip r:embed="rId32">
                                      <a:extLst>
                                        <a:ext uri="{28A0092B-C50C-407E-A947-70E740481C1C}">
                                          <a14:useLocalDpi xmlns:a14="http://schemas.microsoft.com/office/drawing/2010/main" val="0"/>
                                        </a:ext>
                                      </a:extLst>
                                    </a:blip>
                                    <a:stretch>
                                      <a:fillRect/>
                                    </a:stretch>
                                  </pic:blipFill>
                                  <pic:spPr>
                                    <a:xfrm>
                                      <a:off x="0" y="0"/>
                                      <a:ext cx="192024" cy="182880"/>
                                    </a:xfrm>
                                    <a:prstGeom prst="rect">
                                      <a:avLst/>
                                    </a:prstGeom>
                                  </pic:spPr>
                                </pic:pic>
                              </a:graphicData>
                            </a:graphic>
                          </wp:inline>
                        </w:drawing>
                      </w:r>
                      <w:r w:rsidRPr="006423C6">
                        <w:rPr>
                          <w:rStyle w:val="NameLink"/>
                          <w:b w:val="0"/>
                        </w:rPr>
                        <w:t xml:space="preserve"> to</w:t>
                      </w:r>
                      <w:proofErr w:type="gramEnd"/>
                      <w:r w:rsidRPr="006423C6">
                        <w:rPr>
                          <w:rStyle w:val="NameLink"/>
                          <w:b w:val="0"/>
                        </w:rPr>
                        <w:t xml:space="preserve"> continue.</w:t>
                      </w:r>
                    </w:p>
                  </w:txbxContent>
                </v:textbox>
                <w10:wrap type="through" anchorx="margin"/>
              </v:shape>
            </w:pict>
          </mc:Fallback>
        </mc:AlternateContent>
      </w:r>
      <w:r w:rsidRPr="004A1A0E">
        <mc:AlternateContent>
          <mc:Choice Requires="wps">
            <w:drawing>
              <wp:anchor distT="0" distB="0" distL="0" distR="0" simplePos="0" relativeHeight="251743232" behindDoc="0" locked="0" layoutInCell="1" allowOverlap="1" wp14:anchorId="7BF8B820" wp14:editId="0FBCB105">
                <wp:simplePos x="0" y="0"/>
                <wp:positionH relativeFrom="margin">
                  <wp:posOffset>2553943</wp:posOffset>
                </wp:positionH>
                <wp:positionV relativeFrom="paragraph">
                  <wp:posOffset>2439145</wp:posOffset>
                </wp:positionV>
                <wp:extent cx="3255010" cy="685800"/>
                <wp:effectExtent l="0" t="0" r="0" b="0"/>
                <wp:wrapThrough wrapText="bothSides">
                  <wp:wrapPolygon edited="0">
                    <wp:start x="379" y="0"/>
                    <wp:lineTo x="379" y="21000"/>
                    <wp:lineTo x="21111" y="21000"/>
                    <wp:lineTo x="21111" y="0"/>
                    <wp:lineTo x="379" y="0"/>
                  </wp:wrapPolygon>
                </wp:wrapThrough>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685800"/>
                        </a:xfrm>
                        <a:prstGeom prst="rect">
                          <a:avLst/>
                        </a:prstGeom>
                        <a:noFill/>
                        <a:ln w="12700">
                          <a:noFill/>
                          <a:miter lim="800000"/>
                          <a:headEnd/>
                          <a:tailEnd/>
                        </a:ln>
                      </wps:spPr>
                      <wps:txbx>
                        <w:txbxContent>
                          <w:p w14:paraId="1D2F02A9" w14:textId="77777777" w:rsidR="003D3F94" w:rsidRPr="006423C6" w:rsidRDefault="003D3F94" w:rsidP="004A1A0E">
                            <w:pPr>
                              <w:pStyle w:val="BoxStep"/>
                              <w:rPr>
                                <w:b/>
                              </w:rPr>
                            </w:pPr>
                            <w:r>
                              <w:rPr>
                                <w:noProof/>
                              </w:rPr>
                              <w:drawing>
                                <wp:inline distT="0" distB="0" distL="0" distR="0" wp14:anchorId="3CDCD34D" wp14:editId="7EA2FBF9">
                                  <wp:extent cx="173736" cy="173736"/>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checkbox so you do not need to get and enter an authentication code every time you log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8B820" id="_x0000_s1103" type="#_x0000_t202" style="position:absolute;margin-left:201.1pt;margin-top:192.05pt;width:256.3pt;height:54pt;z-index:251743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" filled="f" stroked="f" strokeweight="1pt">
                <v:textbox>
                  <w:txbxContent>
                    <w:p w14:paraId="1D2F02A9" w14:textId="77777777" w:rsidR="003D3F94" w:rsidRPr="006423C6" w:rsidRDefault="003D3F94" w:rsidP="004A1A0E">
                      <w:pPr>
                        <w:pStyle w:val="BoxStep"/>
                        <w:rPr>
                          <w:b/>
                        </w:rPr>
                      </w:pPr>
                      <w:r>
                        <w:rPr>
                          <w:noProof/>
                        </w:rPr>
                        <w:drawing>
                          <wp:inline distT="0" distB="0" distL="0" distR="0" wp14:anchorId="3CDCD34D" wp14:editId="7EA2FBF9">
                            <wp:extent cx="173736" cy="173736"/>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w:t>
                      </w:r>
                      <w:r w:rsidRPr="006423C6">
                        <w:t>the</w:t>
                      </w:r>
                      <w:r>
                        <w:t xml:space="preserve"> checkbox so you do not need to get and enter an authentication code every time you log in.</w:t>
                      </w:r>
                    </w:p>
                  </w:txbxContent>
                </v:textbox>
                <w10:wrap type="through" anchorx="margin"/>
              </v:shape>
            </w:pict>
          </mc:Fallback>
        </mc:AlternateContent>
      </w:r>
      <w:r>
        <w:drawing>
          <wp:inline distT="0" distB="0" distL="0" distR="0" wp14:anchorId="54DFB700" wp14:editId="5FECF668">
            <wp:extent cx="2514600" cy="3355848"/>
            <wp:effectExtent l="19050" t="19050" r="19050" b="1651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S_07RecoveryPage.png"/>
                    <pic:cNvPicPr/>
                  </pic:nvPicPr>
                  <pic:blipFill>
                    <a:blip r:embed="rId73">
                      <a:extLst>
                        <a:ext uri="{28A0092B-C50C-407E-A947-70E740481C1C}">
                          <a14:useLocalDpi xmlns:a14="http://schemas.microsoft.com/office/drawing/2010/main" val="0"/>
                        </a:ext>
                      </a:extLst>
                    </a:blip>
                    <a:stretch>
                      <a:fillRect/>
                    </a:stretch>
                  </pic:blipFill>
                  <pic:spPr>
                    <a:xfrm>
                      <a:off x="0" y="0"/>
                      <a:ext cx="2514600" cy="3355848"/>
                    </a:xfrm>
                    <a:prstGeom prst="rect">
                      <a:avLst/>
                    </a:prstGeom>
                    <a:ln w="9525">
                      <a:solidFill>
                        <a:schemeClr val="bg1">
                          <a:lumMod val="85000"/>
                        </a:schemeClr>
                      </a:solidFill>
                    </a:ln>
                  </pic:spPr>
                </pic:pic>
              </a:graphicData>
            </a:graphic>
          </wp:inline>
        </w:drawing>
      </w:r>
    </w:p>
    <w:p w14:paraId="50B7848D" w14:textId="77777777" w:rsidR="003D3F94" w:rsidRDefault="003D3F94" w:rsidP="006F6DE3">
      <w:pPr>
        <w:pStyle w:val="Heading3"/>
      </w:pPr>
      <w:r>
        <w:t>Continue</w:t>
      </w:r>
      <w:bookmarkEnd w:id="16"/>
      <w:r>
        <w:t xml:space="preserve"> Page</w:t>
      </w:r>
    </w:p>
    <w:p w14:paraId="2B64EEFD" w14:textId="77777777" w:rsidR="003D3F94" w:rsidRPr="00152A83" w:rsidRDefault="003D3F94" w:rsidP="00880EAC">
      <w:pPr>
        <w:pStyle w:val="FigureLeft"/>
      </w:pPr>
      <w:r w:rsidRPr="00204DE6">
        <mc:AlternateContent>
          <mc:Choice Requires="wps">
            <w:drawing>
              <wp:anchor distT="45720" distB="45720" distL="114300" distR="114300" simplePos="0" relativeHeight="251725824" behindDoc="0" locked="0" layoutInCell="1" allowOverlap="1" wp14:anchorId="2F539C52" wp14:editId="35A0BBEC">
                <wp:simplePos x="0" y="0"/>
                <wp:positionH relativeFrom="column">
                  <wp:posOffset>2710981</wp:posOffset>
                </wp:positionH>
                <wp:positionV relativeFrom="paragraph">
                  <wp:posOffset>2430421</wp:posOffset>
                </wp:positionV>
                <wp:extent cx="3251835" cy="341630"/>
                <wp:effectExtent l="0" t="0" r="0" b="1270"/>
                <wp:wrapThrough wrapText="bothSides">
                  <wp:wrapPolygon edited="0">
                    <wp:start x="380" y="0"/>
                    <wp:lineTo x="380" y="20476"/>
                    <wp:lineTo x="21132" y="20476"/>
                    <wp:lineTo x="21132" y="0"/>
                    <wp:lineTo x="380" y="0"/>
                  </wp:wrapPolygon>
                </wp:wrapThrough>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41630"/>
                        </a:xfrm>
                        <a:prstGeom prst="rect">
                          <a:avLst/>
                        </a:prstGeom>
                        <a:noFill/>
                        <a:ln w="12700">
                          <a:noFill/>
                          <a:miter lim="800000"/>
                          <a:headEnd/>
                          <a:tailEnd/>
                        </a:ln>
                      </wps:spPr>
                      <wps:txbx>
                        <w:txbxContent>
                          <w:p w14:paraId="4DA978D7" w14:textId="77777777" w:rsidR="003D3F94" w:rsidRDefault="003D3F94" w:rsidP="006F6DE3">
                            <w:pPr>
                              <w:pStyle w:val="BoxStep"/>
                            </w:pPr>
                            <w:r>
                              <w:rPr>
                                <w:noProof/>
                              </w:rPr>
                              <w:drawing>
                                <wp:inline distT="0" distB="0" distL="0" distR="0" wp14:anchorId="4C38E984" wp14:editId="3E633F99">
                                  <wp:extent cx="172356" cy="172356"/>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Click the </w:t>
                            </w:r>
                            <w:r w:rsidRPr="002C45E4">
                              <w:rPr>
                                <w:rStyle w:val="NameLink"/>
                              </w:rPr>
                              <w:t>Continue</w:t>
                            </w:r>
                            <w:r>
                              <w:t xml:space="preserve">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9C52" id="_x0000_s1104" type="#_x0000_t202" style="position:absolute;margin-left:213.45pt;margin-top:191.35pt;width:256.05pt;height:26.9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" filled="f" stroked="f" strokeweight="1pt">
                <v:textbox>
                  <w:txbxContent>
                    <w:p w14:paraId="4DA978D7" w14:textId="77777777" w:rsidR="003D3F94" w:rsidRDefault="003D3F94" w:rsidP="006F6DE3">
                      <w:pPr>
                        <w:pStyle w:val="BoxStep"/>
                      </w:pPr>
                      <w:r>
                        <w:rPr>
                          <w:noProof/>
                        </w:rPr>
                        <w:drawing>
                          <wp:inline distT="0" distB="0" distL="0" distR="0" wp14:anchorId="4C38E984" wp14:editId="3E633F99">
                            <wp:extent cx="172356" cy="172356"/>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Click the </w:t>
                      </w:r>
                      <w:r w:rsidRPr="002C45E4">
                        <w:rPr>
                          <w:rStyle w:val="NameLink"/>
                        </w:rPr>
                        <w:t>Continue</w:t>
                      </w:r>
                      <w:r>
                        <w:t xml:space="preserve"> link.</w:t>
                      </w:r>
                    </w:p>
                  </w:txbxContent>
                </v:textbox>
                <w10:wrap type="through"/>
              </v:shape>
            </w:pict>
          </mc:Fallback>
        </mc:AlternateContent>
      </w:r>
      <w:r>
        <w:drawing>
          <wp:inline distT="0" distB="0" distL="0" distR="0" wp14:anchorId="7256272C" wp14:editId="20B5EB25">
            <wp:extent cx="2514600" cy="2816352"/>
            <wp:effectExtent l="19050" t="19050" r="19050" b="222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S_08Continue.png"/>
                    <pic:cNvPicPr/>
                  </pic:nvPicPr>
                  <pic:blipFill>
                    <a:blip r:embed="rId74">
                      <a:extLst>
                        <a:ext uri="{28A0092B-C50C-407E-A947-70E740481C1C}">
                          <a14:useLocalDpi xmlns:a14="http://schemas.microsoft.com/office/drawing/2010/main" val="0"/>
                        </a:ext>
                      </a:extLst>
                    </a:blip>
                    <a:stretch>
                      <a:fillRect/>
                    </a:stretch>
                  </pic:blipFill>
                  <pic:spPr>
                    <a:xfrm>
                      <a:off x="0" y="0"/>
                      <a:ext cx="2514600" cy="2816352"/>
                    </a:xfrm>
                    <a:prstGeom prst="rect">
                      <a:avLst/>
                    </a:prstGeom>
                    <a:ln w="9525">
                      <a:solidFill>
                        <a:schemeClr val="bg1">
                          <a:lumMod val="85000"/>
                        </a:schemeClr>
                      </a:solidFill>
                    </a:ln>
                  </pic:spPr>
                </pic:pic>
              </a:graphicData>
            </a:graphic>
          </wp:inline>
        </w:drawing>
      </w:r>
    </w:p>
    <w:p w14:paraId="5A312A9D" w14:textId="77777777" w:rsidR="003D3F94" w:rsidRPr="00B218CC" w:rsidRDefault="003D3F94" w:rsidP="006F6DE3">
      <w:pPr>
        <w:pStyle w:val="Heading3"/>
        <w:spacing w:before="0"/>
      </w:pPr>
      <w:bookmarkStart w:id="17" w:name="_Toc528666970"/>
      <w:r w:rsidRPr="00B218CC">
        <w:lastRenderedPageBreak/>
        <w:t>Almost Done</w:t>
      </w:r>
      <w:bookmarkEnd w:id="17"/>
      <w:r>
        <w:t xml:space="preserve"> Page</w:t>
      </w:r>
    </w:p>
    <w:p w14:paraId="2B3CA68C" w14:textId="77777777" w:rsidR="003D3F94" w:rsidRPr="00B218CC" w:rsidRDefault="003D3F94" w:rsidP="006F6DE3">
      <w:r w:rsidRPr="00204DE6">
        <w:rPr>
          <w:noProof/>
        </w:rPr>
        <mc:AlternateContent>
          <mc:Choice Requires="wps">
            <w:drawing>
              <wp:anchor distT="0" distB="0" distL="0" distR="0" simplePos="0" relativeHeight="251744256" behindDoc="0" locked="0" layoutInCell="1" allowOverlap="1" wp14:anchorId="4ED3AC91" wp14:editId="299015E9">
                <wp:simplePos x="0" y="0"/>
                <wp:positionH relativeFrom="margin">
                  <wp:posOffset>2257370</wp:posOffset>
                </wp:positionH>
                <wp:positionV relativeFrom="paragraph">
                  <wp:posOffset>1843598</wp:posOffset>
                </wp:positionV>
                <wp:extent cx="3545840" cy="640080"/>
                <wp:effectExtent l="0" t="0" r="0" b="762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640080"/>
                        </a:xfrm>
                        <a:prstGeom prst="rect">
                          <a:avLst/>
                        </a:prstGeom>
                        <a:noFill/>
                        <a:ln w="12700">
                          <a:noFill/>
                          <a:miter lim="800000"/>
                          <a:headEnd/>
                          <a:tailEnd/>
                        </a:ln>
                      </wps:spPr>
                      <wps:txbx>
                        <w:txbxContent>
                          <w:p w14:paraId="008BB7D6" w14:textId="77777777" w:rsidR="003D3F94" w:rsidRDefault="003D3F94" w:rsidP="00C97A9B">
                            <w:pPr>
                              <w:pStyle w:val="BoxStep"/>
                            </w:pPr>
                            <w:r>
                              <w:rPr>
                                <w:noProof/>
                              </w:rPr>
                              <w:drawing>
                                <wp:inline distT="0" distB="0" distL="0" distR="0" wp14:anchorId="3E1F221A" wp14:editId="4B6C0F81">
                                  <wp:extent cx="210312" cy="21031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Open your email Inbox and open the </w:t>
                            </w:r>
                            <w:r w:rsidRPr="00CB2761">
                              <w:rPr>
                                <w:b/>
                              </w:rPr>
                              <w:t>Verify your email</w:t>
                            </w:r>
                            <w:r>
                              <w:t xml:space="preserve"> message (from ercot.com).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AC91" id="_x0000_s1105" type="#_x0000_t202" style="position:absolute;margin-left:177.75pt;margin-top:145.15pt;width:279.2pt;height:50.4pt;z-index:251744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" filled="f" stroked="f" strokeweight="1pt">
                <v:textbox inset="0,0,0,0">
                  <w:txbxContent>
                    <w:p w14:paraId="008BB7D6" w14:textId="77777777" w:rsidR="003D3F94" w:rsidRDefault="003D3F94" w:rsidP="00C97A9B">
                      <w:pPr>
                        <w:pStyle w:val="BoxStep"/>
                      </w:pPr>
                      <w:r>
                        <w:rPr>
                          <w:noProof/>
                        </w:rPr>
                        <w:drawing>
                          <wp:inline distT="0" distB="0" distL="0" distR="0" wp14:anchorId="3E1F221A" wp14:editId="4B6C0F81">
                            <wp:extent cx="210312" cy="21031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Open your email Inbox and open the </w:t>
                      </w:r>
                      <w:r w:rsidRPr="00CB2761">
                        <w:rPr>
                          <w:b/>
                        </w:rPr>
                        <w:t>Verify your email</w:t>
                      </w:r>
                      <w:r>
                        <w:t xml:space="preserve"> message (from ercot.com).</w:t>
                      </w:r>
                    </w:p>
                  </w:txbxContent>
                </v:textbox>
                <w10:wrap type="square" anchorx="margin"/>
              </v:shape>
            </w:pict>
          </mc:Fallback>
        </mc:AlternateContent>
      </w:r>
      <w:r w:rsidRPr="00B218CC">
        <w:rPr>
          <w:noProof/>
        </w:rPr>
        <w:drawing>
          <wp:inline distT="0" distB="0" distL="0" distR="0" wp14:anchorId="17A56051" wp14:editId="7E0AAB7A">
            <wp:extent cx="2162066" cy="3163824"/>
            <wp:effectExtent l="19050" t="19050" r="10160" b="17780"/>
            <wp:docPr id="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62066" cy="3163824"/>
                    </a:xfrm>
                    <a:prstGeom prst="rect">
                      <a:avLst/>
                    </a:prstGeom>
                    <a:ln w="9525">
                      <a:solidFill>
                        <a:schemeClr val="bg1">
                          <a:lumMod val="85000"/>
                        </a:schemeClr>
                      </a:solidFill>
                    </a:ln>
                  </pic:spPr>
                </pic:pic>
              </a:graphicData>
            </a:graphic>
          </wp:inline>
        </w:drawing>
      </w:r>
    </w:p>
    <w:p w14:paraId="50CE16B6" w14:textId="77777777" w:rsidR="003D3F94" w:rsidRPr="00B218CC" w:rsidRDefault="003D3F94" w:rsidP="00CB2761">
      <w:pPr>
        <w:pStyle w:val="Heading3"/>
      </w:pPr>
      <w:bookmarkStart w:id="18" w:name="_Toc528666971"/>
      <w:r>
        <w:lastRenderedPageBreak/>
        <w:t>Confirmation</w:t>
      </w:r>
      <w:r w:rsidRPr="00B218CC">
        <w:t xml:space="preserve"> </w:t>
      </w:r>
      <w:r w:rsidRPr="00CB2761">
        <w:t>Email</w:t>
      </w:r>
      <w:bookmarkEnd w:id="18"/>
    </w:p>
    <w:p w14:paraId="0C1BEA39" w14:textId="77777777" w:rsidR="00945243" w:rsidRDefault="00945243" w:rsidP="00945243">
      <w:pPr>
        <w:pStyle w:val="FigureLeft"/>
      </w:pPr>
      <w:bookmarkStart w:id="19" w:name="_Toc528666972"/>
      <w:r>
        <w:drawing>
          <wp:inline distT="0" distB="0" distL="0" distR="0" wp14:anchorId="0EE1AC31" wp14:editId="615A2073">
            <wp:extent cx="5980952" cy="5028571"/>
            <wp:effectExtent l="19050" t="19050" r="20320" b="1968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0952" cy="5028571"/>
                    </a:xfrm>
                    <a:prstGeom prst="rect">
                      <a:avLst/>
                    </a:prstGeom>
                    <a:ln>
                      <a:solidFill>
                        <a:schemeClr val="bg1">
                          <a:lumMod val="85000"/>
                        </a:schemeClr>
                      </a:solidFill>
                    </a:ln>
                  </pic:spPr>
                </pic:pic>
              </a:graphicData>
            </a:graphic>
          </wp:inline>
        </w:drawing>
      </w:r>
    </w:p>
    <w:p w14:paraId="29DA1C44" w14:textId="58A8FC81" w:rsidR="00945243" w:rsidRPr="00945243" w:rsidRDefault="00945243" w:rsidP="00945243">
      <w:pPr>
        <w:pStyle w:val="BoxStepUnframed"/>
      </w:pPr>
      <w:r>
        <w:rPr>
          <w:noProof/>
        </w:rPr>
        <w:drawing>
          <wp:inline distT="0" distB="0" distL="0" distR="0" wp14:anchorId="7E4DE511" wp14:editId="7F862792">
            <wp:extent cx="209524" cy="209524"/>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tep10.png"/>
                    <pic:cNvPicPr/>
                  </pic:nvPicPr>
                  <pic:blipFill>
                    <a:blip r:embed="rId4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Link"/>
        </w:rPr>
        <w:t xml:space="preserve">VERIFY MY ACCOUNT </w:t>
      </w:r>
      <w:r>
        <w:t>button.</w:t>
      </w:r>
    </w:p>
    <w:p w14:paraId="5BEE0CCB" w14:textId="25F553D1" w:rsidR="003D3F94" w:rsidRPr="00B218CC" w:rsidRDefault="003D3F94" w:rsidP="00945243">
      <w:pPr>
        <w:pStyle w:val="Heading3"/>
      </w:pPr>
      <w:r w:rsidRPr="00B218CC">
        <w:lastRenderedPageBreak/>
        <w:t>Congratulations</w:t>
      </w:r>
      <w:bookmarkEnd w:id="19"/>
      <w:r>
        <w:t xml:space="preserve"> Page</w:t>
      </w:r>
    </w:p>
    <w:p w14:paraId="566DB7B0" w14:textId="77777777" w:rsidR="003D3F94" w:rsidRDefault="003D3F94" w:rsidP="00F7030A">
      <w:pPr>
        <w:pStyle w:val="FigureLeft"/>
      </w:pPr>
      <w:r w:rsidRPr="00204DE6">
        <mc:AlternateContent>
          <mc:Choice Requires="wps">
            <w:drawing>
              <wp:anchor distT="45720" distB="45720" distL="114300" distR="114300" simplePos="0" relativeHeight="251726848" behindDoc="0" locked="0" layoutInCell="1" allowOverlap="1" wp14:anchorId="28895097" wp14:editId="36E57916">
                <wp:simplePos x="0" y="0"/>
                <wp:positionH relativeFrom="margin">
                  <wp:posOffset>2103452</wp:posOffset>
                </wp:positionH>
                <wp:positionV relativeFrom="paragraph">
                  <wp:posOffset>1892935</wp:posOffset>
                </wp:positionV>
                <wp:extent cx="3251835" cy="581025"/>
                <wp:effectExtent l="0" t="0" r="0" b="0"/>
                <wp:wrapThrough wrapText="bothSides">
                  <wp:wrapPolygon edited="0">
                    <wp:start x="380" y="0"/>
                    <wp:lineTo x="380" y="20538"/>
                    <wp:lineTo x="21132" y="20538"/>
                    <wp:lineTo x="21132" y="0"/>
                    <wp:lineTo x="380" y="0"/>
                  </wp:wrapPolygon>
                </wp:wrapThrough>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81025"/>
                        </a:xfrm>
                        <a:prstGeom prst="rect">
                          <a:avLst/>
                        </a:prstGeom>
                        <a:noFill/>
                        <a:ln w="12700">
                          <a:noFill/>
                          <a:miter lim="800000"/>
                          <a:headEnd/>
                          <a:tailEnd/>
                        </a:ln>
                      </wps:spPr>
                      <wps:txbx>
                        <w:txbxContent>
                          <w:p w14:paraId="0B9BB81C" w14:textId="77777777" w:rsidR="003D3F94" w:rsidRDefault="003D3F94" w:rsidP="006F6DE3">
                            <w:pPr>
                              <w:pStyle w:val="BoxStep"/>
                            </w:pPr>
                            <w:r>
                              <w:rPr>
                                <w:noProof/>
                              </w:rPr>
                              <w:drawing>
                                <wp:inline distT="0" distB="0" distL="0" distR="0" wp14:anchorId="4EF21482" wp14:editId="3809B0BE">
                                  <wp:extent cx="172356" cy="17235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Click the </w:t>
                            </w:r>
                            <w:r w:rsidRPr="00CB2761">
                              <w:rPr>
                                <w:rStyle w:val="NameButton"/>
                              </w:rPr>
                              <w:t>Continue</w:t>
                            </w:r>
                            <w:r>
                              <w:t xml:space="preserve"> button to return to the Login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95097" id="_x0000_s1106" type="#_x0000_t202" style="position:absolute;margin-left:165.65pt;margin-top:149.05pt;width:256.05pt;height:45.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" filled="f" stroked="f" strokeweight="1pt">
                <v:textbox>
                  <w:txbxContent>
                    <w:p w14:paraId="0B9BB81C" w14:textId="77777777" w:rsidR="003D3F94" w:rsidRDefault="003D3F94" w:rsidP="006F6DE3">
                      <w:pPr>
                        <w:pStyle w:val="BoxStep"/>
                      </w:pPr>
                      <w:r>
                        <w:rPr>
                          <w:noProof/>
                        </w:rPr>
                        <w:drawing>
                          <wp:inline distT="0" distB="0" distL="0" distR="0" wp14:anchorId="4EF21482" wp14:editId="3809B0BE">
                            <wp:extent cx="172356" cy="17235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72356" cy="172356"/>
                                    </a:xfrm>
                                    <a:prstGeom prst="rect">
                                      <a:avLst/>
                                    </a:prstGeom>
                                    <a:noFill/>
                                    <a:ln>
                                      <a:noFill/>
                                    </a:ln>
                                  </pic:spPr>
                                </pic:pic>
                              </a:graphicData>
                            </a:graphic>
                          </wp:inline>
                        </w:drawing>
                      </w:r>
                      <w:r>
                        <w:t xml:space="preserve"> Click the </w:t>
                      </w:r>
                      <w:r w:rsidRPr="00CB2761">
                        <w:rPr>
                          <w:rStyle w:val="NameButton"/>
                        </w:rPr>
                        <w:t>Continue</w:t>
                      </w:r>
                      <w:r>
                        <w:t xml:space="preserve"> button to return to the Login page.</w:t>
                      </w:r>
                    </w:p>
                  </w:txbxContent>
                </v:textbox>
                <w10:wrap type="through" anchorx="margin"/>
              </v:shape>
            </w:pict>
          </mc:Fallback>
        </mc:AlternateContent>
      </w:r>
      <w:r w:rsidRPr="00B218CC">
        <w:drawing>
          <wp:inline distT="0" distB="0" distL="0" distR="0" wp14:anchorId="1C631EBB" wp14:editId="7A615AA2">
            <wp:extent cx="2005668" cy="2944368"/>
            <wp:effectExtent l="19050" t="19050" r="13970" b="279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005668" cy="2944368"/>
                    </a:xfrm>
                    <a:prstGeom prst="rect">
                      <a:avLst/>
                    </a:prstGeom>
                    <a:ln w="9525">
                      <a:solidFill>
                        <a:schemeClr val="bg1">
                          <a:lumMod val="85000"/>
                        </a:schemeClr>
                      </a:solidFill>
                    </a:ln>
                  </pic:spPr>
                </pic:pic>
              </a:graphicData>
            </a:graphic>
          </wp:inline>
        </w:drawing>
      </w:r>
      <w:r w:rsidRPr="00F7030A">
        <w:t xml:space="preserve"> </w:t>
      </w:r>
    </w:p>
    <w:p w14:paraId="4A2CC303" w14:textId="77777777" w:rsidR="003D3F94" w:rsidRDefault="003D3F94" w:rsidP="00F7030A">
      <w:pPr>
        <w:pStyle w:val="Heading2"/>
        <w:pageBreakBefore/>
      </w:pPr>
      <w:bookmarkStart w:id="20" w:name="_Toc530139037"/>
      <w:r>
        <w:lastRenderedPageBreak/>
        <w:t>Verifying Your Account Log In</w:t>
      </w:r>
      <w:bookmarkEnd w:id="20"/>
    </w:p>
    <w:p w14:paraId="32422F65" w14:textId="77777777" w:rsidR="003D3F94" w:rsidRPr="00D30927" w:rsidRDefault="003D3F94" w:rsidP="00F7030A">
      <w:pPr>
        <w:pStyle w:val="BodyText"/>
      </w:pPr>
      <w:r>
        <w:t>Now you will log in using the user name (email address) and password created at sign up to be sure you can access the Interconnection Request List.</w:t>
      </w:r>
    </w:p>
    <w:p w14:paraId="3020FF59" w14:textId="77777777" w:rsidR="003D3F94" w:rsidRDefault="003D3F94" w:rsidP="006F6DE3">
      <w:pPr>
        <w:pStyle w:val="Heading3"/>
      </w:pPr>
      <w:bookmarkStart w:id="21" w:name="_Toc528666973"/>
      <w:r>
        <w:t>Log In</w:t>
      </w:r>
      <w:bookmarkEnd w:id="21"/>
      <w:r>
        <w:t xml:space="preserve"> Page</w:t>
      </w:r>
    </w:p>
    <w:p w14:paraId="7CF0C202" w14:textId="77777777" w:rsidR="003D3F94" w:rsidRDefault="003D3F94" w:rsidP="006F6DE3">
      <w:pPr>
        <w:pStyle w:val="FigureLeft"/>
      </w:pPr>
      <w:r w:rsidRPr="007548A6">
        <mc:AlternateContent>
          <mc:Choice Requires="wps">
            <w:drawing>
              <wp:anchor distT="0" distB="0" distL="0" distR="0" simplePos="0" relativeHeight="251745280" behindDoc="0" locked="0" layoutInCell="1" allowOverlap="1" wp14:anchorId="5EAC616D" wp14:editId="1622744F">
                <wp:simplePos x="0" y="0"/>
                <wp:positionH relativeFrom="margin">
                  <wp:posOffset>2560955</wp:posOffset>
                </wp:positionH>
                <wp:positionV relativeFrom="paragraph">
                  <wp:posOffset>1016000</wp:posOffset>
                </wp:positionV>
                <wp:extent cx="3255010" cy="347345"/>
                <wp:effectExtent l="0" t="0" r="0" b="0"/>
                <wp:wrapThrough wrapText="bothSides">
                  <wp:wrapPolygon edited="0">
                    <wp:start x="379" y="0"/>
                    <wp:lineTo x="379" y="20139"/>
                    <wp:lineTo x="21111" y="20139"/>
                    <wp:lineTo x="21111" y="0"/>
                    <wp:lineTo x="379" y="0"/>
                  </wp:wrapPolygon>
                </wp:wrapThrough>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66CE49FB" w14:textId="77777777" w:rsidR="003D3F94" w:rsidRDefault="003D3F94" w:rsidP="00C97A9B">
                            <w:pPr>
                              <w:pStyle w:val="BoxStep"/>
                            </w:pPr>
                            <w:r>
                              <w:rPr>
                                <w:noProof/>
                              </w:rPr>
                              <w:drawing>
                                <wp:inline distT="0" distB="0" distL="0" distR="0" wp14:anchorId="75288101" wp14:editId="2DE9F52E">
                                  <wp:extent cx="209524" cy="209524"/>
                                  <wp:effectExtent l="0" t="0" r="635"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4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C97A9B">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C616D" id="_x0000_s1107" type="#_x0000_t202" style="position:absolute;margin-left:201.65pt;margin-top:80pt;width:256.3pt;height:27.35pt;z-index:2517452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" filled="f" stroked="f" strokeweight="1pt">
                <v:textbox>
                  <w:txbxContent>
                    <w:p w14:paraId="66CE49FB" w14:textId="77777777" w:rsidR="003D3F94" w:rsidRDefault="003D3F94" w:rsidP="00C97A9B">
                      <w:pPr>
                        <w:pStyle w:val="BoxStep"/>
                      </w:pPr>
                      <w:r>
                        <w:rPr>
                          <w:noProof/>
                        </w:rPr>
                        <w:drawing>
                          <wp:inline distT="0" distB="0" distL="0" distR="0" wp14:anchorId="75288101" wp14:editId="2DE9F52E">
                            <wp:extent cx="209524" cy="209524"/>
                            <wp:effectExtent l="0" t="0" r="635"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4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C97A9B">
                        <w:rPr>
                          <w:b/>
                        </w:rPr>
                        <w:t>On this page:</w:t>
                      </w:r>
                    </w:p>
                  </w:txbxContent>
                </v:textbox>
                <w10:wrap type="through" anchorx="margin"/>
              </v:shape>
            </w:pict>
          </mc:Fallback>
        </mc:AlternateContent>
      </w:r>
      <w:r w:rsidRPr="00C97A9B">
        <w:rPr>
          <w:rFonts w:cs="Arial"/>
          <w:color w:val="4C4B58"/>
          <w:sz w:val="22"/>
        </w:rPr>
        <mc:AlternateContent>
          <mc:Choice Requires="wps">
            <w:drawing>
              <wp:anchor distT="0" distB="0" distL="0" distR="0" simplePos="0" relativeHeight="251748352" behindDoc="0" locked="0" layoutInCell="1" allowOverlap="1" wp14:anchorId="42D4A8C8" wp14:editId="735BCF54">
                <wp:simplePos x="0" y="0"/>
                <wp:positionH relativeFrom="margin">
                  <wp:posOffset>2557780</wp:posOffset>
                </wp:positionH>
                <wp:positionV relativeFrom="paragraph">
                  <wp:posOffset>2931795</wp:posOffset>
                </wp:positionV>
                <wp:extent cx="3255010" cy="347345"/>
                <wp:effectExtent l="0" t="0" r="0" b="0"/>
                <wp:wrapThrough wrapText="bothSides">
                  <wp:wrapPolygon edited="0">
                    <wp:start x="379" y="0"/>
                    <wp:lineTo x="379" y="20139"/>
                    <wp:lineTo x="21111" y="20139"/>
                    <wp:lineTo x="21111" y="0"/>
                    <wp:lineTo x="379" y="0"/>
                  </wp:wrapPolygon>
                </wp:wrapThrough>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036FBC42" w14:textId="77777777" w:rsidR="003D3F94" w:rsidRDefault="003D3F94" w:rsidP="00C97A9B">
                            <w:pPr>
                              <w:pStyle w:val="BoxStep"/>
                            </w:pPr>
                            <w:r>
                              <w:rPr>
                                <w:noProof/>
                              </w:rPr>
                              <w:drawing>
                                <wp:inline distT="0" distB="0" distL="0" distR="0" wp14:anchorId="4015D864" wp14:editId="211B5882">
                                  <wp:extent cx="173736" cy="17373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CB2761">
                              <w:rPr>
                                <w:rStyle w:val="NameButton"/>
                              </w:rPr>
                              <w:t>LOG IN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4A8C8" id="_x0000_s1108" type="#_x0000_t202" style="position:absolute;margin-left:201.4pt;margin-top:230.85pt;width:256.3pt;height:27.35pt;z-index:251748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" filled="f" stroked="f" strokeweight="1pt">
                <v:textbox>
                  <w:txbxContent>
                    <w:p w14:paraId="036FBC42" w14:textId="77777777" w:rsidR="003D3F94" w:rsidRDefault="003D3F94" w:rsidP="00C97A9B">
                      <w:pPr>
                        <w:pStyle w:val="BoxStep"/>
                      </w:pPr>
                      <w:r>
                        <w:rPr>
                          <w:noProof/>
                        </w:rPr>
                        <w:drawing>
                          <wp:inline distT="0" distB="0" distL="0" distR="0" wp14:anchorId="4015D864" wp14:editId="211B5882">
                            <wp:extent cx="173736" cy="173736"/>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StepC.png"/>
                                    <pic:cNvPicPr/>
                                  </pic:nvPicPr>
                                  <pic:blipFill>
                                    <a:blip r:embed="rId19">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Click the </w:t>
                      </w:r>
                      <w:r w:rsidRPr="00CB2761">
                        <w:rPr>
                          <w:rStyle w:val="NameButton"/>
                        </w:rPr>
                        <w:t>LOG IN &gt;</w:t>
                      </w:r>
                      <w:r>
                        <w:t xml:space="preserve"> button.</w:t>
                      </w:r>
                    </w:p>
                  </w:txbxContent>
                </v:textbox>
                <w10:wrap type="through" anchorx="margin"/>
              </v:shape>
            </w:pict>
          </mc:Fallback>
        </mc:AlternateContent>
      </w:r>
      <w:r w:rsidRPr="00C97A9B">
        <w:rPr>
          <w:rFonts w:cs="Arial"/>
          <w:color w:val="4C4B58"/>
          <w:sz w:val="22"/>
        </w:rPr>
        <mc:AlternateContent>
          <mc:Choice Requires="wps">
            <w:drawing>
              <wp:anchor distT="0" distB="0" distL="0" distR="0" simplePos="0" relativeHeight="251747328" behindDoc="0" locked="0" layoutInCell="1" allowOverlap="1" wp14:anchorId="242DBF15" wp14:editId="0A083BF5">
                <wp:simplePos x="0" y="0"/>
                <wp:positionH relativeFrom="margin">
                  <wp:posOffset>2562860</wp:posOffset>
                </wp:positionH>
                <wp:positionV relativeFrom="paragraph">
                  <wp:posOffset>1943735</wp:posOffset>
                </wp:positionV>
                <wp:extent cx="3255010" cy="990600"/>
                <wp:effectExtent l="0" t="0" r="0" b="0"/>
                <wp:wrapThrough wrapText="bothSides">
                  <wp:wrapPolygon edited="0">
                    <wp:start x="379" y="0"/>
                    <wp:lineTo x="379" y="21185"/>
                    <wp:lineTo x="21111" y="21185"/>
                    <wp:lineTo x="21111" y="0"/>
                    <wp:lineTo x="379" y="0"/>
                  </wp:wrapPolygon>
                </wp:wrapThrough>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990600"/>
                        </a:xfrm>
                        <a:prstGeom prst="rect">
                          <a:avLst/>
                        </a:prstGeom>
                        <a:noFill/>
                        <a:ln w="12700">
                          <a:noFill/>
                          <a:miter lim="800000"/>
                          <a:headEnd/>
                          <a:tailEnd/>
                        </a:ln>
                      </wps:spPr>
                      <wps:txbx>
                        <w:txbxContent>
                          <w:p w14:paraId="311F4772" w14:textId="77777777" w:rsidR="003D3F94" w:rsidRDefault="003D3F94" w:rsidP="00C97A9B">
                            <w:pPr>
                              <w:pStyle w:val="BoxStep"/>
                            </w:pPr>
                            <w:r>
                              <w:rPr>
                                <w:noProof/>
                              </w:rPr>
                              <w:drawing>
                                <wp:inline distT="0" distB="0" distL="0" distR="0" wp14:anchorId="095B966D" wp14:editId="19A685BA">
                                  <wp:extent cx="173736" cy="17373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the </w:t>
                            </w:r>
                            <w:r w:rsidRPr="00CB2761">
                              <w:rPr>
                                <w:rStyle w:val="NameCheckbox"/>
                              </w:rPr>
                              <w:t>password</w:t>
                            </w:r>
                            <w:r>
                              <w:t xml:space="preserve"> you created at sign up.</w:t>
                            </w:r>
                            <w:r>
                              <w:br/>
                            </w:r>
                            <w:r w:rsidRPr="00EF5339">
                              <w:rPr>
                                <w:rStyle w:val="NoteText"/>
                                <w:b/>
                              </w:rPr>
                              <w:t>Note:</w:t>
                            </w:r>
                            <w:r w:rsidRPr="00EE6644">
                              <w:rPr>
                                <w:rStyle w:val="NoteText"/>
                              </w:rPr>
                              <w:t xml:space="preserve"> If you do not remember your password, click the link</w:t>
                            </w:r>
                            <w:r>
                              <w:rPr>
                                <w:rStyle w:val="NoteText"/>
                              </w:rPr>
                              <w:t>.</w:t>
                            </w:r>
                            <w:r w:rsidRPr="00EE6644">
                              <w:rPr>
                                <w:rStyle w:val="NoteText"/>
                              </w:rPr>
                              <w:t xml:space="preserve"> </w:t>
                            </w:r>
                            <w:r>
                              <w:rPr>
                                <w:rStyle w:val="NoteText"/>
                              </w:rPr>
                              <w:t>R</w:t>
                            </w:r>
                            <w:r w:rsidRPr="00EE6644">
                              <w:rPr>
                                <w:rStyle w:val="NoteText"/>
                              </w:rPr>
                              <w:t xml:space="preserve">efer to Resetting Your Forgotten Password </w:t>
                            </w:r>
                            <w:r>
                              <w:rPr>
                                <w:rStyle w:val="NoteText"/>
                              </w:rPr>
                              <w:t>in the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DBF15" id="_x0000_s1109" type="#_x0000_t202" style="position:absolute;margin-left:201.8pt;margin-top:153.05pt;width:256.3pt;height:78pt;z-index:251747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" filled="f" stroked="f" strokeweight="1pt">
                <v:textbox>
                  <w:txbxContent>
                    <w:p w14:paraId="311F4772" w14:textId="77777777" w:rsidR="003D3F94" w:rsidRDefault="003D3F94" w:rsidP="00C97A9B">
                      <w:pPr>
                        <w:pStyle w:val="BoxStep"/>
                      </w:pPr>
                      <w:r>
                        <w:rPr>
                          <w:noProof/>
                        </w:rPr>
                        <w:drawing>
                          <wp:inline distT="0" distB="0" distL="0" distR="0" wp14:anchorId="095B966D" wp14:editId="19A685BA">
                            <wp:extent cx="173736" cy="173736"/>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tepB.png"/>
                                    <pic:cNvPicPr/>
                                  </pic:nvPicPr>
                                  <pic:blipFill>
                                    <a:blip r:embed="rId18">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inline>
                        </w:drawing>
                      </w:r>
                      <w:r>
                        <w:t xml:space="preserve"> Type the </w:t>
                      </w:r>
                      <w:r w:rsidRPr="00CB2761">
                        <w:rPr>
                          <w:rStyle w:val="NameCheckbox"/>
                        </w:rPr>
                        <w:t>password</w:t>
                      </w:r>
                      <w:r>
                        <w:t xml:space="preserve"> you created at sign up.</w:t>
                      </w:r>
                      <w:r>
                        <w:br/>
                      </w:r>
                      <w:r w:rsidRPr="00EF5339">
                        <w:rPr>
                          <w:rStyle w:val="NoteText"/>
                          <w:b/>
                        </w:rPr>
                        <w:t>Note:</w:t>
                      </w:r>
                      <w:r w:rsidRPr="00EE6644">
                        <w:rPr>
                          <w:rStyle w:val="NoteText"/>
                        </w:rPr>
                        <w:t xml:space="preserve"> If you do not remember your password, click the link</w:t>
                      </w:r>
                      <w:r>
                        <w:rPr>
                          <w:rStyle w:val="NoteText"/>
                        </w:rPr>
                        <w:t>.</w:t>
                      </w:r>
                      <w:r w:rsidRPr="00EE6644">
                        <w:rPr>
                          <w:rStyle w:val="NoteText"/>
                        </w:rPr>
                        <w:t xml:space="preserve"> </w:t>
                      </w:r>
                      <w:r>
                        <w:rPr>
                          <w:rStyle w:val="NoteText"/>
                        </w:rPr>
                        <w:t>R</w:t>
                      </w:r>
                      <w:r w:rsidRPr="00EE6644">
                        <w:rPr>
                          <w:rStyle w:val="NoteText"/>
                        </w:rPr>
                        <w:t xml:space="preserve">efer to Resetting Your Forgotten Password </w:t>
                      </w:r>
                      <w:r>
                        <w:rPr>
                          <w:rStyle w:val="NoteText"/>
                        </w:rPr>
                        <w:t>in the User Guide.</w:t>
                      </w:r>
                    </w:p>
                  </w:txbxContent>
                </v:textbox>
                <w10:wrap type="through" anchorx="margin"/>
              </v:shape>
            </w:pict>
          </mc:Fallback>
        </mc:AlternateContent>
      </w:r>
      <w:r w:rsidRPr="00C97A9B">
        <w:rPr>
          <w:rFonts w:cs="Arial"/>
          <w:color w:val="4C4B58"/>
          <w:sz w:val="22"/>
        </w:rPr>
        <mc:AlternateContent>
          <mc:Choice Requires="wps">
            <w:drawing>
              <wp:anchor distT="0" distB="0" distL="0" distR="0" simplePos="0" relativeHeight="251746304" behindDoc="0" locked="0" layoutInCell="1" allowOverlap="1" wp14:anchorId="78F0E9BC" wp14:editId="4D43D94B">
                <wp:simplePos x="0" y="0"/>
                <wp:positionH relativeFrom="margin">
                  <wp:posOffset>2564130</wp:posOffset>
                </wp:positionH>
                <wp:positionV relativeFrom="paragraph">
                  <wp:posOffset>1549400</wp:posOffset>
                </wp:positionV>
                <wp:extent cx="3255010" cy="347345"/>
                <wp:effectExtent l="0" t="0" r="0" b="0"/>
                <wp:wrapThrough wrapText="bothSides">
                  <wp:wrapPolygon edited="0">
                    <wp:start x="379" y="0"/>
                    <wp:lineTo x="379" y="20139"/>
                    <wp:lineTo x="21111" y="20139"/>
                    <wp:lineTo x="21111" y="0"/>
                    <wp:lineTo x="379" y="0"/>
                  </wp:wrapPolygon>
                </wp:wrapThrough>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2464F7E7" w14:textId="77777777" w:rsidR="003D3F94" w:rsidRDefault="003D3F94" w:rsidP="00C97A9B">
                            <w:pPr>
                              <w:pStyle w:val="BoxStep"/>
                            </w:pPr>
                            <w:r w:rsidRPr="0076743E">
                              <w:rPr>
                                <w:noProof/>
                              </w:rPr>
                              <w:drawing>
                                <wp:inline distT="0" distB="0" distL="0" distR="0" wp14:anchorId="6D401352" wp14:editId="4E321591">
                                  <wp:extent cx="173736" cy="17373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 xml:space="preserve"> Type the </w:t>
                            </w:r>
                            <w:r w:rsidRPr="00CB2761">
                              <w:rPr>
                                <w:rStyle w:val="NameCheckbox"/>
                              </w:rPr>
                              <w:t>emai</w:t>
                            </w:r>
                            <w:r>
                              <w:rPr>
                                <w:rStyle w:val="NameCheckbox"/>
                              </w:rPr>
                              <w:t>l address</w:t>
                            </w:r>
                            <w:r>
                              <w:t xml:space="preserve"> you used to sign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E9BC" id="_x0000_s1110" type="#_x0000_t202" style="position:absolute;margin-left:201.9pt;margin-top:122pt;width:256.3pt;height:27.35pt;z-index:251746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" filled="f" stroked="f" strokeweight="1pt">
                <v:textbox>
                  <w:txbxContent>
                    <w:p w14:paraId="2464F7E7" w14:textId="77777777" w:rsidR="003D3F94" w:rsidRDefault="003D3F94" w:rsidP="00C97A9B">
                      <w:pPr>
                        <w:pStyle w:val="BoxStep"/>
                      </w:pPr>
                      <w:r w:rsidRPr="0076743E">
                        <w:rPr>
                          <w:noProof/>
                        </w:rPr>
                        <w:drawing>
                          <wp:inline distT="0" distB="0" distL="0" distR="0" wp14:anchorId="6D401352" wp14:editId="4E321591">
                            <wp:extent cx="173736" cy="17373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inline>
                        </w:drawing>
                      </w:r>
                      <w:r>
                        <w:t xml:space="preserve"> Type the </w:t>
                      </w:r>
                      <w:r w:rsidRPr="00CB2761">
                        <w:rPr>
                          <w:rStyle w:val="NameCheckbox"/>
                        </w:rPr>
                        <w:t>emai</w:t>
                      </w:r>
                      <w:r>
                        <w:rPr>
                          <w:rStyle w:val="NameCheckbox"/>
                        </w:rPr>
                        <w:t>l address</w:t>
                      </w:r>
                      <w:r>
                        <w:t xml:space="preserve"> you used to sign up.</w:t>
                      </w:r>
                    </w:p>
                  </w:txbxContent>
                </v:textbox>
                <w10:wrap type="through" anchorx="margin"/>
              </v:shape>
            </w:pict>
          </mc:Fallback>
        </mc:AlternateContent>
      </w:r>
      <w:r>
        <w:drawing>
          <wp:inline distT="0" distB="0" distL="0" distR="0" wp14:anchorId="3EF3DFCC" wp14:editId="03DEE7AD">
            <wp:extent cx="2516420" cy="3383280"/>
            <wp:effectExtent l="19050" t="19050" r="17780" b="266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00_LogInSignUp.png"/>
                    <pic:cNvPicPr/>
                  </pic:nvPicPr>
                  <pic:blipFill>
                    <a:blip r:embed="rId77">
                      <a:extLst>
                        <a:ext uri="{28A0092B-C50C-407E-A947-70E740481C1C}">
                          <a14:useLocalDpi xmlns:a14="http://schemas.microsoft.com/office/drawing/2010/main" val="0"/>
                        </a:ext>
                      </a:extLst>
                    </a:blip>
                    <a:stretch>
                      <a:fillRect/>
                    </a:stretch>
                  </pic:blipFill>
                  <pic:spPr>
                    <a:xfrm>
                      <a:off x="0" y="0"/>
                      <a:ext cx="2516420" cy="3383280"/>
                    </a:xfrm>
                    <a:prstGeom prst="rect">
                      <a:avLst/>
                    </a:prstGeom>
                    <a:ln w="9525">
                      <a:solidFill>
                        <a:schemeClr val="bg1">
                          <a:lumMod val="85000"/>
                        </a:schemeClr>
                      </a:solidFill>
                    </a:ln>
                  </pic:spPr>
                </pic:pic>
              </a:graphicData>
            </a:graphic>
          </wp:inline>
        </w:drawing>
      </w:r>
    </w:p>
    <w:p w14:paraId="6FAAB509" w14:textId="35FB36E1" w:rsidR="00B11470" w:rsidRDefault="00B11470" w:rsidP="006F6DE3">
      <w:pPr>
        <w:pStyle w:val="Heading3"/>
      </w:pPr>
      <w:bookmarkStart w:id="22" w:name="_Toc528666974"/>
      <w:r>
        <w:lastRenderedPageBreak/>
        <w:t>Authentication Code (on Phone)</w:t>
      </w:r>
    </w:p>
    <w:p w14:paraId="02EFFCF4" w14:textId="01752205" w:rsidR="00B11470" w:rsidRPr="00B11470" w:rsidRDefault="00B11470" w:rsidP="00B11470">
      <w:pPr>
        <w:pStyle w:val="FigureLeft"/>
      </w:pPr>
      <w:r w:rsidRPr="007548A6">
        <mc:AlternateContent>
          <mc:Choice Requires="wps">
            <w:drawing>
              <wp:anchor distT="0" distB="0" distL="0" distR="0" simplePos="0" relativeHeight="251759616" behindDoc="0" locked="0" layoutInCell="1" allowOverlap="1" wp14:anchorId="408BB2EA" wp14:editId="310F8090">
                <wp:simplePos x="0" y="0"/>
                <wp:positionH relativeFrom="margin">
                  <wp:posOffset>2417523</wp:posOffset>
                </wp:positionH>
                <wp:positionV relativeFrom="paragraph">
                  <wp:posOffset>1477463</wp:posOffset>
                </wp:positionV>
                <wp:extent cx="3255010" cy="347345"/>
                <wp:effectExtent l="0" t="0" r="0" b="0"/>
                <wp:wrapThrough wrapText="bothSides">
                  <wp:wrapPolygon edited="0">
                    <wp:start x="379" y="0"/>
                    <wp:lineTo x="379" y="20139"/>
                    <wp:lineTo x="21111" y="20139"/>
                    <wp:lineTo x="21111" y="0"/>
                    <wp:lineTo x="379" y="0"/>
                  </wp:wrapPolygon>
                </wp:wrapThrough>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7345"/>
                        </a:xfrm>
                        <a:prstGeom prst="rect">
                          <a:avLst/>
                        </a:prstGeom>
                        <a:noFill/>
                        <a:ln w="12700">
                          <a:noFill/>
                          <a:miter lim="800000"/>
                          <a:headEnd/>
                          <a:tailEnd/>
                        </a:ln>
                      </wps:spPr>
                      <wps:txbx>
                        <w:txbxContent>
                          <w:p w14:paraId="2D1A33E2" w14:textId="1A4CF694" w:rsidR="00B11470" w:rsidRDefault="00B11470" w:rsidP="00B11470">
                            <w:pPr>
                              <w:pStyle w:val="BoxStep"/>
                            </w:pPr>
                            <w:r>
                              <w:rPr>
                                <w:noProof/>
                              </w:rPr>
                              <w:drawing>
                                <wp:inline distT="0" distB="0" distL="0" distR="0" wp14:anchorId="61452EE7" wp14:editId="0907462E">
                                  <wp:extent cx="209524" cy="209524"/>
                                  <wp:effectExtent l="0" t="0" r="635"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6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phone and open the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BB2EA" id="_x0000_s1111" type="#_x0000_t202" style="position:absolute;margin-left:190.35pt;margin-top:116.35pt;width:256.3pt;height:27.35pt;z-index:251759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" filled="f" stroked="f" strokeweight="1pt">
                <v:textbox>
                  <w:txbxContent>
                    <w:p w14:paraId="2D1A33E2" w14:textId="1A4CF694" w:rsidR="00B11470" w:rsidRDefault="00B11470" w:rsidP="00B11470">
                      <w:pPr>
                        <w:pStyle w:val="BoxStep"/>
                      </w:pPr>
                      <w:r>
                        <w:rPr>
                          <w:noProof/>
                        </w:rPr>
                        <w:drawing>
                          <wp:inline distT="0" distB="0" distL="0" distR="0" wp14:anchorId="61452EE7" wp14:editId="0907462E">
                            <wp:extent cx="209524" cy="209524"/>
                            <wp:effectExtent l="0" t="0" r="635"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tep14.png"/>
                                    <pic:cNvPicPr/>
                                  </pic:nvPicPr>
                                  <pic:blipFill>
                                    <a:blip r:embed="rId6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phone and open the message.</w:t>
                      </w:r>
                    </w:p>
                  </w:txbxContent>
                </v:textbox>
                <w10:wrap type="through" anchorx="margin"/>
              </v:shape>
            </w:pict>
          </mc:Fallback>
        </mc:AlternateContent>
      </w:r>
      <w:r>
        <w:drawing>
          <wp:inline distT="0" distB="0" distL="0" distR="0" wp14:anchorId="57D3EB99" wp14:editId="63ECD422">
            <wp:extent cx="2286000" cy="3886200"/>
            <wp:effectExtent l="19050" t="19050" r="19050" b="190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MS_05MessageOnPhone.png"/>
                    <pic:cNvPicPr/>
                  </pic:nvPicPr>
                  <pic:blipFill>
                    <a:blip r:embed="rId71">
                      <a:extLst>
                        <a:ext uri="{28A0092B-C50C-407E-A947-70E740481C1C}">
                          <a14:useLocalDpi xmlns:a14="http://schemas.microsoft.com/office/drawing/2010/main" val="0"/>
                        </a:ext>
                      </a:extLst>
                    </a:blip>
                    <a:stretch>
                      <a:fillRect/>
                    </a:stretch>
                  </pic:blipFill>
                  <pic:spPr>
                    <a:xfrm>
                      <a:off x="0" y="0"/>
                      <a:ext cx="2286000" cy="3886200"/>
                    </a:xfrm>
                    <a:prstGeom prst="rect">
                      <a:avLst/>
                    </a:prstGeom>
                    <a:ln w="9525">
                      <a:solidFill>
                        <a:schemeClr val="accent1"/>
                      </a:solidFill>
                    </a:ln>
                  </pic:spPr>
                </pic:pic>
              </a:graphicData>
            </a:graphic>
          </wp:inline>
        </w:drawing>
      </w:r>
    </w:p>
    <w:p w14:paraId="3B4FCE46" w14:textId="4823A3D3" w:rsidR="003D3F94" w:rsidRDefault="009173E2" w:rsidP="006F6DE3">
      <w:pPr>
        <w:pStyle w:val="Heading3"/>
      </w:pPr>
      <w:r w:rsidRPr="00D829DC">
        <w:lastRenderedPageBreak/>
        <mc:AlternateContent>
          <mc:Choice Requires="wps">
            <w:drawing>
              <wp:anchor distT="45720" distB="45720" distL="114300" distR="114300" simplePos="0" relativeHeight="251768832" behindDoc="0" locked="0" layoutInCell="1" allowOverlap="1" wp14:anchorId="61A989F0" wp14:editId="3204A173">
                <wp:simplePos x="0" y="0"/>
                <wp:positionH relativeFrom="margin">
                  <wp:posOffset>2667635</wp:posOffset>
                </wp:positionH>
                <wp:positionV relativeFrom="paragraph">
                  <wp:posOffset>3060700</wp:posOffset>
                </wp:positionV>
                <wp:extent cx="3321050" cy="667385"/>
                <wp:effectExtent l="0" t="0" r="0" b="0"/>
                <wp:wrapThrough wrapText="bothSides">
                  <wp:wrapPolygon edited="0">
                    <wp:start x="372" y="0"/>
                    <wp:lineTo x="372" y="20963"/>
                    <wp:lineTo x="21187" y="20963"/>
                    <wp:lineTo x="21187" y="0"/>
                    <wp:lineTo x="372" y="0"/>
                  </wp:wrapPolygon>
                </wp:wrapThrough>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667385"/>
                        </a:xfrm>
                        <a:prstGeom prst="rect">
                          <a:avLst/>
                        </a:prstGeom>
                        <a:noFill/>
                        <a:ln w="12700">
                          <a:noFill/>
                          <a:miter lim="800000"/>
                          <a:headEnd/>
                          <a:tailEnd/>
                        </a:ln>
                      </wps:spPr>
                      <wps:txbx>
                        <w:txbxContent>
                          <w:p w14:paraId="39B48EE7" w14:textId="77777777" w:rsidR="00B11470" w:rsidRDefault="00B11470" w:rsidP="00B11470">
                            <w:pPr>
                              <w:pStyle w:val="BoxStep"/>
                            </w:pPr>
                            <w:r>
                              <w:rPr>
                                <w:noProof/>
                              </w:rPr>
                              <w:drawing>
                                <wp:inline distT="0" distB="0" distL="0" distR="0" wp14:anchorId="5EDB1732" wp14:editId="1615CCDB">
                                  <wp:extent cx="173736" cy="173736"/>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sidRPr="00327A7A">
                              <w:rPr>
                                <w:rStyle w:val="NameCheckbox"/>
                              </w:rPr>
                              <w:t>Remember this browser</w:t>
                            </w:r>
                            <w:r>
                              <w:t xml:space="preserve"> checkbox.</w:t>
                            </w:r>
                            <w:r>
                              <w:br/>
                            </w:r>
                            <w:r w:rsidRPr="00D829DC">
                              <w:rPr>
                                <w:rStyle w:val="NoteText"/>
                              </w:rPr>
                              <w:t xml:space="preserve">Note: If you do not turn this feature on, you will be prompted to </w:t>
                            </w:r>
                            <w:r>
                              <w:rPr>
                                <w:rStyle w:val="NoteText"/>
                              </w:rPr>
                              <w:t>type in</w:t>
                            </w:r>
                            <w:r w:rsidRPr="00D829DC">
                              <w:rPr>
                                <w:rStyle w:val="NoteText"/>
                              </w:rPr>
                              <w:t xml:space="preserve"> this code every time you log in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989F0" id="_x0000_s1112" type="#_x0000_t202" style="position:absolute;margin-left:210.05pt;margin-top:241pt;width:261.5pt;height:52.5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" filled="f" stroked="f" strokeweight="1pt">
                <v:textbox>
                  <w:txbxContent>
                    <w:p w14:paraId="39B48EE7" w14:textId="77777777" w:rsidR="00B11470" w:rsidRDefault="00B11470" w:rsidP="00B11470">
                      <w:pPr>
                        <w:pStyle w:val="BoxStep"/>
                      </w:pPr>
                      <w:r>
                        <w:rPr>
                          <w:noProof/>
                        </w:rPr>
                        <w:drawing>
                          <wp:inline distT="0" distB="0" distL="0" distR="0" wp14:anchorId="5EDB1732" wp14:editId="1615CCDB">
                            <wp:extent cx="173736" cy="173736"/>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sidRPr="00327A7A">
                        <w:rPr>
                          <w:rStyle w:val="NameCheckbox"/>
                        </w:rPr>
                        <w:t>Remember this browser</w:t>
                      </w:r>
                      <w:r>
                        <w:t xml:space="preserve"> checkbox.</w:t>
                      </w:r>
                      <w:r>
                        <w:br/>
                      </w:r>
                      <w:r w:rsidRPr="00D829DC">
                        <w:rPr>
                          <w:rStyle w:val="NoteText"/>
                        </w:rPr>
                        <w:t xml:space="preserve">Note: If you do not turn this feature on, you will be prompted to </w:t>
                      </w:r>
                      <w:r>
                        <w:rPr>
                          <w:rStyle w:val="NoteText"/>
                        </w:rPr>
                        <w:t>type in</w:t>
                      </w:r>
                      <w:r w:rsidRPr="00D829DC">
                        <w:rPr>
                          <w:rStyle w:val="NoteText"/>
                        </w:rPr>
                        <w:t xml:space="preserve"> this code every time you log in</w:t>
                      </w:r>
                      <w:r>
                        <w:t>.</w:t>
                      </w:r>
                    </w:p>
                  </w:txbxContent>
                </v:textbox>
                <w10:wrap type="through" anchorx="margin"/>
              </v:shape>
            </w:pict>
          </mc:Fallback>
        </mc:AlternateContent>
      </w:r>
      <w:r w:rsidR="00B11470" w:rsidRPr="00B11470">
        <mc:AlternateContent>
          <mc:Choice Requires="wps">
            <w:drawing>
              <wp:anchor distT="45720" distB="45720" distL="114300" distR="114300" simplePos="0" relativeHeight="251766784" behindDoc="0" locked="0" layoutInCell="1" allowOverlap="1" wp14:anchorId="32D40C46" wp14:editId="21FC6262">
                <wp:simplePos x="0" y="0"/>
                <wp:positionH relativeFrom="column">
                  <wp:posOffset>2663825</wp:posOffset>
                </wp:positionH>
                <wp:positionV relativeFrom="paragraph">
                  <wp:posOffset>2053590</wp:posOffset>
                </wp:positionV>
                <wp:extent cx="3251835" cy="533400"/>
                <wp:effectExtent l="0" t="0" r="0" b="0"/>
                <wp:wrapThrough wrapText="bothSides">
                  <wp:wrapPolygon edited="0">
                    <wp:start x="380" y="0"/>
                    <wp:lineTo x="380" y="20829"/>
                    <wp:lineTo x="21132" y="20829"/>
                    <wp:lineTo x="21132" y="0"/>
                    <wp:lineTo x="380" y="0"/>
                  </wp:wrapPolygon>
                </wp:wrapThrough>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33400"/>
                        </a:xfrm>
                        <a:prstGeom prst="rect">
                          <a:avLst/>
                        </a:prstGeom>
                        <a:noFill/>
                        <a:ln w="12700">
                          <a:noFill/>
                          <a:miter lim="800000"/>
                          <a:headEnd/>
                          <a:tailEnd/>
                        </a:ln>
                      </wps:spPr>
                      <wps:txbx>
                        <w:txbxContent>
                          <w:p w14:paraId="378A5C64" w14:textId="77777777" w:rsidR="00B11470" w:rsidRDefault="00B11470" w:rsidP="00B11470">
                            <w:pPr>
                              <w:pStyle w:val="BoxStep"/>
                            </w:pPr>
                            <w:r>
                              <w:rPr>
                                <w:noProof/>
                              </w:rPr>
                              <w:drawing>
                                <wp:inline distT="0" distB="0" distL="0" distR="0" wp14:anchorId="7AB066BB" wp14:editId="66107F26">
                                  <wp:extent cx="201168" cy="201168"/>
                                  <wp:effectExtent l="0" t="0" r="889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01168" cy="201168"/>
                                          </a:xfrm>
                                          <a:prstGeom prst="rect">
                                            <a:avLst/>
                                          </a:prstGeom>
                                          <a:noFill/>
                                          <a:ln>
                                            <a:noFill/>
                                          </a:ln>
                                        </pic:spPr>
                                      </pic:pic>
                                    </a:graphicData>
                                  </a:graphic>
                                </wp:inline>
                              </w:drawing>
                            </w:r>
                            <w:r>
                              <w:t xml:space="preserve"> </w:t>
                            </w:r>
                            <w:r w:rsidRPr="00E17A8D">
                              <w:rPr>
                                <w:b/>
                              </w:rPr>
                              <w:t>On this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0C46" id="_x0000_s1113" type="#_x0000_t202" style="position:absolute;margin-left:209.75pt;margin-top:161.7pt;width:256.05pt;height:4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" filled="f" stroked="f" strokeweight="1pt">
                <v:textbox>
                  <w:txbxContent>
                    <w:p w14:paraId="378A5C64" w14:textId="77777777" w:rsidR="00B11470" w:rsidRDefault="00B11470" w:rsidP="00B11470">
                      <w:pPr>
                        <w:pStyle w:val="BoxStep"/>
                      </w:pPr>
                      <w:r>
                        <w:rPr>
                          <w:noProof/>
                        </w:rPr>
                        <w:drawing>
                          <wp:inline distT="0" distB="0" distL="0" distR="0" wp14:anchorId="7AB066BB" wp14:editId="66107F26">
                            <wp:extent cx="201168" cy="201168"/>
                            <wp:effectExtent l="0" t="0" r="889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201168" cy="201168"/>
                                    </a:xfrm>
                                    <a:prstGeom prst="rect">
                                      <a:avLst/>
                                    </a:prstGeom>
                                    <a:noFill/>
                                    <a:ln>
                                      <a:noFill/>
                                    </a:ln>
                                  </pic:spPr>
                                </pic:pic>
                              </a:graphicData>
                            </a:graphic>
                          </wp:inline>
                        </w:drawing>
                      </w:r>
                      <w:r>
                        <w:t xml:space="preserve"> </w:t>
                      </w:r>
                      <w:r w:rsidRPr="00E17A8D">
                        <w:rPr>
                          <w:b/>
                        </w:rPr>
                        <w:t>On this page:</w:t>
                      </w:r>
                    </w:p>
                  </w:txbxContent>
                </v:textbox>
                <w10:wrap type="through"/>
              </v:shape>
            </w:pict>
          </mc:Fallback>
        </mc:AlternateContent>
      </w:r>
      <w:r w:rsidR="003D3F94">
        <w:t>Enter 6 Digit Auth</w:t>
      </w:r>
      <w:r w:rsidR="00B11470">
        <w:t>entication</w:t>
      </w:r>
      <w:r w:rsidR="003D3F94">
        <w:t xml:space="preserve"> Code</w:t>
      </w:r>
      <w:bookmarkEnd w:id="22"/>
      <w:r w:rsidR="003D3F94">
        <w:t xml:space="preserve"> Page</w:t>
      </w:r>
    </w:p>
    <w:p w14:paraId="7FA91D88" w14:textId="0D597A31" w:rsidR="003D3F94" w:rsidRDefault="009173E2" w:rsidP="006F6DE3">
      <w:pPr>
        <w:pStyle w:val="FigureLeft"/>
      </w:pPr>
      <w:r w:rsidRPr="00B11470">
        <mc:AlternateContent>
          <mc:Choice Requires="wps">
            <w:drawing>
              <wp:anchor distT="45720" distB="45720" distL="114300" distR="114300" simplePos="0" relativeHeight="251764736" behindDoc="0" locked="0" layoutInCell="1" allowOverlap="1" wp14:anchorId="1FB7A32D" wp14:editId="7EA84413">
                <wp:simplePos x="0" y="0"/>
                <wp:positionH relativeFrom="column">
                  <wp:posOffset>2667635</wp:posOffset>
                </wp:positionH>
                <wp:positionV relativeFrom="paragraph">
                  <wp:posOffset>3439160</wp:posOffset>
                </wp:positionV>
                <wp:extent cx="3048000" cy="563245"/>
                <wp:effectExtent l="0" t="0" r="0" b="0"/>
                <wp:wrapThrough wrapText="bothSides">
                  <wp:wrapPolygon edited="0">
                    <wp:start x="405" y="0"/>
                    <wp:lineTo x="405" y="20455"/>
                    <wp:lineTo x="21060" y="20455"/>
                    <wp:lineTo x="21060" y="0"/>
                    <wp:lineTo x="405" y="0"/>
                  </wp:wrapPolygon>
                </wp:wrapThrough>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63245"/>
                        </a:xfrm>
                        <a:prstGeom prst="rect">
                          <a:avLst/>
                        </a:prstGeom>
                        <a:noFill/>
                        <a:ln w="12700">
                          <a:noFill/>
                          <a:miter lim="800000"/>
                          <a:headEnd/>
                          <a:tailEnd/>
                        </a:ln>
                      </wps:spPr>
                      <wps:txbx>
                        <w:txbxContent>
                          <w:p w14:paraId="154B4F61" w14:textId="77777777" w:rsidR="00B11470" w:rsidRDefault="00B11470" w:rsidP="00B11470">
                            <w:pPr>
                              <w:pStyle w:val="BoxStep"/>
                            </w:pPr>
                            <w:r>
                              <w:rPr>
                                <w:noProof/>
                              </w:rPr>
                              <w:drawing>
                                <wp:inline distT="0" distB="0" distL="0" distR="0" wp14:anchorId="05310200" wp14:editId="44267199">
                                  <wp:extent cx="173736" cy="17373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Pr>
                                <w:noProof/>
                              </w:rPr>
                              <w:drawing>
                                <wp:inline distT="0" distB="0" distL="0" distR="0" wp14:anchorId="11E0CBE2" wp14:editId="77FA53A5">
                                  <wp:extent cx="182880" cy="173736"/>
                                  <wp:effectExtent l="0" t="0" r="762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on_ContinueOrange.png"/>
                                          <pic:cNvPicPr/>
                                        </pic:nvPicPr>
                                        <pic:blipFill>
                                          <a:blip r:embed="rId69">
                                            <a:extLst>
                                              <a:ext uri="{28A0092B-C50C-407E-A947-70E740481C1C}">
                                                <a14:useLocalDpi xmlns:a14="http://schemas.microsoft.com/office/drawing/2010/main" val="0"/>
                                              </a:ext>
                                            </a:extLst>
                                          </a:blip>
                                          <a:stretch>
                                            <a:fillRect/>
                                          </a:stretch>
                                        </pic:blipFill>
                                        <pic:spPr>
                                          <a:xfrm>
                                            <a:off x="0" y="0"/>
                                            <a:ext cx="182880" cy="173736"/>
                                          </a:xfrm>
                                          <a:prstGeom prst="rect">
                                            <a:avLst/>
                                          </a:prstGeom>
                                        </pic:spPr>
                                      </pic:pic>
                                    </a:graphicData>
                                  </a:graphic>
                                </wp:inline>
                              </w:drawing>
                            </w:r>
                            <w:r>
                              <w:t xml:space="preserve"> button to continue to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A32D" id="_x0000_s1114" type="#_x0000_t202" style="position:absolute;margin-left:210.05pt;margin-top:270.8pt;width:240pt;height:44.3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" filled="f" stroked="f" strokeweight="1pt">
                <v:textbox>
                  <w:txbxContent>
                    <w:p w14:paraId="154B4F61" w14:textId="77777777" w:rsidR="00B11470" w:rsidRDefault="00B11470" w:rsidP="00B11470">
                      <w:pPr>
                        <w:pStyle w:val="BoxStep"/>
                      </w:pPr>
                      <w:r>
                        <w:rPr>
                          <w:noProof/>
                        </w:rPr>
                        <w:drawing>
                          <wp:inline distT="0" distB="0" distL="0" distR="0" wp14:anchorId="05310200" wp14:editId="44267199">
                            <wp:extent cx="173736" cy="17373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Click the </w:t>
                      </w:r>
                      <w:r>
                        <w:rPr>
                          <w:noProof/>
                        </w:rPr>
                        <w:drawing>
                          <wp:inline distT="0" distB="0" distL="0" distR="0" wp14:anchorId="11E0CBE2" wp14:editId="77FA53A5">
                            <wp:extent cx="182880" cy="173736"/>
                            <wp:effectExtent l="0" t="0" r="762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tton_ContinueOrange.png"/>
                                    <pic:cNvPicPr/>
                                  </pic:nvPicPr>
                                  <pic:blipFill>
                                    <a:blip r:embed="rId69">
                                      <a:extLst>
                                        <a:ext uri="{28A0092B-C50C-407E-A947-70E740481C1C}">
                                          <a14:useLocalDpi xmlns:a14="http://schemas.microsoft.com/office/drawing/2010/main" val="0"/>
                                        </a:ext>
                                      </a:extLst>
                                    </a:blip>
                                    <a:stretch>
                                      <a:fillRect/>
                                    </a:stretch>
                                  </pic:blipFill>
                                  <pic:spPr>
                                    <a:xfrm>
                                      <a:off x="0" y="0"/>
                                      <a:ext cx="182880" cy="173736"/>
                                    </a:xfrm>
                                    <a:prstGeom prst="rect">
                                      <a:avLst/>
                                    </a:prstGeom>
                                  </pic:spPr>
                                </pic:pic>
                              </a:graphicData>
                            </a:graphic>
                          </wp:inline>
                        </w:drawing>
                      </w:r>
                      <w:r>
                        <w:t xml:space="preserve"> button to continue to the next page.</w:t>
                      </w:r>
                    </w:p>
                  </w:txbxContent>
                </v:textbox>
                <w10:wrap type="through"/>
              </v:shape>
            </w:pict>
          </mc:Fallback>
        </mc:AlternateContent>
      </w:r>
      <w:r w:rsidRPr="00204DE6">
        <mc:AlternateContent>
          <mc:Choice Requires="wps">
            <w:drawing>
              <wp:anchor distT="45720" distB="45720" distL="114300" distR="114300" simplePos="0" relativeHeight="251770880" behindDoc="0" locked="0" layoutInCell="1" allowOverlap="1" wp14:anchorId="1A83094A" wp14:editId="3CB1521D">
                <wp:simplePos x="0" y="0"/>
                <wp:positionH relativeFrom="margin">
                  <wp:posOffset>2667635</wp:posOffset>
                </wp:positionH>
                <wp:positionV relativeFrom="paragraph">
                  <wp:posOffset>2211705</wp:posOffset>
                </wp:positionV>
                <wp:extent cx="3251835" cy="563245"/>
                <wp:effectExtent l="0" t="0" r="0" b="0"/>
                <wp:wrapThrough wrapText="bothSides">
                  <wp:wrapPolygon edited="0">
                    <wp:start x="380" y="0"/>
                    <wp:lineTo x="380" y="20455"/>
                    <wp:lineTo x="21132" y="20455"/>
                    <wp:lineTo x="21132" y="0"/>
                    <wp:lineTo x="380" y="0"/>
                  </wp:wrapPolygon>
                </wp:wrapThrough>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563245"/>
                        </a:xfrm>
                        <a:prstGeom prst="rect">
                          <a:avLst/>
                        </a:prstGeom>
                        <a:noFill/>
                        <a:ln w="12700">
                          <a:noFill/>
                          <a:miter lim="800000"/>
                          <a:headEnd/>
                          <a:tailEnd/>
                        </a:ln>
                      </wps:spPr>
                      <wps:txbx>
                        <w:txbxContent>
                          <w:p w14:paraId="23989FF1" w14:textId="558C3403" w:rsidR="00B11470" w:rsidRDefault="00B11470" w:rsidP="00B11470">
                            <w:pPr>
                              <w:pStyle w:val="BoxStep"/>
                            </w:pPr>
                            <w:r>
                              <w:rPr>
                                <w:noProof/>
                              </w:rPr>
                              <w:drawing>
                                <wp:inline distT="0" distB="0" distL="0" distR="0" wp14:anchorId="313CA64F" wp14:editId="7EC502A8">
                                  <wp:extent cx="173736" cy="17373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Type in the 6 numbers from </w:t>
                            </w:r>
                            <w:r w:rsidR="009173E2">
                              <w:t xml:space="preserve">the message on </w:t>
                            </w:r>
                            <w:r>
                              <w:t>your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3094A" id="_x0000_s1115" type="#_x0000_t202" style="position:absolute;margin-left:210.05pt;margin-top:174.15pt;width:256.05pt;height:44.3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" filled="f" stroked="f" strokeweight="1pt">
                <v:textbox>
                  <w:txbxContent>
                    <w:p w14:paraId="23989FF1" w14:textId="558C3403" w:rsidR="00B11470" w:rsidRDefault="00B11470" w:rsidP="00B11470">
                      <w:pPr>
                        <w:pStyle w:val="BoxStep"/>
                      </w:pPr>
                      <w:r>
                        <w:rPr>
                          <w:noProof/>
                        </w:rPr>
                        <w:drawing>
                          <wp:inline distT="0" distB="0" distL="0" distR="0" wp14:anchorId="313CA64F" wp14:editId="7EC502A8">
                            <wp:extent cx="173736" cy="17373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inline>
                        </w:drawing>
                      </w:r>
                      <w:r>
                        <w:t xml:space="preserve"> Type in the 6 numbers from </w:t>
                      </w:r>
                      <w:r w:rsidR="009173E2">
                        <w:t xml:space="preserve">the message on </w:t>
                      </w:r>
                      <w:r>
                        <w:t>your phone.</w:t>
                      </w:r>
                    </w:p>
                  </w:txbxContent>
                </v:textbox>
                <w10:wrap type="through" anchorx="margin"/>
              </v:shape>
            </w:pict>
          </mc:Fallback>
        </mc:AlternateContent>
      </w:r>
      <w:r w:rsidR="003D3F94">
        <w:rPr>
          <w:rFonts w:asciiTheme="minorHAnsi" w:hAnsiTheme="minorHAnsi"/>
          <w:sz w:val="21"/>
        </w:rPr>
        <w:drawing>
          <wp:inline distT="0" distB="0" distL="0" distR="0" wp14:anchorId="053F4D22" wp14:editId="196A7DD7">
            <wp:extent cx="2514600" cy="3639312"/>
            <wp:effectExtent l="19050" t="19050" r="19050" b="1841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MS_06EnterCodeSent.png"/>
                    <pic:cNvPicPr/>
                  </pic:nvPicPr>
                  <pic:blipFill>
                    <a:blip r:embed="rId72">
                      <a:extLst>
                        <a:ext uri="{28A0092B-C50C-407E-A947-70E740481C1C}">
                          <a14:useLocalDpi xmlns:a14="http://schemas.microsoft.com/office/drawing/2010/main" val="0"/>
                        </a:ext>
                      </a:extLst>
                    </a:blip>
                    <a:stretch>
                      <a:fillRect/>
                    </a:stretch>
                  </pic:blipFill>
                  <pic:spPr>
                    <a:xfrm>
                      <a:off x="0" y="0"/>
                      <a:ext cx="2514600" cy="3639312"/>
                    </a:xfrm>
                    <a:prstGeom prst="rect">
                      <a:avLst/>
                    </a:prstGeom>
                    <a:ln w="9525">
                      <a:solidFill>
                        <a:schemeClr val="bg1">
                          <a:lumMod val="85000"/>
                        </a:schemeClr>
                      </a:solidFill>
                    </a:ln>
                  </pic:spPr>
                </pic:pic>
              </a:graphicData>
            </a:graphic>
          </wp:inline>
        </w:drawing>
      </w:r>
    </w:p>
    <w:p w14:paraId="15DEDCE6" w14:textId="0DE9B9F5" w:rsidR="003D3F94" w:rsidRDefault="003D3F94" w:rsidP="00F7030A">
      <w:pPr>
        <w:pStyle w:val="BodyText"/>
      </w:pPr>
    </w:p>
    <w:p w14:paraId="21CD2C03" w14:textId="77777777" w:rsidR="003D3F94" w:rsidRDefault="003D3F94" w:rsidP="00C97A9B">
      <w:pPr>
        <w:pStyle w:val="Heading3"/>
      </w:pPr>
      <w:r>
        <w:t>Your Interconnection Request List Page</w:t>
      </w:r>
    </w:p>
    <w:p w14:paraId="571E3B5E" w14:textId="69B60097" w:rsidR="003D3F94" w:rsidRPr="005F3539" w:rsidRDefault="00311554" w:rsidP="00C97A9B">
      <w:pPr>
        <w:pStyle w:val="FigureLeft"/>
      </w:pPr>
      <w:r>
        <w:drawing>
          <wp:inline distT="0" distB="0" distL="0" distR="0" wp14:anchorId="24C94277" wp14:editId="1BECAF3B">
            <wp:extent cx="6172200" cy="2534285"/>
            <wp:effectExtent l="19050" t="19050" r="19050" b="184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72200" cy="2534285"/>
                    </a:xfrm>
                    <a:prstGeom prst="rect">
                      <a:avLst/>
                    </a:prstGeom>
                    <a:ln>
                      <a:solidFill>
                        <a:schemeClr val="bg1">
                          <a:lumMod val="85000"/>
                        </a:schemeClr>
                      </a:solidFill>
                    </a:ln>
                  </pic:spPr>
                </pic:pic>
              </a:graphicData>
            </a:graphic>
          </wp:inline>
        </w:drawing>
      </w:r>
      <w:bookmarkEnd w:id="14"/>
    </w:p>
    <w:p w14:paraId="312BC185" w14:textId="77777777" w:rsidR="003D3F94" w:rsidRPr="00C5609B" w:rsidRDefault="003D3F94" w:rsidP="009A144C">
      <w:pPr>
        <w:pStyle w:val="ListBullet"/>
        <w:numPr>
          <w:ilvl w:val="0"/>
          <w:numId w:val="0"/>
        </w:numPr>
      </w:pPr>
    </w:p>
    <w:sectPr w:rsidR="003D3F94" w:rsidRPr="00C5609B" w:rsidSect="00ED13EF">
      <w:footerReference w:type="default" r:id="rId79"/>
      <w:footerReference w:type="first" r:id="rId80"/>
      <w:type w:val="continuous"/>
      <w:pgSz w:w="12240" w:h="15840"/>
      <w:pgMar w:top="1440" w:right="1080" w:bottom="1080" w:left="1440" w:header="720" w:footer="72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7AB03" w16cid:durableId="1F7D52C8"/>
  <w16cid:commentId w16cid:paraId="33F04A01" w16cid:durableId="1F7D52C9"/>
  <w16cid:commentId w16cid:paraId="645E7B76" w16cid:durableId="1F7D52CA"/>
  <w16cid:commentId w16cid:paraId="14FF5583" w16cid:durableId="1F7DBA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1E496" w14:textId="77777777" w:rsidR="00752DA4" w:rsidRDefault="00752DA4" w:rsidP="00F03855">
      <w:pPr>
        <w:spacing w:after="0" w:line="240" w:lineRule="auto"/>
      </w:pPr>
      <w:r>
        <w:separator/>
      </w:r>
    </w:p>
    <w:p w14:paraId="586B3C09" w14:textId="77777777" w:rsidR="00752DA4" w:rsidRDefault="00752DA4"/>
  </w:endnote>
  <w:endnote w:type="continuationSeparator" w:id="0">
    <w:p w14:paraId="69858198" w14:textId="77777777" w:rsidR="00752DA4" w:rsidRDefault="00752DA4" w:rsidP="00F03855">
      <w:pPr>
        <w:spacing w:after="0" w:line="240" w:lineRule="auto"/>
      </w:pPr>
      <w:r>
        <w:continuationSeparator/>
      </w:r>
    </w:p>
    <w:p w14:paraId="41C9A65F" w14:textId="77777777" w:rsidR="00752DA4" w:rsidRDefault="00752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DF593" w14:textId="7642CAC5" w:rsidR="001E3156" w:rsidRPr="00670F44" w:rsidRDefault="001E3156" w:rsidP="000C724D">
    <w:pPr>
      <w:pStyle w:val="Footer"/>
    </w:pPr>
    <w:r>
      <w:rPr>
        <w:noProof w:val="0"/>
      </w:rPr>
      <w:tab/>
    </w:r>
    <w:r w:rsidRPr="00C52409">
      <w:rPr>
        <w:noProof w:val="0"/>
      </w:rPr>
      <w:fldChar w:fldCharType="begin"/>
    </w:r>
    <w:r w:rsidRPr="00C52409">
      <w:instrText xml:space="preserve"> PAGE   \* MERGEFORMAT </w:instrText>
    </w:r>
    <w:r w:rsidRPr="00C52409">
      <w:rPr>
        <w:noProof w:val="0"/>
      </w:rPr>
      <w:fldChar w:fldCharType="separate"/>
    </w:r>
    <w:r w:rsidR="00A51E18">
      <w:t>ii</w:t>
    </w:r>
    <w:r w:rsidRPr="00C5240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CA527" w14:textId="7DA717CB" w:rsidR="001E3156" w:rsidRPr="003755AD" w:rsidRDefault="001E3156" w:rsidP="000C724D">
    <w:pPr>
      <w:pStyle w:val="Footer"/>
    </w:pPr>
    <w:r>
      <w:tab/>
    </w:r>
    <w:r>
      <w:fldChar w:fldCharType="begin"/>
    </w:r>
    <w:r>
      <w:instrText xml:space="preserve"> PAGE   \* MERGEFORMAT </w:instrText>
    </w:r>
    <w:r>
      <w:fldChar w:fldCharType="separate"/>
    </w:r>
    <w:r w:rsidR="00654982">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20156" w14:textId="2CAEE518" w:rsidR="00921AFE" w:rsidRPr="000C724D" w:rsidRDefault="00921AFE" w:rsidP="000C724D">
    <w:pPr>
      <w:pStyle w:val="Footer"/>
    </w:pPr>
    <w:r w:rsidRPr="000C724D">
      <w:rPr>
        <w:noProof w:val="0"/>
      </w:rPr>
      <w:fldChar w:fldCharType="begin"/>
    </w:r>
    <w:r w:rsidRPr="000C724D">
      <w:rPr>
        <w:noProof w:val="0"/>
      </w:rPr>
      <w:instrText xml:space="preserve"> STYLEREF  "Heading 1"  \* MERGEFORMAT </w:instrText>
    </w:r>
    <w:r w:rsidRPr="000C724D">
      <w:rPr>
        <w:noProof w:val="0"/>
      </w:rPr>
      <w:fldChar w:fldCharType="separate"/>
    </w:r>
    <w:r w:rsidR="00654982">
      <w:t>Signing Up With a Text Message-Enabled SMS Phone</w:t>
    </w:r>
    <w:r w:rsidRPr="000C724D">
      <w:rPr>
        <w:noProof w:val="0"/>
      </w:rPr>
      <w:fldChar w:fldCharType="end"/>
    </w:r>
    <w:r w:rsidRPr="000C724D">
      <w:rPr>
        <w:noProof w:val="0"/>
      </w:rPr>
      <w:tab/>
    </w:r>
    <w:r w:rsidR="007243E2" w:rsidRPr="000C724D">
      <w:rPr>
        <w:noProof w:val="0"/>
      </w:rPr>
      <w:fldChar w:fldCharType="begin"/>
    </w:r>
    <w:r w:rsidR="007243E2" w:rsidRPr="000C724D">
      <w:rPr>
        <w:noProof w:val="0"/>
      </w:rPr>
      <w:instrText xml:space="preserve"> STYLEREF  "UG Date"  \* MERGEFORMAT </w:instrText>
    </w:r>
    <w:r w:rsidR="007243E2" w:rsidRPr="000C724D">
      <w:rPr>
        <w:noProof w:val="0"/>
      </w:rPr>
      <w:fldChar w:fldCharType="separate"/>
    </w:r>
    <w:r w:rsidR="00654982" w:rsidRPr="00654982">
      <w:rPr>
        <w:bCs/>
      </w:rPr>
      <w:t>11/30/2018</w:t>
    </w:r>
    <w:r w:rsidR="007243E2" w:rsidRPr="000C724D">
      <w:rPr>
        <w:noProof w:val="0"/>
      </w:rPr>
      <w:fldChar w:fldCharType="end"/>
    </w:r>
    <w:r w:rsidR="007243E2" w:rsidRPr="000C724D">
      <w:rPr>
        <w:noProof w:val="0"/>
      </w:rPr>
      <w:t xml:space="preserve"> </w:t>
    </w:r>
    <w:r w:rsidR="007243E2" w:rsidRPr="000C724D">
      <w:rPr>
        <w:noProof w:val="0"/>
      </w:rPr>
      <w:sym w:font="Symbol" w:char="F0A8"/>
    </w:r>
    <w:r w:rsidRPr="000C724D">
      <w:rPr>
        <w:noProof w:val="0"/>
      </w:rPr>
      <w:fldChar w:fldCharType="begin"/>
    </w:r>
    <w:r w:rsidRPr="000C724D">
      <w:instrText xml:space="preserve"> PAGE   \* MERGEFORMAT </w:instrText>
    </w:r>
    <w:r w:rsidRPr="000C724D">
      <w:rPr>
        <w:noProof w:val="0"/>
      </w:rPr>
      <w:fldChar w:fldCharType="separate"/>
    </w:r>
    <w:r w:rsidR="00654982">
      <w:t>33</w:t>
    </w:r>
    <w:r w:rsidRPr="000C724D">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BB938" w14:textId="4DF0BEFB" w:rsidR="000C724D" w:rsidRPr="003755AD" w:rsidRDefault="000C724D" w:rsidP="000C724D">
    <w:pPr>
      <w:pStyle w:val="Footer"/>
    </w:pPr>
    <w:r w:rsidRPr="000C724D">
      <w:rPr>
        <w:noProof w:val="0"/>
      </w:rPr>
      <w:fldChar w:fldCharType="begin"/>
    </w:r>
    <w:r w:rsidRPr="000C724D">
      <w:rPr>
        <w:noProof w:val="0"/>
      </w:rPr>
      <w:instrText xml:space="preserve"> STYLEREF  "Heading 1"  \* MERGEFORMAT </w:instrText>
    </w:r>
    <w:r w:rsidRPr="000C724D">
      <w:rPr>
        <w:noProof w:val="0"/>
      </w:rPr>
      <w:fldChar w:fldCharType="separate"/>
    </w:r>
    <w:r w:rsidR="00654982">
      <w:t>About the Interconnection Services Account Sign Up Process</w:t>
    </w:r>
    <w:r w:rsidRPr="000C724D">
      <w:rPr>
        <w:noProof w:val="0"/>
      </w:rPr>
      <w:fldChar w:fldCharType="end"/>
    </w:r>
    <w:r>
      <w:tab/>
    </w:r>
    <w:r w:rsidRPr="000C724D">
      <w:rPr>
        <w:noProof w:val="0"/>
      </w:rPr>
      <w:fldChar w:fldCharType="begin"/>
    </w:r>
    <w:r w:rsidRPr="000C724D">
      <w:rPr>
        <w:noProof w:val="0"/>
      </w:rPr>
      <w:instrText xml:space="preserve"> STYLEREF  "UG Date"  \* MERGEFORMAT </w:instrText>
    </w:r>
    <w:r w:rsidRPr="000C724D">
      <w:rPr>
        <w:noProof w:val="0"/>
      </w:rPr>
      <w:fldChar w:fldCharType="separate"/>
    </w:r>
    <w:r w:rsidR="00654982" w:rsidRPr="00654982">
      <w:rPr>
        <w:bCs/>
      </w:rPr>
      <w:t>11/30/2018</w:t>
    </w:r>
    <w:r w:rsidRPr="000C724D">
      <w:rPr>
        <w:noProof w:val="0"/>
      </w:rPr>
      <w:fldChar w:fldCharType="end"/>
    </w:r>
    <w:r w:rsidRPr="000C724D">
      <w:rPr>
        <w:noProof w:val="0"/>
      </w:rPr>
      <w:t xml:space="preserve"> </w:t>
    </w:r>
    <w:r w:rsidRPr="000C724D">
      <w:rPr>
        <w:noProof w:val="0"/>
      </w:rPr>
      <w:sym w:font="Symbol" w:char="F0A8"/>
    </w:r>
    <w:r w:rsidRPr="000C724D">
      <w:rPr>
        <w:noProof w:val="0"/>
      </w:rPr>
      <w:fldChar w:fldCharType="begin"/>
    </w:r>
    <w:r w:rsidRPr="000C724D">
      <w:instrText xml:space="preserve"> PAGE   \* MERGEFORMAT </w:instrText>
    </w:r>
    <w:r w:rsidRPr="000C724D">
      <w:rPr>
        <w:noProof w:val="0"/>
      </w:rPr>
      <w:fldChar w:fldCharType="separate"/>
    </w:r>
    <w:r w:rsidR="00654982">
      <w:t>1</w:t>
    </w:r>
    <w:r w:rsidRPr="000C72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7755E" w14:textId="77777777" w:rsidR="00752DA4" w:rsidRDefault="00752DA4" w:rsidP="00F03855">
      <w:pPr>
        <w:spacing w:after="0" w:line="240" w:lineRule="auto"/>
      </w:pPr>
      <w:r>
        <w:separator/>
      </w:r>
    </w:p>
    <w:p w14:paraId="14DE5F15" w14:textId="77777777" w:rsidR="00752DA4" w:rsidRDefault="00752DA4"/>
  </w:footnote>
  <w:footnote w:type="continuationSeparator" w:id="0">
    <w:p w14:paraId="3BEC30A7" w14:textId="77777777" w:rsidR="00752DA4" w:rsidRDefault="00752DA4" w:rsidP="00F03855">
      <w:pPr>
        <w:spacing w:after="0" w:line="240" w:lineRule="auto"/>
      </w:pPr>
      <w:r>
        <w:continuationSeparator/>
      </w:r>
    </w:p>
    <w:p w14:paraId="6F133814" w14:textId="77777777" w:rsidR="00752DA4" w:rsidRDefault="00752D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3488D" w14:textId="77777777" w:rsidR="00A51E18" w:rsidRPr="00D83E75" w:rsidRDefault="00A51E18" w:rsidP="0078695D">
    <w:pPr>
      <w:tabs>
        <w:tab w:val="right" w:pos="9360"/>
      </w:tabs>
      <w:rPr>
        <w:rFonts w:ascii="Arial" w:hAnsi="Arial" w:cs="Arial"/>
        <w:color w:val="7F7F7F" w:themeColor="text1" w:themeTint="80"/>
        <w:sz w:val="18"/>
        <w:szCs w:val="18"/>
      </w:rPr>
    </w:pPr>
    <w:r>
      <w:rPr>
        <w:rFonts w:ascii="Arial" w:hAnsi="Arial" w:cs="Arial"/>
        <w:color w:val="7F7F7F" w:themeColor="text1" w:themeTint="80"/>
        <w:sz w:val="18"/>
        <w:szCs w:val="18"/>
      </w:rPr>
      <w:fldChar w:fldCharType="begin"/>
    </w:r>
    <w:r>
      <w:rPr>
        <w:rFonts w:ascii="Arial" w:hAnsi="Arial" w:cs="Arial"/>
        <w:color w:val="7F7F7F" w:themeColor="text1" w:themeTint="80"/>
        <w:sz w:val="18"/>
        <w:szCs w:val="18"/>
      </w:rPr>
      <w:instrText xml:space="preserve"> STYLEREF  "UG Title"  \* MERGEFORMAT </w:instrText>
    </w:r>
    <w:r>
      <w:rPr>
        <w:rFonts w:ascii="Arial" w:hAnsi="Arial" w:cs="Arial"/>
        <w:color w:val="7F7F7F" w:themeColor="text1" w:themeTint="80"/>
        <w:sz w:val="18"/>
        <w:szCs w:val="18"/>
      </w:rPr>
      <w:fldChar w:fldCharType="separate"/>
    </w:r>
    <w:r w:rsidR="00654982">
      <w:rPr>
        <w:rFonts w:ascii="Arial" w:hAnsi="Arial" w:cs="Arial"/>
        <w:noProof/>
        <w:color w:val="7F7F7F" w:themeColor="text1" w:themeTint="80"/>
        <w:sz w:val="18"/>
        <w:szCs w:val="18"/>
      </w:rPr>
      <w:t>RIOO Interconnection Services Sign Up Reference</w:t>
    </w:r>
    <w:r>
      <w:rPr>
        <w:rFonts w:ascii="Arial" w:hAnsi="Arial" w:cs="Arial"/>
        <w:color w:val="7F7F7F" w:themeColor="text1" w:themeTint="80"/>
        <w:sz w:val="18"/>
        <w:szCs w:val="18"/>
      </w:rPr>
      <w:fldChar w:fldCharType="end"/>
    </w:r>
    <w:r w:rsidRPr="00D83E75">
      <w:rPr>
        <w:rFonts w:ascii="Arial" w:hAnsi="Arial" w:cs="Arial"/>
        <w:sz w:val="18"/>
        <w:szCs w:val="18"/>
      </w:rPr>
      <w:tab/>
    </w:r>
    <w:r w:rsidRPr="00D83E75">
      <w:rPr>
        <w:rFonts w:ascii="Arial" w:hAnsi="Arial" w:cs="Arial"/>
        <w:color w:val="7F7F7F" w:themeColor="text1" w:themeTint="80"/>
        <w:sz w:val="18"/>
        <w:szCs w:val="18"/>
      </w:rPr>
      <w:t>ERCOT Public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F707" w14:textId="743A90AE" w:rsidR="001E3156" w:rsidRPr="00AD2155" w:rsidRDefault="001E3156" w:rsidP="00AD2155">
    <w:pPr>
      <w:pStyle w:val="Header"/>
    </w:pPr>
    <w:r>
      <w:rPr>
        <w:noProof/>
      </w:rPr>
      <w:fldChar w:fldCharType="begin"/>
    </w:r>
    <w:r>
      <w:rPr>
        <w:noProof/>
      </w:rPr>
      <w:instrText xml:space="preserve"> STYLEREF  "UG Title"  \* MERGEFORMAT </w:instrText>
    </w:r>
    <w:r>
      <w:rPr>
        <w:noProof/>
      </w:rPr>
      <w:fldChar w:fldCharType="separate"/>
    </w:r>
    <w:r w:rsidR="00654982" w:rsidRPr="00654982">
      <w:rPr>
        <w:b/>
        <w:bCs/>
        <w:noProof/>
      </w:rPr>
      <w:t>RIOO Interconnection Services Sign</w:t>
    </w:r>
    <w:r w:rsidR="00654982">
      <w:rPr>
        <w:noProof/>
      </w:rPr>
      <w:t xml:space="preserve"> Up Reference</w:t>
    </w:r>
    <w:r>
      <w:rPr>
        <w:noProof/>
      </w:rPr>
      <w:fldChar w:fldCharType="end"/>
    </w:r>
    <w:r w:rsidRPr="00F923C7">
      <w:tab/>
    </w:r>
    <w:r w:rsidRPr="00B751EE">
      <w:t>ERCOT Public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0.5pt;height:102pt;visibility:visible;mso-wrap-style:square" o:bullet="t">
        <v:imagedata r:id="rId1" o:title=""/>
      </v:shape>
    </w:pict>
  </w:numPicBullet>
  <w:numPicBullet w:numPicBulletId="1">
    <w:pict>
      <v:shape id="_x0000_i1045" type="#_x0000_t75" style="width:318.15pt;height:62.25pt;visibility:visible;mso-wrap-style:square" o:bullet="t">
        <v:imagedata r:id="rId2" o:title=""/>
      </v:shape>
    </w:pict>
  </w:numPicBullet>
  <w:numPicBullet w:numPicBulletId="2">
    <w:pict>
      <v:shape id="_x0000_i1046" type="#_x0000_t75" style="width:19.5pt;height:19.5pt;visibility:visible;mso-wrap-style:square" o:bullet="t">
        <v:imagedata r:id="rId3" o:title=""/>
      </v:shape>
    </w:pict>
  </w:numPicBullet>
  <w:abstractNum w:abstractNumId="0" w15:restartNumberingAfterBreak="0">
    <w:nsid w:val="FFFFFF80"/>
    <w:multiLevelType w:val="singleLevel"/>
    <w:tmpl w:val="2D88399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A2C173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17A0FB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CBFACE3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38A9A08"/>
    <w:lvl w:ilvl="0">
      <w:start w:val="1"/>
      <w:numFmt w:val="decimal"/>
      <w:pStyle w:val="ListNumber"/>
      <w:lvlText w:val="%1."/>
      <w:lvlJc w:val="left"/>
      <w:pPr>
        <w:tabs>
          <w:tab w:val="num" w:pos="360"/>
        </w:tabs>
        <w:ind w:left="360" w:hanging="360"/>
      </w:pPr>
      <w:rPr>
        <w:rFonts w:ascii="Arial" w:hAnsi="Arial" w:cs="Arial" w:hint="default"/>
        <w:sz w:val="22"/>
        <w:szCs w:val="22"/>
      </w:rPr>
    </w:lvl>
  </w:abstractNum>
  <w:abstractNum w:abstractNumId="5" w15:restartNumberingAfterBreak="0">
    <w:nsid w:val="FFFFFF89"/>
    <w:multiLevelType w:val="singleLevel"/>
    <w:tmpl w:val="BDAE554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B7A90"/>
    <w:multiLevelType w:val="hybridMultilevel"/>
    <w:tmpl w:val="836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3515F"/>
    <w:multiLevelType w:val="hybridMultilevel"/>
    <w:tmpl w:val="FCF0391A"/>
    <w:lvl w:ilvl="0" w:tplc="007C17F8">
      <w:start w:val="1"/>
      <w:numFmt w:val="decimal"/>
      <w:lvlText w:val="%1."/>
      <w:lvlJc w:val="left"/>
      <w:pPr>
        <w:ind w:left="720" w:hanging="360"/>
      </w:pPr>
      <w:rPr>
        <w:rFonts w:hint="default"/>
        <w:b w:val="0"/>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F523D"/>
    <w:multiLevelType w:val="hybridMultilevel"/>
    <w:tmpl w:val="743E08CA"/>
    <w:lvl w:ilvl="0" w:tplc="26B20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112AAB"/>
    <w:multiLevelType w:val="hybridMultilevel"/>
    <w:tmpl w:val="732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0D728E"/>
    <w:multiLevelType w:val="hybridMultilevel"/>
    <w:tmpl w:val="F07C4666"/>
    <w:lvl w:ilvl="0" w:tplc="F746CF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7126A"/>
    <w:multiLevelType w:val="hybridMultilevel"/>
    <w:tmpl w:val="236E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D5929"/>
    <w:multiLevelType w:val="hybridMultilevel"/>
    <w:tmpl w:val="600AB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35A86"/>
    <w:multiLevelType w:val="hybridMultilevel"/>
    <w:tmpl w:val="B39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C33C8"/>
    <w:multiLevelType w:val="hybridMultilevel"/>
    <w:tmpl w:val="59F2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1454A"/>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B2CB4"/>
    <w:multiLevelType w:val="hybridMultilevel"/>
    <w:tmpl w:val="BDDC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F0FAB"/>
    <w:multiLevelType w:val="hybridMultilevel"/>
    <w:tmpl w:val="877C2AC0"/>
    <w:lvl w:ilvl="0" w:tplc="41188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27E24"/>
    <w:multiLevelType w:val="hybridMultilevel"/>
    <w:tmpl w:val="B49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55D59"/>
    <w:multiLevelType w:val="hybridMultilevel"/>
    <w:tmpl w:val="B64646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857673"/>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7532B"/>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F3D2F"/>
    <w:multiLevelType w:val="hybridMultilevel"/>
    <w:tmpl w:val="A2E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A1ADB"/>
    <w:multiLevelType w:val="hybridMultilevel"/>
    <w:tmpl w:val="D9FE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D4FF2"/>
    <w:multiLevelType w:val="hybridMultilevel"/>
    <w:tmpl w:val="9BFC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47521"/>
    <w:multiLevelType w:val="hybridMultilevel"/>
    <w:tmpl w:val="953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42188"/>
    <w:multiLevelType w:val="hybridMultilevel"/>
    <w:tmpl w:val="78E0B3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BD0D93"/>
    <w:multiLevelType w:val="hybridMultilevel"/>
    <w:tmpl w:val="D70E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C050C"/>
    <w:multiLevelType w:val="hybridMultilevel"/>
    <w:tmpl w:val="B764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25B20"/>
    <w:multiLevelType w:val="hybridMultilevel"/>
    <w:tmpl w:val="C1986914"/>
    <w:lvl w:ilvl="0" w:tplc="F746CF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E4940"/>
    <w:multiLevelType w:val="hybridMultilevel"/>
    <w:tmpl w:val="49A6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663CA"/>
    <w:multiLevelType w:val="hybridMultilevel"/>
    <w:tmpl w:val="33B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8A3982"/>
    <w:multiLevelType w:val="hybridMultilevel"/>
    <w:tmpl w:val="E312B30E"/>
    <w:lvl w:ilvl="0" w:tplc="D3D06C5E">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465E61"/>
    <w:multiLevelType w:val="hybridMultilevel"/>
    <w:tmpl w:val="50AEB102"/>
    <w:lvl w:ilvl="0" w:tplc="43962166">
      <w:start w:val="1"/>
      <w:numFmt w:val="bullet"/>
      <w:pStyle w:val="ListBullet2Indent"/>
      <w:lvlText w:val="o"/>
      <w:lvlJc w:val="left"/>
      <w:pPr>
        <w:ind w:left="1440" w:hanging="360"/>
      </w:pPr>
      <w:rPr>
        <w:rFonts w:ascii="Courier New" w:hAnsi="Courier New"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8D97243"/>
    <w:multiLevelType w:val="hybridMultilevel"/>
    <w:tmpl w:val="A2E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DD33F7"/>
    <w:multiLevelType w:val="hybridMultilevel"/>
    <w:tmpl w:val="B260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63CA6"/>
    <w:multiLevelType w:val="hybridMultilevel"/>
    <w:tmpl w:val="B77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EA9777C"/>
    <w:multiLevelType w:val="hybridMultilevel"/>
    <w:tmpl w:val="37A4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4"/>
  </w:num>
  <w:num w:numId="4">
    <w:abstractNumId w:val="13"/>
  </w:num>
  <w:num w:numId="5">
    <w:abstractNumId w:val="22"/>
  </w:num>
  <w:num w:numId="6">
    <w:abstractNumId w:val="21"/>
  </w:num>
  <w:num w:numId="7">
    <w:abstractNumId w:val="12"/>
  </w:num>
  <w:num w:numId="8">
    <w:abstractNumId w:val="20"/>
  </w:num>
  <w:num w:numId="9">
    <w:abstractNumId w:val="15"/>
  </w:num>
  <w:num w:numId="10">
    <w:abstractNumId w:val="14"/>
  </w:num>
  <w:num w:numId="11">
    <w:abstractNumId w:val="11"/>
  </w:num>
  <w:num w:numId="12">
    <w:abstractNumId w:val="9"/>
  </w:num>
  <w:num w:numId="13">
    <w:abstractNumId w:val="30"/>
  </w:num>
  <w:num w:numId="14">
    <w:abstractNumId w:val="24"/>
  </w:num>
  <w:num w:numId="15">
    <w:abstractNumId w:val="37"/>
  </w:num>
  <w:num w:numId="16">
    <w:abstractNumId w:val="18"/>
  </w:num>
  <w:num w:numId="17">
    <w:abstractNumId w:val="36"/>
  </w:num>
  <w:num w:numId="18">
    <w:abstractNumId w:val="25"/>
  </w:num>
  <w:num w:numId="19">
    <w:abstractNumId w:val="23"/>
  </w:num>
  <w:num w:numId="20">
    <w:abstractNumId w:val="31"/>
  </w:num>
  <w:num w:numId="21">
    <w:abstractNumId w:val="35"/>
  </w:num>
  <w:num w:numId="22">
    <w:abstractNumId w:val="28"/>
  </w:num>
  <w:num w:numId="23">
    <w:abstractNumId w:val="27"/>
  </w:num>
  <w:num w:numId="24">
    <w:abstractNumId w:val="6"/>
  </w:num>
  <w:num w:numId="25">
    <w:abstractNumId w:val="17"/>
  </w:num>
  <w:num w:numId="26">
    <w:abstractNumId w:val="26"/>
  </w:num>
  <w:num w:numId="27">
    <w:abstractNumId w:val="29"/>
  </w:num>
  <w:num w:numId="28">
    <w:abstractNumId w:val="19"/>
  </w:num>
  <w:num w:numId="29">
    <w:abstractNumId w:val="10"/>
  </w:num>
  <w:num w:numId="30">
    <w:abstractNumId w:val="8"/>
  </w:num>
  <w:num w:numId="31">
    <w:abstractNumId w:val="4"/>
  </w:num>
  <w:num w:numId="32">
    <w:abstractNumId w:val="5"/>
  </w:num>
  <w:num w:numId="33">
    <w:abstractNumId w:val="33"/>
  </w:num>
  <w:num w:numId="34">
    <w:abstractNumId w:val="3"/>
  </w:num>
  <w:num w:numId="35">
    <w:abstractNumId w:val="2"/>
  </w:num>
  <w:num w:numId="36">
    <w:abstractNumId w:val="1"/>
  </w:num>
  <w:num w:numId="37">
    <w:abstractNumId w:val="0"/>
  </w:num>
  <w:num w:numId="38">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1"/>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85B"/>
    <w:rsid w:val="0000274F"/>
    <w:rsid w:val="00002C14"/>
    <w:rsid w:val="0000384A"/>
    <w:rsid w:val="00004190"/>
    <w:rsid w:val="000045BE"/>
    <w:rsid w:val="0000584C"/>
    <w:rsid w:val="0000671E"/>
    <w:rsid w:val="00007FA7"/>
    <w:rsid w:val="00010240"/>
    <w:rsid w:val="0001287D"/>
    <w:rsid w:val="00013B3A"/>
    <w:rsid w:val="00033513"/>
    <w:rsid w:val="000371ED"/>
    <w:rsid w:val="00044C24"/>
    <w:rsid w:val="0005291C"/>
    <w:rsid w:val="0005586F"/>
    <w:rsid w:val="00061735"/>
    <w:rsid w:val="00066735"/>
    <w:rsid w:val="00067AFD"/>
    <w:rsid w:val="000770E6"/>
    <w:rsid w:val="00083939"/>
    <w:rsid w:val="00083A35"/>
    <w:rsid w:val="00083EB8"/>
    <w:rsid w:val="0008480C"/>
    <w:rsid w:val="000851DF"/>
    <w:rsid w:val="00086624"/>
    <w:rsid w:val="0009269E"/>
    <w:rsid w:val="00094F2D"/>
    <w:rsid w:val="000A081B"/>
    <w:rsid w:val="000A6643"/>
    <w:rsid w:val="000A67C4"/>
    <w:rsid w:val="000B66F7"/>
    <w:rsid w:val="000C493D"/>
    <w:rsid w:val="000C5790"/>
    <w:rsid w:val="000C5EA0"/>
    <w:rsid w:val="000C6571"/>
    <w:rsid w:val="000C6994"/>
    <w:rsid w:val="000C724D"/>
    <w:rsid w:val="000D2B38"/>
    <w:rsid w:val="000D2B72"/>
    <w:rsid w:val="000E08C0"/>
    <w:rsid w:val="000E6863"/>
    <w:rsid w:val="000E6B8C"/>
    <w:rsid w:val="000F52A9"/>
    <w:rsid w:val="000F5540"/>
    <w:rsid w:val="000F7A58"/>
    <w:rsid w:val="001023FE"/>
    <w:rsid w:val="00105BD3"/>
    <w:rsid w:val="00106A34"/>
    <w:rsid w:val="0011073B"/>
    <w:rsid w:val="00112895"/>
    <w:rsid w:val="001139AD"/>
    <w:rsid w:val="001173C4"/>
    <w:rsid w:val="00135574"/>
    <w:rsid w:val="00135DFB"/>
    <w:rsid w:val="001420B6"/>
    <w:rsid w:val="00143B5A"/>
    <w:rsid w:val="00145983"/>
    <w:rsid w:val="001506D4"/>
    <w:rsid w:val="0015104F"/>
    <w:rsid w:val="001511E2"/>
    <w:rsid w:val="00152A83"/>
    <w:rsid w:val="0015795C"/>
    <w:rsid w:val="0016043A"/>
    <w:rsid w:val="00166435"/>
    <w:rsid w:val="00174DC1"/>
    <w:rsid w:val="00176B9B"/>
    <w:rsid w:val="001853AB"/>
    <w:rsid w:val="00186964"/>
    <w:rsid w:val="00186D68"/>
    <w:rsid w:val="001943AB"/>
    <w:rsid w:val="001963B1"/>
    <w:rsid w:val="001A0A03"/>
    <w:rsid w:val="001A124F"/>
    <w:rsid w:val="001A2052"/>
    <w:rsid w:val="001A3350"/>
    <w:rsid w:val="001B133B"/>
    <w:rsid w:val="001B135D"/>
    <w:rsid w:val="001C03CE"/>
    <w:rsid w:val="001C183E"/>
    <w:rsid w:val="001C2E8D"/>
    <w:rsid w:val="001C32D3"/>
    <w:rsid w:val="001C5771"/>
    <w:rsid w:val="001D2C19"/>
    <w:rsid w:val="001D458F"/>
    <w:rsid w:val="001D51F9"/>
    <w:rsid w:val="001D5B5A"/>
    <w:rsid w:val="001D7FEA"/>
    <w:rsid w:val="001E155C"/>
    <w:rsid w:val="001E3156"/>
    <w:rsid w:val="001F2097"/>
    <w:rsid w:val="001F2651"/>
    <w:rsid w:val="001F5CBF"/>
    <w:rsid w:val="002009E3"/>
    <w:rsid w:val="00202FA1"/>
    <w:rsid w:val="0020438F"/>
    <w:rsid w:val="00204DE6"/>
    <w:rsid w:val="0020647F"/>
    <w:rsid w:val="00206580"/>
    <w:rsid w:val="002146A1"/>
    <w:rsid w:val="00216422"/>
    <w:rsid w:val="00221CC5"/>
    <w:rsid w:val="002221EE"/>
    <w:rsid w:val="00222EFD"/>
    <w:rsid w:val="00230E7A"/>
    <w:rsid w:val="00232E49"/>
    <w:rsid w:val="0023685B"/>
    <w:rsid w:val="002379B5"/>
    <w:rsid w:val="002466DE"/>
    <w:rsid w:val="0025209E"/>
    <w:rsid w:val="00257052"/>
    <w:rsid w:val="00262591"/>
    <w:rsid w:val="00265B0D"/>
    <w:rsid w:val="00265EBB"/>
    <w:rsid w:val="002679B0"/>
    <w:rsid w:val="00274D33"/>
    <w:rsid w:val="002822D8"/>
    <w:rsid w:val="00282D3A"/>
    <w:rsid w:val="00292CB2"/>
    <w:rsid w:val="0029660A"/>
    <w:rsid w:val="00296797"/>
    <w:rsid w:val="002A3F8D"/>
    <w:rsid w:val="002B0CA1"/>
    <w:rsid w:val="002B10C5"/>
    <w:rsid w:val="002B5898"/>
    <w:rsid w:val="002C1CE0"/>
    <w:rsid w:val="002C3ADC"/>
    <w:rsid w:val="002C6CB7"/>
    <w:rsid w:val="002C6D0A"/>
    <w:rsid w:val="002E023F"/>
    <w:rsid w:val="002E0ECD"/>
    <w:rsid w:val="002E3A61"/>
    <w:rsid w:val="002E6327"/>
    <w:rsid w:val="002E665F"/>
    <w:rsid w:val="002E7EB0"/>
    <w:rsid w:val="002F267D"/>
    <w:rsid w:val="00300466"/>
    <w:rsid w:val="00303D4A"/>
    <w:rsid w:val="00303D73"/>
    <w:rsid w:val="00304DC0"/>
    <w:rsid w:val="00307143"/>
    <w:rsid w:val="00307A3B"/>
    <w:rsid w:val="00311554"/>
    <w:rsid w:val="0031392F"/>
    <w:rsid w:val="00324FF7"/>
    <w:rsid w:val="003359F8"/>
    <w:rsid w:val="00352E66"/>
    <w:rsid w:val="00354D0A"/>
    <w:rsid w:val="00371891"/>
    <w:rsid w:val="003725B3"/>
    <w:rsid w:val="003755AD"/>
    <w:rsid w:val="00381CA8"/>
    <w:rsid w:val="003822BF"/>
    <w:rsid w:val="003846AA"/>
    <w:rsid w:val="003913C7"/>
    <w:rsid w:val="00395076"/>
    <w:rsid w:val="003954FE"/>
    <w:rsid w:val="003958C5"/>
    <w:rsid w:val="0039748B"/>
    <w:rsid w:val="003A0E5B"/>
    <w:rsid w:val="003A23C4"/>
    <w:rsid w:val="003A256A"/>
    <w:rsid w:val="003A45E9"/>
    <w:rsid w:val="003A4FBB"/>
    <w:rsid w:val="003A7FB4"/>
    <w:rsid w:val="003B0BEE"/>
    <w:rsid w:val="003B4629"/>
    <w:rsid w:val="003B4A59"/>
    <w:rsid w:val="003C476D"/>
    <w:rsid w:val="003C5375"/>
    <w:rsid w:val="003D21AC"/>
    <w:rsid w:val="003D3F94"/>
    <w:rsid w:val="003D6FFF"/>
    <w:rsid w:val="003D7693"/>
    <w:rsid w:val="003E3CD5"/>
    <w:rsid w:val="003E428E"/>
    <w:rsid w:val="003F6041"/>
    <w:rsid w:val="003F71F7"/>
    <w:rsid w:val="0041114F"/>
    <w:rsid w:val="00416329"/>
    <w:rsid w:val="00420B81"/>
    <w:rsid w:val="004276FC"/>
    <w:rsid w:val="0043268D"/>
    <w:rsid w:val="00436AE1"/>
    <w:rsid w:val="0044432E"/>
    <w:rsid w:val="00445E45"/>
    <w:rsid w:val="0044675D"/>
    <w:rsid w:val="004610DB"/>
    <w:rsid w:val="0046176D"/>
    <w:rsid w:val="004635D7"/>
    <w:rsid w:val="00466E21"/>
    <w:rsid w:val="004716C8"/>
    <w:rsid w:val="004776D2"/>
    <w:rsid w:val="0048117F"/>
    <w:rsid w:val="00482B60"/>
    <w:rsid w:val="00496392"/>
    <w:rsid w:val="004A6271"/>
    <w:rsid w:val="004A6F8A"/>
    <w:rsid w:val="004A7F6F"/>
    <w:rsid w:val="004B080B"/>
    <w:rsid w:val="004B1B1F"/>
    <w:rsid w:val="004C00BF"/>
    <w:rsid w:val="004C13F6"/>
    <w:rsid w:val="004C2722"/>
    <w:rsid w:val="004C6B71"/>
    <w:rsid w:val="004D2164"/>
    <w:rsid w:val="004D3407"/>
    <w:rsid w:val="004D4BD5"/>
    <w:rsid w:val="004D5595"/>
    <w:rsid w:val="004D7670"/>
    <w:rsid w:val="004D79EF"/>
    <w:rsid w:val="004E5406"/>
    <w:rsid w:val="004F70BF"/>
    <w:rsid w:val="00500369"/>
    <w:rsid w:val="00503182"/>
    <w:rsid w:val="00504460"/>
    <w:rsid w:val="005046F5"/>
    <w:rsid w:val="005151C8"/>
    <w:rsid w:val="00516B07"/>
    <w:rsid w:val="005243D5"/>
    <w:rsid w:val="00525A2B"/>
    <w:rsid w:val="00530EB1"/>
    <w:rsid w:val="00533502"/>
    <w:rsid w:val="00534058"/>
    <w:rsid w:val="00535C57"/>
    <w:rsid w:val="00536889"/>
    <w:rsid w:val="005374E1"/>
    <w:rsid w:val="0054171A"/>
    <w:rsid w:val="00541798"/>
    <w:rsid w:val="00543A3B"/>
    <w:rsid w:val="00545930"/>
    <w:rsid w:val="00552DF2"/>
    <w:rsid w:val="0055394D"/>
    <w:rsid w:val="00556AE5"/>
    <w:rsid w:val="0056062F"/>
    <w:rsid w:val="00560980"/>
    <w:rsid w:val="00570130"/>
    <w:rsid w:val="00570BDF"/>
    <w:rsid w:val="00572338"/>
    <w:rsid w:val="005738C6"/>
    <w:rsid w:val="00575EEE"/>
    <w:rsid w:val="005777BA"/>
    <w:rsid w:val="005815C9"/>
    <w:rsid w:val="00582DD8"/>
    <w:rsid w:val="0058582D"/>
    <w:rsid w:val="00585CE2"/>
    <w:rsid w:val="00587EC4"/>
    <w:rsid w:val="0059084E"/>
    <w:rsid w:val="00594471"/>
    <w:rsid w:val="005A0B35"/>
    <w:rsid w:val="005A1BAC"/>
    <w:rsid w:val="005B1E09"/>
    <w:rsid w:val="005B2B7B"/>
    <w:rsid w:val="005B37B8"/>
    <w:rsid w:val="005D528E"/>
    <w:rsid w:val="005E09A5"/>
    <w:rsid w:val="005F3539"/>
    <w:rsid w:val="006016D6"/>
    <w:rsid w:val="00617C90"/>
    <w:rsid w:val="00622D06"/>
    <w:rsid w:val="006257A8"/>
    <w:rsid w:val="00630A31"/>
    <w:rsid w:val="00631410"/>
    <w:rsid w:val="0063543E"/>
    <w:rsid w:val="006366D2"/>
    <w:rsid w:val="00637828"/>
    <w:rsid w:val="0064027A"/>
    <w:rsid w:val="00642B8C"/>
    <w:rsid w:val="0064530C"/>
    <w:rsid w:val="0064532A"/>
    <w:rsid w:val="00646090"/>
    <w:rsid w:val="006477A8"/>
    <w:rsid w:val="00654982"/>
    <w:rsid w:val="00655638"/>
    <w:rsid w:val="0066044B"/>
    <w:rsid w:val="00660A74"/>
    <w:rsid w:val="00667ABE"/>
    <w:rsid w:val="00670F44"/>
    <w:rsid w:val="00672057"/>
    <w:rsid w:val="00674E1B"/>
    <w:rsid w:val="0067777F"/>
    <w:rsid w:val="006819D3"/>
    <w:rsid w:val="006847EC"/>
    <w:rsid w:val="006A3C2E"/>
    <w:rsid w:val="006B6B72"/>
    <w:rsid w:val="006B74A9"/>
    <w:rsid w:val="006B782A"/>
    <w:rsid w:val="006C083D"/>
    <w:rsid w:val="006D29F6"/>
    <w:rsid w:val="006D471F"/>
    <w:rsid w:val="006D6A02"/>
    <w:rsid w:val="006E0074"/>
    <w:rsid w:val="006E331D"/>
    <w:rsid w:val="006F071E"/>
    <w:rsid w:val="006F324C"/>
    <w:rsid w:val="006F705F"/>
    <w:rsid w:val="007021E7"/>
    <w:rsid w:val="0071113F"/>
    <w:rsid w:val="007243E2"/>
    <w:rsid w:val="00735EBC"/>
    <w:rsid w:val="00744E0E"/>
    <w:rsid w:val="00745BFD"/>
    <w:rsid w:val="00752DA4"/>
    <w:rsid w:val="007533C0"/>
    <w:rsid w:val="007546CC"/>
    <w:rsid w:val="00754A0A"/>
    <w:rsid w:val="0075539E"/>
    <w:rsid w:val="007556C6"/>
    <w:rsid w:val="00764A6D"/>
    <w:rsid w:val="00770BE2"/>
    <w:rsid w:val="00777096"/>
    <w:rsid w:val="00780550"/>
    <w:rsid w:val="0078695D"/>
    <w:rsid w:val="007928BB"/>
    <w:rsid w:val="00796960"/>
    <w:rsid w:val="007A5AA8"/>
    <w:rsid w:val="007A7BAF"/>
    <w:rsid w:val="007B7554"/>
    <w:rsid w:val="007C00C0"/>
    <w:rsid w:val="007C07F3"/>
    <w:rsid w:val="007C0DA0"/>
    <w:rsid w:val="007D5B94"/>
    <w:rsid w:val="007E52E7"/>
    <w:rsid w:val="007E7FCC"/>
    <w:rsid w:val="008000FC"/>
    <w:rsid w:val="00800ABC"/>
    <w:rsid w:val="00810705"/>
    <w:rsid w:val="00811AE5"/>
    <w:rsid w:val="00812188"/>
    <w:rsid w:val="00820DC0"/>
    <w:rsid w:val="00823B67"/>
    <w:rsid w:val="008263CC"/>
    <w:rsid w:val="00827326"/>
    <w:rsid w:val="0082762C"/>
    <w:rsid w:val="008350CE"/>
    <w:rsid w:val="00835C34"/>
    <w:rsid w:val="008404B7"/>
    <w:rsid w:val="00846943"/>
    <w:rsid w:val="008524B9"/>
    <w:rsid w:val="008532CA"/>
    <w:rsid w:val="00862C83"/>
    <w:rsid w:val="008766B5"/>
    <w:rsid w:val="008803C2"/>
    <w:rsid w:val="00882AD2"/>
    <w:rsid w:val="00882B20"/>
    <w:rsid w:val="00883486"/>
    <w:rsid w:val="0088587F"/>
    <w:rsid w:val="00887A34"/>
    <w:rsid w:val="008A06DC"/>
    <w:rsid w:val="008A4B6B"/>
    <w:rsid w:val="008A5284"/>
    <w:rsid w:val="008A6B64"/>
    <w:rsid w:val="008B1A66"/>
    <w:rsid w:val="008C3A5C"/>
    <w:rsid w:val="008C7C68"/>
    <w:rsid w:val="008C7FAE"/>
    <w:rsid w:val="008E2984"/>
    <w:rsid w:val="008E39A7"/>
    <w:rsid w:val="008E6D49"/>
    <w:rsid w:val="008E7D65"/>
    <w:rsid w:val="008F1B1C"/>
    <w:rsid w:val="008F255D"/>
    <w:rsid w:val="008F5442"/>
    <w:rsid w:val="008F7FE0"/>
    <w:rsid w:val="00901BEE"/>
    <w:rsid w:val="00902B94"/>
    <w:rsid w:val="00903923"/>
    <w:rsid w:val="00910F32"/>
    <w:rsid w:val="00911ABC"/>
    <w:rsid w:val="00911CEF"/>
    <w:rsid w:val="00915942"/>
    <w:rsid w:val="009173E2"/>
    <w:rsid w:val="00917F75"/>
    <w:rsid w:val="009215B4"/>
    <w:rsid w:val="00921AFE"/>
    <w:rsid w:val="009323AC"/>
    <w:rsid w:val="00932A06"/>
    <w:rsid w:val="00933C93"/>
    <w:rsid w:val="00933DC2"/>
    <w:rsid w:val="0093472A"/>
    <w:rsid w:val="00936DE1"/>
    <w:rsid w:val="00942838"/>
    <w:rsid w:val="00943D9C"/>
    <w:rsid w:val="00945243"/>
    <w:rsid w:val="00947531"/>
    <w:rsid w:val="00952A76"/>
    <w:rsid w:val="00953449"/>
    <w:rsid w:val="009534D7"/>
    <w:rsid w:val="00957E96"/>
    <w:rsid w:val="0097058E"/>
    <w:rsid w:val="0097577C"/>
    <w:rsid w:val="00981A2E"/>
    <w:rsid w:val="00984C47"/>
    <w:rsid w:val="00985B68"/>
    <w:rsid w:val="00986FD2"/>
    <w:rsid w:val="009903FC"/>
    <w:rsid w:val="00990A29"/>
    <w:rsid w:val="00991FFD"/>
    <w:rsid w:val="00994731"/>
    <w:rsid w:val="009A01BC"/>
    <w:rsid w:val="009A144C"/>
    <w:rsid w:val="009A1CD9"/>
    <w:rsid w:val="009A2297"/>
    <w:rsid w:val="009A6A68"/>
    <w:rsid w:val="009B20F0"/>
    <w:rsid w:val="009B4953"/>
    <w:rsid w:val="009B6D45"/>
    <w:rsid w:val="009B7F30"/>
    <w:rsid w:val="009C0ADC"/>
    <w:rsid w:val="009C7185"/>
    <w:rsid w:val="009C720A"/>
    <w:rsid w:val="009D0EDD"/>
    <w:rsid w:val="009D1A27"/>
    <w:rsid w:val="009E3E79"/>
    <w:rsid w:val="009F4416"/>
    <w:rsid w:val="009F7E20"/>
    <w:rsid w:val="00A0157C"/>
    <w:rsid w:val="00A04960"/>
    <w:rsid w:val="00A0559A"/>
    <w:rsid w:val="00A255B4"/>
    <w:rsid w:val="00A26300"/>
    <w:rsid w:val="00A303FF"/>
    <w:rsid w:val="00A32856"/>
    <w:rsid w:val="00A32DA7"/>
    <w:rsid w:val="00A33EB3"/>
    <w:rsid w:val="00A35EF1"/>
    <w:rsid w:val="00A40ADD"/>
    <w:rsid w:val="00A41E23"/>
    <w:rsid w:val="00A431D3"/>
    <w:rsid w:val="00A455DA"/>
    <w:rsid w:val="00A4753F"/>
    <w:rsid w:val="00A51E18"/>
    <w:rsid w:val="00A60E2A"/>
    <w:rsid w:val="00A63AAB"/>
    <w:rsid w:val="00A65748"/>
    <w:rsid w:val="00A7248D"/>
    <w:rsid w:val="00A75C18"/>
    <w:rsid w:val="00A76C2B"/>
    <w:rsid w:val="00A80482"/>
    <w:rsid w:val="00A82C0B"/>
    <w:rsid w:val="00A84E97"/>
    <w:rsid w:val="00A84ECF"/>
    <w:rsid w:val="00A9106D"/>
    <w:rsid w:val="00A95899"/>
    <w:rsid w:val="00AA3BDE"/>
    <w:rsid w:val="00AB15A5"/>
    <w:rsid w:val="00AB5D25"/>
    <w:rsid w:val="00AC5DF6"/>
    <w:rsid w:val="00AD2155"/>
    <w:rsid w:val="00AD59CE"/>
    <w:rsid w:val="00AD61EA"/>
    <w:rsid w:val="00AE65FF"/>
    <w:rsid w:val="00AF1EA6"/>
    <w:rsid w:val="00B03840"/>
    <w:rsid w:val="00B07F09"/>
    <w:rsid w:val="00B11470"/>
    <w:rsid w:val="00B15F24"/>
    <w:rsid w:val="00B20B7A"/>
    <w:rsid w:val="00B218CC"/>
    <w:rsid w:val="00B22976"/>
    <w:rsid w:val="00B328E9"/>
    <w:rsid w:val="00B438DC"/>
    <w:rsid w:val="00B44315"/>
    <w:rsid w:val="00B46AE1"/>
    <w:rsid w:val="00B528C8"/>
    <w:rsid w:val="00B52E3E"/>
    <w:rsid w:val="00B607C2"/>
    <w:rsid w:val="00B60ABC"/>
    <w:rsid w:val="00B62A42"/>
    <w:rsid w:val="00B62A92"/>
    <w:rsid w:val="00B659B7"/>
    <w:rsid w:val="00B751EE"/>
    <w:rsid w:val="00B82CF4"/>
    <w:rsid w:val="00B83A7C"/>
    <w:rsid w:val="00B86B28"/>
    <w:rsid w:val="00B86DE6"/>
    <w:rsid w:val="00B905F1"/>
    <w:rsid w:val="00B963E8"/>
    <w:rsid w:val="00BA0BE8"/>
    <w:rsid w:val="00BC0E2B"/>
    <w:rsid w:val="00BC22BD"/>
    <w:rsid w:val="00BC24DB"/>
    <w:rsid w:val="00BC5BE8"/>
    <w:rsid w:val="00BC657E"/>
    <w:rsid w:val="00BE603C"/>
    <w:rsid w:val="00BF343D"/>
    <w:rsid w:val="00BF3CE5"/>
    <w:rsid w:val="00BF3F5D"/>
    <w:rsid w:val="00C02384"/>
    <w:rsid w:val="00C033E8"/>
    <w:rsid w:val="00C04757"/>
    <w:rsid w:val="00C06A22"/>
    <w:rsid w:val="00C13FD0"/>
    <w:rsid w:val="00C15F4C"/>
    <w:rsid w:val="00C2033A"/>
    <w:rsid w:val="00C225A9"/>
    <w:rsid w:val="00C22950"/>
    <w:rsid w:val="00C35E3F"/>
    <w:rsid w:val="00C44804"/>
    <w:rsid w:val="00C47468"/>
    <w:rsid w:val="00C52409"/>
    <w:rsid w:val="00C54C65"/>
    <w:rsid w:val="00C55DFE"/>
    <w:rsid w:val="00C65119"/>
    <w:rsid w:val="00C6580A"/>
    <w:rsid w:val="00C70C46"/>
    <w:rsid w:val="00C721FE"/>
    <w:rsid w:val="00C73B3C"/>
    <w:rsid w:val="00C811B3"/>
    <w:rsid w:val="00C84221"/>
    <w:rsid w:val="00C861BA"/>
    <w:rsid w:val="00C87BEB"/>
    <w:rsid w:val="00C97ACA"/>
    <w:rsid w:val="00CA26E0"/>
    <w:rsid w:val="00CA6836"/>
    <w:rsid w:val="00CB1299"/>
    <w:rsid w:val="00CB644B"/>
    <w:rsid w:val="00CB79E0"/>
    <w:rsid w:val="00CC172C"/>
    <w:rsid w:val="00CC4BE4"/>
    <w:rsid w:val="00CC7A63"/>
    <w:rsid w:val="00CD40F7"/>
    <w:rsid w:val="00CE14DA"/>
    <w:rsid w:val="00CF58D5"/>
    <w:rsid w:val="00CF78DB"/>
    <w:rsid w:val="00D15034"/>
    <w:rsid w:val="00D160C4"/>
    <w:rsid w:val="00D162B8"/>
    <w:rsid w:val="00D163F0"/>
    <w:rsid w:val="00D17D09"/>
    <w:rsid w:val="00D2022F"/>
    <w:rsid w:val="00D20B0B"/>
    <w:rsid w:val="00D21AF2"/>
    <w:rsid w:val="00D27D4A"/>
    <w:rsid w:val="00D3133F"/>
    <w:rsid w:val="00D326C0"/>
    <w:rsid w:val="00D54B54"/>
    <w:rsid w:val="00D62002"/>
    <w:rsid w:val="00D620A2"/>
    <w:rsid w:val="00D71DB1"/>
    <w:rsid w:val="00D72017"/>
    <w:rsid w:val="00D74295"/>
    <w:rsid w:val="00D74442"/>
    <w:rsid w:val="00D77F5E"/>
    <w:rsid w:val="00D82401"/>
    <w:rsid w:val="00D829DC"/>
    <w:rsid w:val="00DA08E6"/>
    <w:rsid w:val="00DA2D61"/>
    <w:rsid w:val="00DB64CD"/>
    <w:rsid w:val="00DB6907"/>
    <w:rsid w:val="00DC4358"/>
    <w:rsid w:val="00DC608C"/>
    <w:rsid w:val="00DD3058"/>
    <w:rsid w:val="00DD5AD2"/>
    <w:rsid w:val="00DE799E"/>
    <w:rsid w:val="00DF2EFB"/>
    <w:rsid w:val="00DF33C2"/>
    <w:rsid w:val="00E0660A"/>
    <w:rsid w:val="00E06A0C"/>
    <w:rsid w:val="00E12DCC"/>
    <w:rsid w:val="00E130C0"/>
    <w:rsid w:val="00E14C34"/>
    <w:rsid w:val="00E15DB4"/>
    <w:rsid w:val="00E20DA4"/>
    <w:rsid w:val="00E20DA6"/>
    <w:rsid w:val="00E2789D"/>
    <w:rsid w:val="00E31202"/>
    <w:rsid w:val="00E46E69"/>
    <w:rsid w:val="00E531D1"/>
    <w:rsid w:val="00E55CFB"/>
    <w:rsid w:val="00E64493"/>
    <w:rsid w:val="00E65159"/>
    <w:rsid w:val="00E734BD"/>
    <w:rsid w:val="00E756DB"/>
    <w:rsid w:val="00E771DD"/>
    <w:rsid w:val="00E8351E"/>
    <w:rsid w:val="00E83727"/>
    <w:rsid w:val="00E85D9E"/>
    <w:rsid w:val="00E90FB0"/>
    <w:rsid w:val="00E9253C"/>
    <w:rsid w:val="00E92F1A"/>
    <w:rsid w:val="00EA0FAC"/>
    <w:rsid w:val="00EA39D7"/>
    <w:rsid w:val="00EA5D8F"/>
    <w:rsid w:val="00EB1EE1"/>
    <w:rsid w:val="00EC42F0"/>
    <w:rsid w:val="00ED13EF"/>
    <w:rsid w:val="00ED1A8A"/>
    <w:rsid w:val="00ED562A"/>
    <w:rsid w:val="00EE3CC2"/>
    <w:rsid w:val="00EE6644"/>
    <w:rsid w:val="00EE7001"/>
    <w:rsid w:val="00EE7DBD"/>
    <w:rsid w:val="00EF2330"/>
    <w:rsid w:val="00EF29C6"/>
    <w:rsid w:val="00EF5339"/>
    <w:rsid w:val="00EF7AC5"/>
    <w:rsid w:val="00F03650"/>
    <w:rsid w:val="00F03855"/>
    <w:rsid w:val="00F11EC3"/>
    <w:rsid w:val="00F1217E"/>
    <w:rsid w:val="00F257E1"/>
    <w:rsid w:val="00F267EF"/>
    <w:rsid w:val="00F325AB"/>
    <w:rsid w:val="00F33AA7"/>
    <w:rsid w:val="00F34EA5"/>
    <w:rsid w:val="00F35A99"/>
    <w:rsid w:val="00F41F35"/>
    <w:rsid w:val="00F42F64"/>
    <w:rsid w:val="00F46E39"/>
    <w:rsid w:val="00F52652"/>
    <w:rsid w:val="00F55224"/>
    <w:rsid w:val="00F55400"/>
    <w:rsid w:val="00F64829"/>
    <w:rsid w:val="00F64F1A"/>
    <w:rsid w:val="00F70A3C"/>
    <w:rsid w:val="00F70C4F"/>
    <w:rsid w:val="00F7244E"/>
    <w:rsid w:val="00F75A04"/>
    <w:rsid w:val="00F76CF6"/>
    <w:rsid w:val="00F7745B"/>
    <w:rsid w:val="00F82298"/>
    <w:rsid w:val="00F86EB9"/>
    <w:rsid w:val="00F963F9"/>
    <w:rsid w:val="00FA0991"/>
    <w:rsid w:val="00FB1CE1"/>
    <w:rsid w:val="00FB5085"/>
    <w:rsid w:val="00FC1AF0"/>
    <w:rsid w:val="00FC3947"/>
    <w:rsid w:val="00FC76B3"/>
    <w:rsid w:val="00FC7944"/>
    <w:rsid w:val="00FC7A3A"/>
    <w:rsid w:val="00FD1D48"/>
    <w:rsid w:val="00FD2740"/>
    <w:rsid w:val="00FD304E"/>
    <w:rsid w:val="00FD5B7A"/>
    <w:rsid w:val="00FD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07400"/>
  <w15:chartTrackingRefBased/>
  <w15:docId w15:val="{4E1A97E1-9A39-40C8-B286-1B60545B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3CE"/>
    <w:rPr>
      <w:rFonts w:eastAsiaTheme="minorHAnsi"/>
    </w:rPr>
  </w:style>
  <w:style w:type="paragraph" w:styleId="Heading1">
    <w:name w:val="heading 1"/>
    <w:basedOn w:val="Normal"/>
    <w:next w:val="BodyText"/>
    <w:link w:val="Heading1Char"/>
    <w:uiPriority w:val="9"/>
    <w:qFormat/>
    <w:rsid w:val="001C03CE"/>
    <w:pPr>
      <w:pageBreakBefore/>
      <w:pBdr>
        <w:bottom w:val="single" w:sz="4" w:space="2" w:color="17406D" w:themeColor="text2"/>
      </w:pBdr>
      <w:spacing w:before="360" w:after="120" w:line="240" w:lineRule="auto"/>
      <w:outlineLvl w:val="0"/>
    </w:pPr>
    <w:rPr>
      <w:rFonts w:ascii="Arial" w:eastAsiaTheme="majorEastAsia" w:hAnsi="Arial" w:cstheme="majorBidi"/>
      <w:b/>
      <w:color w:val="17406D" w:themeColor="text2"/>
      <w:sz w:val="40"/>
      <w:szCs w:val="40"/>
    </w:rPr>
  </w:style>
  <w:style w:type="paragraph" w:styleId="Heading2">
    <w:name w:val="heading 2"/>
    <w:basedOn w:val="Normal"/>
    <w:next w:val="BodyText"/>
    <w:link w:val="Heading2Char"/>
    <w:uiPriority w:val="9"/>
    <w:unhideWhenUsed/>
    <w:qFormat/>
    <w:rsid w:val="009A144C"/>
    <w:pPr>
      <w:spacing w:before="640" w:after="240" w:line="240" w:lineRule="auto"/>
      <w:outlineLvl w:val="1"/>
    </w:pPr>
    <w:rPr>
      <w:rFonts w:ascii="Arial" w:eastAsiaTheme="majorEastAsia" w:hAnsi="Arial" w:cstheme="majorBidi"/>
      <w:b/>
      <w:sz w:val="36"/>
      <w:szCs w:val="36"/>
    </w:rPr>
  </w:style>
  <w:style w:type="paragraph" w:styleId="Heading3">
    <w:name w:val="heading 3"/>
    <w:next w:val="FigureLeft"/>
    <w:link w:val="Heading3Char"/>
    <w:uiPriority w:val="9"/>
    <w:unhideWhenUsed/>
    <w:qFormat/>
    <w:rsid w:val="001C03CE"/>
    <w:pPr>
      <w:keepNext/>
      <w:spacing w:before="560" w:line="240" w:lineRule="auto"/>
      <w:outlineLvl w:val="2"/>
    </w:pPr>
    <w:rPr>
      <w:rFonts w:ascii="Arial" w:eastAsiaTheme="majorEastAsia" w:hAnsi="Arial" w:cs="Arial"/>
      <w:b/>
      <w:noProof/>
      <w:color w:val="5B6770"/>
      <w:sz w:val="28"/>
      <w:szCs w:val="28"/>
    </w:rPr>
  </w:style>
  <w:style w:type="paragraph" w:styleId="Heading4">
    <w:name w:val="heading 4"/>
    <w:basedOn w:val="Normal"/>
    <w:next w:val="Normal"/>
    <w:link w:val="Heading4Char"/>
    <w:uiPriority w:val="9"/>
    <w:unhideWhenUsed/>
    <w:rsid w:val="009A144C"/>
    <w:pPr>
      <w:keepNext/>
      <w:keepLines/>
      <w:spacing w:before="80" w:after="120" w:line="240" w:lineRule="auto"/>
      <w:outlineLvl w:val="3"/>
    </w:pPr>
    <w:rPr>
      <w:rFonts w:asciiTheme="majorHAnsi" w:eastAsiaTheme="majorEastAsia" w:hAnsiTheme="majorHAnsi" w:cstheme="majorBidi"/>
      <w:iCs/>
      <w:color w:val="004E6C" w:themeColor="accent2" w:themeShade="80"/>
      <w:sz w:val="28"/>
      <w:szCs w:val="28"/>
    </w:rPr>
  </w:style>
  <w:style w:type="paragraph" w:styleId="Heading5">
    <w:name w:val="heading 5"/>
    <w:basedOn w:val="Normal"/>
    <w:next w:val="Normal"/>
    <w:link w:val="Heading5Char"/>
    <w:autoRedefine/>
    <w:uiPriority w:val="9"/>
    <w:unhideWhenUsed/>
    <w:qFormat/>
    <w:rsid w:val="0066044B"/>
    <w:pPr>
      <w:keepNext/>
      <w:keepLines/>
      <w:spacing w:before="80" w:after="0" w:line="240" w:lineRule="auto"/>
      <w:outlineLvl w:val="4"/>
    </w:pPr>
    <w:rPr>
      <w:rFonts w:eastAsiaTheme="majorEastAsia" w:cstheme="majorBidi"/>
      <w:b/>
      <w:szCs w:val="24"/>
    </w:rPr>
  </w:style>
  <w:style w:type="paragraph" w:styleId="Heading6">
    <w:name w:val="heading 6"/>
    <w:basedOn w:val="Normal"/>
    <w:next w:val="Normal"/>
    <w:link w:val="Heading6Char"/>
    <w:uiPriority w:val="9"/>
    <w:unhideWhenUsed/>
    <w:qFormat/>
    <w:rsid w:val="0016043A"/>
    <w:pPr>
      <w:keepNext/>
      <w:keepLines/>
      <w:spacing w:before="80" w:after="0" w:line="240" w:lineRule="auto"/>
      <w:outlineLvl w:val="5"/>
    </w:pPr>
    <w:rPr>
      <w:rFonts w:asciiTheme="majorHAnsi" w:eastAsiaTheme="majorEastAsia" w:hAnsiTheme="majorHAnsi" w:cstheme="majorBidi"/>
      <w:b/>
      <w:iCs/>
      <w:color w:val="004E6C" w:themeColor="accent2" w:themeShade="80"/>
      <w:szCs w:val="24"/>
    </w:rPr>
  </w:style>
  <w:style w:type="paragraph" w:styleId="Heading7">
    <w:name w:val="heading 7"/>
    <w:basedOn w:val="Normal"/>
    <w:next w:val="Normal"/>
    <w:link w:val="Heading7Char"/>
    <w:uiPriority w:val="9"/>
    <w:unhideWhenUsed/>
    <w:qFormat/>
    <w:rsid w:val="007928BB"/>
    <w:pPr>
      <w:keepNext/>
      <w:keepLines/>
      <w:spacing w:before="80" w:after="0" w:line="240" w:lineRule="auto"/>
      <w:outlineLvl w:val="6"/>
    </w:pPr>
    <w:rPr>
      <w:rFonts w:asciiTheme="majorHAnsi" w:eastAsiaTheme="majorEastAsia" w:hAnsiTheme="majorHAnsi" w:cstheme="majorBidi"/>
      <w:b/>
      <w:bCs/>
      <w:color w:val="004E6C" w:themeColor="accent2" w:themeShade="80"/>
    </w:rPr>
  </w:style>
  <w:style w:type="paragraph" w:styleId="Heading8">
    <w:name w:val="heading 8"/>
    <w:basedOn w:val="Normal"/>
    <w:next w:val="Normal"/>
    <w:link w:val="Heading8Char"/>
    <w:uiPriority w:val="9"/>
    <w:unhideWhenUsed/>
    <w:qFormat/>
    <w:rsid w:val="007928BB"/>
    <w:pPr>
      <w:keepNext/>
      <w:keepLines/>
      <w:spacing w:before="80" w:after="0" w:line="240" w:lineRule="auto"/>
      <w:outlineLvl w:val="7"/>
    </w:pPr>
    <w:rPr>
      <w:rFonts w:asciiTheme="majorHAnsi" w:eastAsiaTheme="majorEastAsia" w:hAnsiTheme="majorHAnsi" w:cstheme="majorBidi"/>
      <w:color w:val="004E6C" w:themeColor="accent2" w:themeShade="80"/>
    </w:rPr>
  </w:style>
  <w:style w:type="paragraph" w:styleId="Heading9">
    <w:name w:val="heading 9"/>
    <w:basedOn w:val="Normal"/>
    <w:next w:val="Normal"/>
    <w:link w:val="Heading9Char"/>
    <w:uiPriority w:val="9"/>
    <w:unhideWhenUsed/>
    <w:qFormat/>
    <w:rsid w:val="007928BB"/>
    <w:pPr>
      <w:keepNext/>
      <w:keepLines/>
      <w:spacing w:before="80" w:after="0" w:line="240" w:lineRule="auto"/>
      <w:outlineLvl w:val="8"/>
    </w:pPr>
    <w:rPr>
      <w:rFonts w:asciiTheme="majorHAnsi" w:eastAsiaTheme="majorEastAsia" w:hAnsiTheme="majorHAnsi" w:cstheme="majorBidi"/>
      <w:i/>
      <w:iCs/>
      <w:color w:val="004E6C" w:themeColor="accent2" w:themeShade="80"/>
    </w:rPr>
  </w:style>
  <w:style w:type="character" w:default="1" w:styleId="DefaultParagraphFont">
    <w:name w:val="Default Paragraph Font"/>
    <w:uiPriority w:val="1"/>
    <w:semiHidden/>
    <w:unhideWhenUsed/>
    <w:rsid w:val="001C03C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03CE"/>
  </w:style>
  <w:style w:type="character" w:customStyle="1" w:styleId="Heading1Char">
    <w:name w:val="Heading 1 Char"/>
    <w:basedOn w:val="DefaultParagraphFont"/>
    <w:link w:val="Heading1"/>
    <w:uiPriority w:val="9"/>
    <w:rsid w:val="001C03CE"/>
    <w:rPr>
      <w:rFonts w:ascii="Arial" w:eastAsiaTheme="majorEastAsia" w:hAnsi="Arial" w:cstheme="majorBidi"/>
      <w:b/>
      <w:color w:val="17406D" w:themeColor="text2"/>
      <w:sz w:val="40"/>
      <w:szCs w:val="40"/>
    </w:rPr>
  </w:style>
  <w:style w:type="character" w:customStyle="1" w:styleId="Heading2Char">
    <w:name w:val="Heading 2 Char"/>
    <w:basedOn w:val="DefaultParagraphFont"/>
    <w:link w:val="Heading2"/>
    <w:uiPriority w:val="9"/>
    <w:rsid w:val="009A144C"/>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C03CE"/>
    <w:rPr>
      <w:rFonts w:ascii="Arial" w:eastAsiaTheme="majorEastAsia" w:hAnsi="Arial" w:cs="Arial"/>
      <w:b/>
      <w:noProof/>
      <w:color w:val="5B6770"/>
      <w:sz w:val="28"/>
      <w:szCs w:val="28"/>
    </w:rPr>
  </w:style>
  <w:style w:type="character" w:customStyle="1" w:styleId="Heading4Char">
    <w:name w:val="Heading 4 Char"/>
    <w:basedOn w:val="DefaultParagraphFont"/>
    <w:link w:val="Heading4"/>
    <w:uiPriority w:val="9"/>
    <w:rsid w:val="009A144C"/>
    <w:rPr>
      <w:rFonts w:asciiTheme="majorHAnsi" w:eastAsiaTheme="majorEastAsia" w:hAnsiTheme="majorHAnsi" w:cstheme="majorBidi"/>
      <w:iCs/>
      <w:color w:val="004E6C" w:themeColor="accent2" w:themeShade="80"/>
      <w:sz w:val="28"/>
      <w:szCs w:val="28"/>
    </w:rPr>
  </w:style>
  <w:style w:type="character" w:customStyle="1" w:styleId="Heading5Char">
    <w:name w:val="Heading 5 Char"/>
    <w:basedOn w:val="DefaultParagraphFont"/>
    <w:link w:val="Heading5"/>
    <w:uiPriority w:val="9"/>
    <w:rsid w:val="0066044B"/>
    <w:rPr>
      <w:rFonts w:eastAsiaTheme="majorEastAsia" w:cstheme="majorBidi"/>
      <w:b/>
      <w:sz w:val="22"/>
      <w:szCs w:val="24"/>
    </w:rPr>
  </w:style>
  <w:style w:type="character" w:customStyle="1" w:styleId="Heading6Char">
    <w:name w:val="Heading 6 Char"/>
    <w:basedOn w:val="DefaultParagraphFont"/>
    <w:link w:val="Heading6"/>
    <w:uiPriority w:val="9"/>
    <w:rsid w:val="0016043A"/>
    <w:rPr>
      <w:rFonts w:asciiTheme="majorHAnsi" w:eastAsiaTheme="majorEastAsia" w:hAnsiTheme="majorHAnsi" w:cstheme="majorBidi"/>
      <w:b/>
      <w:iCs/>
      <w:color w:val="004E6C" w:themeColor="accent2" w:themeShade="80"/>
      <w:sz w:val="22"/>
      <w:szCs w:val="24"/>
    </w:rPr>
  </w:style>
  <w:style w:type="character" w:customStyle="1" w:styleId="Heading7Char">
    <w:name w:val="Heading 7 Char"/>
    <w:basedOn w:val="DefaultParagraphFont"/>
    <w:link w:val="Heading7"/>
    <w:uiPriority w:val="9"/>
    <w:rsid w:val="007928BB"/>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
    <w:rsid w:val="007928BB"/>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7928BB"/>
    <w:rPr>
      <w:rFonts w:asciiTheme="majorHAnsi" w:eastAsiaTheme="majorEastAsia" w:hAnsiTheme="majorHAnsi" w:cstheme="majorBidi"/>
      <w:i/>
      <w:iCs/>
      <w:color w:val="004E6C" w:themeColor="accent2" w:themeShade="80"/>
      <w:sz w:val="22"/>
      <w:szCs w:val="22"/>
    </w:rPr>
  </w:style>
  <w:style w:type="paragraph" w:styleId="Caption">
    <w:name w:val="caption"/>
    <w:basedOn w:val="Normal"/>
    <w:next w:val="Normal"/>
    <w:uiPriority w:val="35"/>
    <w:unhideWhenUsed/>
    <w:qFormat/>
    <w:rsid w:val="009A144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A144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9A144C"/>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7928BB"/>
    <w:rPr>
      <w:b/>
      <w:bCs/>
    </w:rPr>
  </w:style>
  <w:style w:type="character" w:customStyle="1" w:styleId="NamePageSection">
    <w:name w:val="Name Page Section"/>
    <w:basedOn w:val="DefaultParagraphFont"/>
    <w:uiPriority w:val="1"/>
    <w:qFormat/>
    <w:rsid w:val="009A144C"/>
    <w:rPr>
      <w:b/>
    </w:rPr>
  </w:style>
  <w:style w:type="character" w:styleId="SubtleEmphasis">
    <w:name w:val="Subtle Emphasis"/>
    <w:basedOn w:val="DefaultParagraphFont"/>
    <w:uiPriority w:val="19"/>
    <w:qFormat/>
    <w:rsid w:val="007928BB"/>
    <w:rPr>
      <w:i/>
      <w:iCs/>
      <w:color w:val="595959" w:themeColor="text1" w:themeTint="A6"/>
    </w:rPr>
  </w:style>
  <w:style w:type="character" w:styleId="SubtleReference">
    <w:name w:val="Subtle Reference"/>
    <w:basedOn w:val="DefaultParagraphFont"/>
    <w:uiPriority w:val="31"/>
    <w:qFormat/>
    <w:rsid w:val="007928BB"/>
    <w:rPr>
      <w:caps w:val="0"/>
      <w:smallCaps/>
      <w:color w:val="404040" w:themeColor="text1" w:themeTint="BF"/>
      <w:spacing w:val="0"/>
      <w:u w:val="single" w:color="7F7F7F" w:themeColor="text1" w:themeTint="80"/>
    </w:rPr>
  </w:style>
  <w:style w:type="paragraph" w:styleId="TOCHeading">
    <w:name w:val="TOC Heading"/>
    <w:basedOn w:val="Heading1"/>
    <w:next w:val="Normal"/>
    <w:uiPriority w:val="39"/>
    <w:unhideWhenUsed/>
    <w:qFormat/>
    <w:rsid w:val="001C03CE"/>
    <w:pPr>
      <w:spacing w:before="0"/>
      <w:outlineLvl w:val="9"/>
    </w:pPr>
    <w:rPr>
      <w:b w:val="0"/>
      <w:color w:val="000000" w:themeColor="text1"/>
    </w:rPr>
  </w:style>
  <w:style w:type="paragraph" w:styleId="Header">
    <w:name w:val="header"/>
    <w:basedOn w:val="Normal"/>
    <w:link w:val="HeaderChar"/>
    <w:uiPriority w:val="99"/>
    <w:unhideWhenUsed/>
    <w:rsid w:val="009A144C"/>
    <w:pPr>
      <w:tabs>
        <w:tab w:val="right" w:pos="9360"/>
      </w:tabs>
      <w:spacing w:after="0" w:line="240" w:lineRule="auto"/>
    </w:pPr>
    <w:rPr>
      <w:rFonts w:ascii="Arial" w:hAnsi="Arial" w:cs="Arial"/>
      <w:sz w:val="18"/>
      <w:szCs w:val="18"/>
    </w:rPr>
  </w:style>
  <w:style w:type="character" w:customStyle="1" w:styleId="HeaderChar">
    <w:name w:val="Header Char"/>
    <w:basedOn w:val="DefaultParagraphFont"/>
    <w:link w:val="Header"/>
    <w:uiPriority w:val="99"/>
    <w:rsid w:val="009A144C"/>
    <w:rPr>
      <w:rFonts w:ascii="Arial" w:eastAsiaTheme="minorHAnsi" w:hAnsi="Arial" w:cs="Arial"/>
      <w:sz w:val="18"/>
      <w:szCs w:val="18"/>
    </w:rPr>
  </w:style>
  <w:style w:type="paragraph" w:styleId="Footer">
    <w:name w:val="footer"/>
    <w:basedOn w:val="Normal"/>
    <w:link w:val="FooterChar"/>
    <w:autoRedefine/>
    <w:uiPriority w:val="99"/>
    <w:qFormat/>
    <w:rsid w:val="001C03CE"/>
    <w:pPr>
      <w:pBdr>
        <w:top w:val="single" w:sz="4" w:space="3" w:color="auto"/>
      </w:pBdr>
      <w:tabs>
        <w:tab w:val="right" w:pos="9720"/>
      </w:tabs>
      <w:spacing w:after="0" w:line="240" w:lineRule="auto"/>
    </w:pPr>
    <w:rPr>
      <w:rFonts w:ascii="Arial" w:eastAsia="Times New Roman" w:hAnsi="Arial" w:cs="Times New Roman"/>
      <w:noProof/>
      <w:color w:val="404040" w:themeColor="text1" w:themeTint="BF"/>
      <w:sz w:val="18"/>
      <w:szCs w:val="18"/>
    </w:rPr>
  </w:style>
  <w:style w:type="character" w:customStyle="1" w:styleId="FooterChar">
    <w:name w:val="Footer Char"/>
    <w:basedOn w:val="DefaultParagraphFont"/>
    <w:link w:val="Footer"/>
    <w:uiPriority w:val="99"/>
    <w:rsid w:val="001C03CE"/>
    <w:rPr>
      <w:rFonts w:ascii="Arial" w:eastAsia="Times New Roman" w:hAnsi="Arial" w:cs="Times New Roman"/>
      <w:noProof/>
      <w:color w:val="404040" w:themeColor="text1" w:themeTint="BF"/>
      <w:sz w:val="18"/>
      <w:szCs w:val="18"/>
    </w:rPr>
  </w:style>
  <w:style w:type="character" w:styleId="PageNumber">
    <w:name w:val="page number"/>
    <w:rsid w:val="00F03855"/>
    <w:rPr>
      <w:rFonts w:ascii="Arial" w:hAnsi="Arial"/>
    </w:rPr>
  </w:style>
  <w:style w:type="paragraph" w:customStyle="1" w:styleId="table">
    <w:name w:val="table"/>
    <w:basedOn w:val="BodyText"/>
    <w:rsid w:val="00F03855"/>
    <w:pPr>
      <w:spacing w:before="20" w:after="20" w:line="240" w:lineRule="exact"/>
    </w:pPr>
    <w:rPr>
      <w:rFonts w:eastAsia="Times New Roman" w:cs="Times New Roman"/>
      <w:color w:val="009DD9" w:themeColor="accent2"/>
      <w:sz w:val="18"/>
      <w:szCs w:val="24"/>
    </w:rPr>
  </w:style>
  <w:style w:type="paragraph" w:styleId="BodyText">
    <w:name w:val="Body Text"/>
    <w:basedOn w:val="Normal"/>
    <w:link w:val="BodyTextChar"/>
    <w:uiPriority w:val="99"/>
    <w:unhideWhenUsed/>
    <w:rsid w:val="001C03CE"/>
    <w:pPr>
      <w:spacing w:before="240" w:after="120"/>
    </w:pPr>
    <w:rPr>
      <w:rFonts w:ascii="Arial" w:hAnsi="Arial"/>
      <w:sz w:val="22"/>
    </w:rPr>
  </w:style>
  <w:style w:type="character" w:customStyle="1" w:styleId="BodyTextChar">
    <w:name w:val="Body Text Char"/>
    <w:basedOn w:val="DefaultParagraphFont"/>
    <w:link w:val="BodyText"/>
    <w:uiPriority w:val="99"/>
    <w:rsid w:val="001C03CE"/>
    <w:rPr>
      <w:rFonts w:ascii="Arial" w:eastAsiaTheme="minorHAnsi" w:hAnsi="Arial"/>
      <w:sz w:val="22"/>
    </w:rPr>
  </w:style>
  <w:style w:type="paragraph" w:customStyle="1" w:styleId="spacer">
    <w:name w:val="spacer"/>
    <w:rsid w:val="009A144C"/>
    <w:pPr>
      <w:spacing w:after="0" w:line="240" w:lineRule="auto"/>
    </w:pPr>
    <w:rPr>
      <w:rFonts w:ascii="Arial" w:eastAsia="Times New Roman" w:hAnsi="Arial" w:cs="Arial"/>
      <w:bCs/>
      <w:color w:val="006600"/>
      <w:kern w:val="32"/>
      <w:sz w:val="16"/>
      <w:szCs w:val="32"/>
    </w:rPr>
  </w:style>
  <w:style w:type="paragraph" w:customStyle="1" w:styleId="UGHeadingFrontMatter">
    <w:name w:val="UG Heading Front Matter"/>
    <w:basedOn w:val="TOCHeading"/>
    <w:next w:val="BodyText"/>
    <w:qFormat/>
    <w:rsid w:val="001C03CE"/>
    <w:rPr>
      <w:color w:val="17406D" w:themeColor="text2"/>
    </w:rPr>
  </w:style>
  <w:style w:type="character" w:styleId="CommentReference">
    <w:name w:val="annotation reference"/>
    <w:basedOn w:val="DefaultParagraphFont"/>
    <w:uiPriority w:val="99"/>
    <w:semiHidden/>
    <w:unhideWhenUsed/>
    <w:rsid w:val="009A144C"/>
    <w:rPr>
      <w:sz w:val="16"/>
      <w:szCs w:val="16"/>
    </w:rPr>
  </w:style>
  <w:style w:type="paragraph" w:customStyle="1" w:styleId="UGTitle">
    <w:name w:val="UG Title"/>
    <w:basedOn w:val="Normal"/>
    <w:rsid w:val="001C03CE"/>
    <w:pPr>
      <w:spacing w:after="0" w:line="240" w:lineRule="auto"/>
      <w:jc w:val="right"/>
    </w:pPr>
    <w:rPr>
      <w:rFonts w:ascii="Arial" w:eastAsia="Times New Roman" w:hAnsi="Arial" w:cs="Times New Roman"/>
      <w:b/>
      <w:bCs/>
      <w:color w:val="17406D" w:themeColor="text2"/>
      <w:sz w:val="48"/>
      <w:szCs w:val="20"/>
    </w:rPr>
  </w:style>
  <w:style w:type="paragraph" w:styleId="ListParagraph">
    <w:name w:val="List Paragraph"/>
    <w:basedOn w:val="Normal"/>
    <w:uiPriority w:val="34"/>
    <w:qFormat/>
    <w:rsid w:val="009A144C"/>
    <w:pPr>
      <w:ind w:left="720"/>
      <w:contextualSpacing/>
    </w:pPr>
  </w:style>
  <w:style w:type="paragraph" w:styleId="TOC1">
    <w:name w:val="toc 1"/>
    <w:basedOn w:val="Normal"/>
    <w:next w:val="Normal"/>
    <w:autoRedefine/>
    <w:uiPriority w:val="39"/>
    <w:unhideWhenUsed/>
    <w:rsid w:val="0064027A"/>
    <w:pPr>
      <w:spacing w:after="100"/>
    </w:pPr>
    <w:rPr>
      <w:rFonts w:ascii="Arial" w:hAnsi="Arial"/>
      <w:b/>
      <w:sz w:val="22"/>
    </w:rPr>
  </w:style>
  <w:style w:type="paragraph" w:styleId="TOC2">
    <w:name w:val="toc 2"/>
    <w:basedOn w:val="Normal"/>
    <w:next w:val="Normal"/>
    <w:autoRedefine/>
    <w:uiPriority w:val="39"/>
    <w:unhideWhenUsed/>
    <w:rsid w:val="009A144C"/>
    <w:pPr>
      <w:spacing w:after="100"/>
      <w:ind w:left="210"/>
    </w:pPr>
  </w:style>
  <w:style w:type="paragraph" w:styleId="TOC3">
    <w:name w:val="toc 3"/>
    <w:basedOn w:val="Normal"/>
    <w:next w:val="Normal"/>
    <w:autoRedefine/>
    <w:uiPriority w:val="39"/>
    <w:unhideWhenUsed/>
    <w:rsid w:val="009A144C"/>
    <w:pPr>
      <w:tabs>
        <w:tab w:val="right" w:leader="dot" w:pos="9350"/>
      </w:tabs>
      <w:spacing w:after="100"/>
      <w:ind w:left="420"/>
    </w:pPr>
  </w:style>
  <w:style w:type="character" w:styleId="Hyperlink">
    <w:name w:val="Hyperlink"/>
    <w:basedOn w:val="DefaultParagraphFont"/>
    <w:uiPriority w:val="99"/>
    <w:unhideWhenUsed/>
    <w:rsid w:val="00672057"/>
    <w:rPr>
      <w:color w:val="0070C0"/>
      <w:u w:val="single"/>
    </w:rPr>
  </w:style>
  <w:style w:type="paragraph" w:styleId="CommentText">
    <w:name w:val="annotation text"/>
    <w:basedOn w:val="Normal"/>
    <w:link w:val="CommentTextChar"/>
    <w:uiPriority w:val="99"/>
    <w:semiHidden/>
    <w:unhideWhenUsed/>
    <w:rsid w:val="009A144C"/>
    <w:pPr>
      <w:spacing w:line="240" w:lineRule="auto"/>
    </w:pPr>
    <w:rPr>
      <w:sz w:val="20"/>
      <w:szCs w:val="20"/>
    </w:rPr>
  </w:style>
  <w:style w:type="paragraph" w:styleId="TOC5">
    <w:name w:val="toc 5"/>
    <w:basedOn w:val="Normal"/>
    <w:next w:val="Normal"/>
    <w:autoRedefine/>
    <w:uiPriority w:val="39"/>
    <w:unhideWhenUsed/>
    <w:rsid w:val="002B5898"/>
    <w:pPr>
      <w:spacing w:after="100"/>
      <w:ind w:left="840"/>
    </w:pPr>
  </w:style>
  <w:style w:type="paragraph" w:styleId="TOC6">
    <w:name w:val="toc 6"/>
    <w:basedOn w:val="Normal"/>
    <w:next w:val="Normal"/>
    <w:autoRedefine/>
    <w:uiPriority w:val="39"/>
    <w:unhideWhenUsed/>
    <w:rsid w:val="00883486"/>
    <w:pPr>
      <w:spacing w:after="100"/>
      <w:ind w:left="1100"/>
    </w:pPr>
  </w:style>
  <w:style w:type="paragraph" w:styleId="TOC7">
    <w:name w:val="toc 7"/>
    <w:basedOn w:val="Normal"/>
    <w:next w:val="Normal"/>
    <w:autoRedefine/>
    <w:uiPriority w:val="39"/>
    <w:unhideWhenUsed/>
    <w:rsid w:val="00883486"/>
    <w:pPr>
      <w:spacing w:after="100"/>
      <w:ind w:left="1320"/>
    </w:pPr>
  </w:style>
  <w:style w:type="paragraph" w:styleId="TOC8">
    <w:name w:val="toc 8"/>
    <w:basedOn w:val="Normal"/>
    <w:next w:val="Normal"/>
    <w:autoRedefine/>
    <w:uiPriority w:val="39"/>
    <w:unhideWhenUsed/>
    <w:rsid w:val="00883486"/>
    <w:pPr>
      <w:spacing w:after="100"/>
      <w:ind w:left="1540"/>
    </w:pPr>
  </w:style>
  <w:style w:type="paragraph" w:styleId="TOC9">
    <w:name w:val="toc 9"/>
    <w:basedOn w:val="Normal"/>
    <w:next w:val="Normal"/>
    <w:autoRedefine/>
    <w:uiPriority w:val="39"/>
    <w:unhideWhenUsed/>
    <w:rsid w:val="00883486"/>
    <w:pPr>
      <w:spacing w:after="100"/>
      <w:ind w:left="1760"/>
    </w:pPr>
  </w:style>
  <w:style w:type="paragraph" w:styleId="Index1">
    <w:name w:val="index 1"/>
    <w:autoRedefine/>
    <w:uiPriority w:val="99"/>
    <w:unhideWhenUsed/>
    <w:rsid w:val="001C03CE"/>
    <w:pPr>
      <w:tabs>
        <w:tab w:val="right" w:pos="4310"/>
      </w:tabs>
      <w:spacing w:after="0"/>
      <w:ind w:left="216" w:hanging="216"/>
    </w:pPr>
    <w:rPr>
      <w:rFonts w:ascii="Arial" w:eastAsiaTheme="minorHAnsi" w:hAnsi="Arial"/>
      <w:color w:val="000000" w:themeColor="text1"/>
      <w:sz w:val="20"/>
      <w:szCs w:val="18"/>
    </w:rPr>
  </w:style>
  <w:style w:type="paragraph" w:styleId="Index2">
    <w:name w:val="index 2"/>
    <w:basedOn w:val="Normal"/>
    <w:next w:val="Normal"/>
    <w:autoRedefine/>
    <w:uiPriority w:val="99"/>
    <w:unhideWhenUsed/>
    <w:rsid w:val="009A144C"/>
    <w:pPr>
      <w:spacing w:after="0"/>
      <w:ind w:left="420" w:hanging="210"/>
    </w:pPr>
    <w:rPr>
      <w:sz w:val="18"/>
      <w:szCs w:val="18"/>
    </w:rPr>
  </w:style>
  <w:style w:type="paragraph" w:styleId="Index3">
    <w:name w:val="index 3"/>
    <w:basedOn w:val="Normal"/>
    <w:next w:val="Normal"/>
    <w:autoRedefine/>
    <w:uiPriority w:val="99"/>
    <w:unhideWhenUsed/>
    <w:rsid w:val="009A144C"/>
    <w:pPr>
      <w:spacing w:after="0"/>
      <w:ind w:left="630" w:hanging="210"/>
    </w:pPr>
    <w:rPr>
      <w:sz w:val="18"/>
      <w:szCs w:val="18"/>
    </w:rPr>
  </w:style>
  <w:style w:type="paragraph" w:styleId="Index4">
    <w:name w:val="index 4"/>
    <w:basedOn w:val="Normal"/>
    <w:next w:val="Normal"/>
    <w:autoRedefine/>
    <w:uiPriority w:val="99"/>
    <w:unhideWhenUsed/>
    <w:rsid w:val="0000274F"/>
    <w:pPr>
      <w:spacing w:after="0"/>
      <w:ind w:left="840" w:hanging="210"/>
    </w:pPr>
    <w:rPr>
      <w:sz w:val="18"/>
      <w:szCs w:val="18"/>
    </w:rPr>
  </w:style>
  <w:style w:type="paragraph" w:styleId="Index5">
    <w:name w:val="index 5"/>
    <w:basedOn w:val="Normal"/>
    <w:next w:val="Normal"/>
    <w:autoRedefine/>
    <w:uiPriority w:val="99"/>
    <w:unhideWhenUsed/>
    <w:rsid w:val="0000274F"/>
    <w:pPr>
      <w:spacing w:after="0"/>
      <w:ind w:left="1050" w:hanging="210"/>
    </w:pPr>
    <w:rPr>
      <w:sz w:val="18"/>
      <w:szCs w:val="18"/>
    </w:rPr>
  </w:style>
  <w:style w:type="paragraph" w:styleId="Index6">
    <w:name w:val="index 6"/>
    <w:basedOn w:val="Normal"/>
    <w:next w:val="Normal"/>
    <w:autoRedefine/>
    <w:uiPriority w:val="99"/>
    <w:unhideWhenUsed/>
    <w:rsid w:val="0000274F"/>
    <w:pPr>
      <w:spacing w:after="0"/>
      <w:ind w:left="1260" w:hanging="210"/>
    </w:pPr>
    <w:rPr>
      <w:sz w:val="18"/>
      <w:szCs w:val="18"/>
    </w:rPr>
  </w:style>
  <w:style w:type="paragraph" w:styleId="Index7">
    <w:name w:val="index 7"/>
    <w:basedOn w:val="Normal"/>
    <w:next w:val="Normal"/>
    <w:autoRedefine/>
    <w:uiPriority w:val="99"/>
    <w:unhideWhenUsed/>
    <w:rsid w:val="0000274F"/>
    <w:pPr>
      <w:spacing w:after="0"/>
      <w:ind w:left="1470" w:hanging="210"/>
    </w:pPr>
    <w:rPr>
      <w:sz w:val="18"/>
      <w:szCs w:val="18"/>
    </w:rPr>
  </w:style>
  <w:style w:type="paragraph" w:styleId="Index8">
    <w:name w:val="index 8"/>
    <w:basedOn w:val="Normal"/>
    <w:next w:val="Normal"/>
    <w:autoRedefine/>
    <w:uiPriority w:val="99"/>
    <w:unhideWhenUsed/>
    <w:rsid w:val="0000274F"/>
    <w:pPr>
      <w:spacing w:after="0"/>
      <w:ind w:left="1680" w:hanging="210"/>
    </w:pPr>
    <w:rPr>
      <w:sz w:val="18"/>
      <w:szCs w:val="18"/>
    </w:rPr>
  </w:style>
  <w:style w:type="paragraph" w:styleId="Index9">
    <w:name w:val="index 9"/>
    <w:basedOn w:val="Normal"/>
    <w:next w:val="Normal"/>
    <w:autoRedefine/>
    <w:uiPriority w:val="99"/>
    <w:unhideWhenUsed/>
    <w:rsid w:val="0000274F"/>
    <w:pPr>
      <w:spacing w:after="0"/>
      <w:ind w:left="1890" w:hanging="210"/>
    </w:pPr>
    <w:rPr>
      <w:sz w:val="18"/>
      <w:szCs w:val="18"/>
    </w:rPr>
  </w:style>
  <w:style w:type="paragraph" w:styleId="IndexHeading">
    <w:name w:val="index heading"/>
    <w:basedOn w:val="Normal"/>
    <w:next w:val="Index1"/>
    <w:uiPriority w:val="99"/>
    <w:unhideWhenUsed/>
    <w:rsid w:val="009A144C"/>
    <w:pPr>
      <w:pBdr>
        <w:top w:val="single" w:sz="12" w:space="0" w:color="auto"/>
      </w:pBdr>
      <w:spacing w:before="360" w:after="240"/>
    </w:pPr>
    <w:rPr>
      <w:b/>
      <w:bCs/>
      <w:i/>
      <w:iCs/>
      <w:sz w:val="26"/>
      <w:szCs w:val="26"/>
    </w:rPr>
  </w:style>
  <w:style w:type="paragraph" w:customStyle="1" w:styleId="UGVersion">
    <w:name w:val="UG Version"/>
    <w:basedOn w:val="UGTitle"/>
    <w:qFormat/>
    <w:rsid w:val="001C03CE"/>
    <w:pPr>
      <w:spacing w:before="2000"/>
    </w:pPr>
    <w:rPr>
      <w:sz w:val="36"/>
    </w:rPr>
  </w:style>
  <w:style w:type="paragraph" w:customStyle="1" w:styleId="UGDate">
    <w:name w:val="UG Date"/>
    <w:basedOn w:val="UGVersion"/>
    <w:qFormat/>
    <w:rsid w:val="009A144C"/>
  </w:style>
  <w:style w:type="character" w:customStyle="1" w:styleId="CommentTextChar">
    <w:name w:val="Comment Text Char"/>
    <w:basedOn w:val="DefaultParagraphFont"/>
    <w:link w:val="CommentText"/>
    <w:uiPriority w:val="99"/>
    <w:semiHidden/>
    <w:rsid w:val="009A144C"/>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9A144C"/>
    <w:rPr>
      <w:b/>
      <w:bCs/>
    </w:rPr>
  </w:style>
  <w:style w:type="character" w:customStyle="1" w:styleId="CommentSubjectChar">
    <w:name w:val="Comment Subject Char"/>
    <w:basedOn w:val="CommentTextChar"/>
    <w:link w:val="CommentSubject"/>
    <w:uiPriority w:val="99"/>
    <w:semiHidden/>
    <w:rsid w:val="009A144C"/>
    <w:rPr>
      <w:rFonts w:eastAsiaTheme="minorHAnsi"/>
      <w:b/>
      <w:bCs/>
      <w:sz w:val="20"/>
      <w:szCs w:val="20"/>
    </w:rPr>
  </w:style>
  <w:style w:type="paragraph" w:styleId="BalloonText">
    <w:name w:val="Balloon Text"/>
    <w:basedOn w:val="Normal"/>
    <w:link w:val="BalloonTextChar"/>
    <w:uiPriority w:val="99"/>
    <w:semiHidden/>
    <w:unhideWhenUsed/>
    <w:rsid w:val="001C1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83E"/>
    <w:rPr>
      <w:rFonts w:ascii="Segoe UI" w:eastAsiaTheme="minorHAnsi" w:hAnsi="Segoe UI" w:cs="Segoe UI"/>
      <w:sz w:val="18"/>
      <w:szCs w:val="18"/>
    </w:rPr>
  </w:style>
  <w:style w:type="paragraph" w:customStyle="1" w:styleId="RevisionTableText">
    <w:name w:val="Revision Table Text"/>
    <w:basedOn w:val="BodyText"/>
    <w:rsid w:val="009A144C"/>
    <w:pPr>
      <w:spacing w:before="20" w:after="20" w:line="240" w:lineRule="exact"/>
    </w:pPr>
    <w:rPr>
      <w:rFonts w:eastAsia="Times New Roman" w:cs="Times New Roman"/>
      <w:b/>
      <w:szCs w:val="24"/>
    </w:rPr>
  </w:style>
  <w:style w:type="paragraph" w:customStyle="1" w:styleId="TOCHead">
    <w:name w:val="TOC Head"/>
    <w:rsid w:val="002C3ADC"/>
    <w:pPr>
      <w:spacing w:before="320" w:after="240" w:line="240" w:lineRule="auto"/>
    </w:pPr>
    <w:rPr>
      <w:rFonts w:ascii="Arial" w:eastAsia="Times New Roman" w:hAnsi="Arial" w:cs="Arial"/>
      <w:b/>
      <w:bCs/>
      <w:kern w:val="32"/>
      <w:sz w:val="28"/>
      <w:szCs w:val="32"/>
    </w:rPr>
  </w:style>
  <w:style w:type="paragraph" w:customStyle="1" w:styleId="Title1">
    <w:name w:val="Title1"/>
    <w:rsid w:val="002C3ADC"/>
    <w:pPr>
      <w:spacing w:before="120" w:after="240" w:line="240" w:lineRule="auto"/>
    </w:pPr>
    <w:rPr>
      <w:rFonts w:ascii="Arial" w:eastAsia="Times New Roman" w:hAnsi="Arial" w:cs="Arial"/>
      <w:b/>
      <w:bCs/>
      <w:iCs/>
      <w:sz w:val="20"/>
      <w:szCs w:val="28"/>
    </w:rPr>
  </w:style>
  <w:style w:type="paragraph" w:customStyle="1" w:styleId="ListSpecialNumber">
    <w:name w:val="List Special Number"/>
    <w:basedOn w:val="ListNumber"/>
    <w:qFormat/>
    <w:rsid w:val="009A144C"/>
    <w:pPr>
      <w:spacing w:before="60"/>
      <w:ind w:left="1080"/>
    </w:pPr>
  </w:style>
  <w:style w:type="paragraph" w:customStyle="1" w:styleId="Logo">
    <w:name w:val="Logo"/>
    <w:qFormat/>
    <w:rsid w:val="009A144C"/>
    <w:pPr>
      <w:spacing w:after="0" w:line="240" w:lineRule="auto"/>
    </w:pPr>
    <w:rPr>
      <w:rFonts w:ascii="Arial" w:eastAsia="Times New Roman" w:hAnsi="Arial" w:cs="Times New Roman"/>
      <w:b/>
      <w:bCs/>
      <w:color w:val="17406D" w:themeColor="text2"/>
      <w:sz w:val="16"/>
      <w:szCs w:val="52"/>
    </w:rPr>
  </w:style>
  <w:style w:type="paragraph" w:customStyle="1" w:styleId="UGHeading2FrontMatter">
    <w:name w:val="UG Heading 2 Front Matter"/>
    <w:basedOn w:val="BodyText"/>
    <w:qFormat/>
    <w:rsid w:val="009A144C"/>
    <w:rPr>
      <w:b/>
      <w:sz w:val="32"/>
      <w:szCs w:val="32"/>
    </w:rPr>
  </w:style>
  <w:style w:type="paragraph" w:customStyle="1" w:styleId="SignOffDetails">
    <w:name w:val="SignOff Details"/>
    <w:qFormat/>
    <w:rsid w:val="001C03CE"/>
    <w:rPr>
      <w:rFonts w:ascii="Arial" w:eastAsia="Times New Roman" w:hAnsi="Arial" w:cs="Arial"/>
      <w:b/>
      <w:bCs/>
      <w:iCs/>
      <w:sz w:val="20"/>
      <w:szCs w:val="28"/>
    </w:rPr>
  </w:style>
  <w:style w:type="paragraph" w:customStyle="1" w:styleId="Note">
    <w:name w:val="Note"/>
    <w:basedOn w:val="BodyText"/>
    <w:qFormat/>
    <w:rsid w:val="009A144C"/>
    <w:pPr>
      <w:pBdr>
        <w:top w:val="single" w:sz="4" w:space="1" w:color="auto"/>
        <w:left w:val="single" w:sz="4" w:space="4" w:color="auto"/>
        <w:bottom w:val="single" w:sz="4" w:space="1" w:color="auto"/>
        <w:right w:val="single" w:sz="4" w:space="4" w:color="auto"/>
      </w:pBdr>
      <w:tabs>
        <w:tab w:val="left" w:pos="216"/>
      </w:tabs>
      <w:ind w:left="216" w:hanging="216"/>
    </w:pPr>
    <w:rPr>
      <w:color w:val="595959" w:themeColor="text1" w:themeTint="A6"/>
      <w:sz w:val="20"/>
    </w:rPr>
  </w:style>
  <w:style w:type="character" w:customStyle="1" w:styleId="IndexText">
    <w:name w:val="Index Text"/>
    <w:basedOn w:val="DefaultParagraphFont"/>
    <w:uiPriority w:val="1"/>
    <w:qFormat/>
    <w:rsid w:val="001C03CE"/>
    <w:rPr>
      <w:rFonts w:ascii="Arial" w:eastAsia="Times New Roman" w:hAnsi="Arial" w:cs="Arial"/>
      <w:color w:val="7030A0"/>
      <w:sz w:val="18"/>
    </w:rPr>
  </w:style>
  <w:style w:type="paragraph" w:customStyle="1" w:styleId="FigureCenter">
    <w:name w:val="Figure Center"/>
    <w:basedOn w:val="Normal"/>
    <w:qFormat/>
    <w:rsid w:val="009A144C"/>
    <w:pPr>
      <w:spacing w:before="120" w:after="0" w:line="240" w:lineRule="auto"/>
      <w:jc w:val="center"/>
    </w:pPr>
    <w:rPr>
      <w:rFonts w:ascii="Arial" w:hAnsi="Arial"/>
      <w:noProof/>
      <w:sz w:val="20"/>
    </w:rPr>
  </w:style>
  <w:style w:type="paragraph" w:styleId="ListNumber">
    <w:name w:val="List Number"/>
    <w:basedOn w:val="Normal"/>
    <w:uiPriority w:val="99"/>
    <w:unhideWhenUsed/>
    <w:rsid w:val="001C03CE"/>
    <w:pPr>
      <w:numPr>
        <w:numId w:val="31"/>
      </w:numPr>
      <w:spacing w:before="240" w:after="120"/>
    </w:pPr>
    <w:rPr>
      <w:rFonts w:ascii="Arial" w:hAnsi="Arial"/>
      <w:sz w:val="22"/>
    </w:rPr>
  </w:style>
  <w:style w:type="paragraph" w:customStyle="1" w:styleId="BoxStep">
    <w:name w:val="Box Step"/>
    <w:qFormat/>
    <w:rsid w:val="001C03CE"/>
    <w:pPr>
      <w:spacing w:after="0"/>
      <w:ind w:left="360" w:hanging="360"/>
    </w:pPr>
    <w:rPr>
      <w:rFonts w:ascii="Arial" w:eastAsiaTheme="minorHAnsi" w:hAnsi="Arial" w:cs="Arial"/>
      <w:color w:val="4C4B58"/>
      <w:sz w:val="22"/>
      <w:szCs w:val="22"/>
    </w:rPr>
  </w:style>
  <w:style w:type="character" w:customStyle="1" w:styleId="NameTab">
    <w:name w:val="Name Tab"/>
    <w:basedOn w:val="DefaultParagraphFont"/>
    <w:uiPriority w:val="1"/>
    <w:qFormat/>
    <w:rsid w:val="001C03CE"/>
    <w:rPr>
      <w:b/>
    </w:rPr>
  </w:style>
  <w:style w:type="character" w:customStyle="1" w:styleId="NameButton">
    <w:name w:val="Name Button"/>
    <w:basedOn w:val="DefaultParagraphFont"/>
    <w:uiPriority w:val="1"/>
    <w:qFormat/>
    <w:rsid w:val="009A144C"/>
    <w:rPr>
      <w:b/>
    </w:rPr>
  </w:style>
  <w:style w:type="paragraph" w:customStyle="1" w:styleId="FigureLeft">
    <w:name w:val="Figure Left"/>
    <w:basedOn w:val="BodyText"/>
    <w:next w:val="BoxStepUnframed"/>
    <w:qFormat/>
    <w:rsid w:val="001C03CE"/>
    <w:pPr>
      <w:spacing w:before="0"/>
    </w:pPr>
    <w:rPr>
      <w:noProof/>
      <w:sz w:val="20"/>
    </w:rPr>
  </w:style>
  <w:style w:type="table" w:styleId="TableGrid">
    <w:name w:val="Table Grid"/>
    <w:basedOn w:val="TableNormal"/>
    <w:uiPriority w:val="39"/>
    <w:rsid w:val="008C3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uiPriority w:val="99"/>
    <w:unhideWhenUsed/>
    <w:rsid w:val="001C03CE"/>
    <w:pPr>
      <w:numPr>
        <w:numId w:val="32"/>
      </w:numPr>
      <w:spacing w:before="240" w:after="120"/>
    </w:pPr>
    <w:rPr>
      <w:rFonts w:ascii="Arial" w:eastAsiaTheme="minorHAnsi" w:hAnsi="Arial"/>
      <w:sz w:val="22"/>
    </w:rPr>
  </w:style>
  <w:style w:type="paragraph" w:customStyle="1" w:styleId="NoteIndent">
    <w:name w:val="Note Indent"/>
    <w:basedOn w:val="Normal"/>
    <w:next w:val="BodyText"/>
    <w:qFormat/>
    <w:rsid w:val="001C03CE"/>
    <w:pPr>
      <w:pBdr>
        <w:top w:val="single" w:sz="4" w:space="4" w:color="auto"/>
        <w:left w:val="single" w:sz="4" w:space="4" w:color="auto"/>
        <w:bottom w:val="single" w:sz="4" w:space="4" w:color="auto"/>
        <w:right w:val="single" w:sz="4" w:space="4" w:color="auto"/>
      </w:pBdr>
      <w:tabs>
        <w:tab w:val="left" w:pos="216"/>
      </w:tabs>
      <w:spacing w:before="60" w:after="120" w:line="259" w:lineRule="auto"/>
      <w:ind w:left="576" w:hanging="216"/>
    </w:pPr>
    <w:rPr>
      <w:rFonts w:ascii="Arial" w:hAnsi="Arial"/>
      <w:color w:val="595959" w:themeColor="text1" w:themeTint="A6"/>
      <w:sz w:val="20"/>
    </w:rPr>
  </w:style>
  <w:style w:type="paragraph" w:customStyle="1" w:styleId="NoteHeading1">
    <w:name w:val="Note Heading1"/>
    <w:basedOn w:val="Normal"/>
    <w:qFormat/>
    <w:rsid w:val="003B0BEE"/>
  </w:style>
  <w:style w:type="paragraph" w:customStyle="1" w:styleId="NoteBullet">
    <w:name w:val="Note Bullet"/>
    <w:basedOn w:val="ListBullet"/>
    <w:qFormat/>
    <w:rsid w:val="001C03CE"/>
    <w:pPr>
      <w:spacing w:before="60" w:after="60"/>
      <w:ind w:firstLine="0"/>
    </w:pPr>
    <w:rPr>
      <w:rFonts w:cs="Arial"/>
      <w:sz w:val="20"/>
      <w:szCs w:val="24"/>
    </w:rPr>
  </w:style>
  <w:style w:type="character" w:customStyle="1" w:styleId="NameLink">
    <w:name w:val="Name Link"/>
    <w:basedOn w:val="DefaultParagraphFont"/>
    <w:uiPriority w:val="1"/>
    <w:qFormat/>
    <w:rsid w:val="009A144C"/>
    <w:rPr>
      <w:b/>
    </w:rPr>
  </w:style>
  <w:style w:type="character" w:customStyle="1" w:styleId="NamePage">
    <w:name w:val="Name Page"/>
    <w:basedOn w:val="DefaultParagraphFont"/>
    <w:uiPriority w:val="1"/>
    <w:qFormat/>
    <w:rsid w:val="009A144C"/>
    <w:rPr>
      <w:b w:val="0"/>
      <w:i/>
    </w:rPr>
  </w:style>
  <w:style w:type="character" w:customStyle="1" w:styleId="ExampleText">
    <w:name w:val="Example Text"/>
    <w:basedOn w:val="DefaultParagraphFont"/>
    <w:uiPriority w:val="1"/>
    <w:qFormat/>
    <w:rsid w:val="009A144C"/>
    <w:rPr>
      <w:rFonts w:ascii="Courier New" w:hAnsi="Courier New"/>
      <w:sz w:val="18"/>
    </w:rPr>
  </w:style>
  <w:style w:type="character" w:customStyle="1" w:styleId="NoteText">
    <w:name w:val="Note Text"/>
    <w:basedOn w:val="DefaultParagraphFont"/>
    <w:uiPriority w:val="1"/>
    <w:qFormat/>
    <w:rsid w:val="009A144C"/>
    <w:rPr>
      <w:rFonts w:ascii="Arial" w:hAnsi="Arial"/>
      <w:color w:val="7F7F7F" w:themeColor="text1" w:themeTint="80"/>
      <w:sz w:val="20"/>
    </w:rPr>
  </w:style>
  <w:style w:type="paragraph" w:customStyle="1" w:styleId="ListBulletIndent">
    <w:name w:val="List Bullet Indent"/>
    <w:basedOn w:val="ListBullet"/>
    <w:qFormat/>
    <w:rsid w:val="009A144C"/>
    <w:pPr>
      <w:ind w:left="720"/>
    </w:pPr>
  </w:style>
  <w:style w:type="paragraph" w:customStyle="1" w:styleId="ListBullet2Indent">
    <w:name w:val="List Bullet 2 Indent"/>
    <w:basedOn w:val="ListBulletIndent"/>
    <w:qFormat/>
    <w:rsid w:val="009A144C"/>
    <w:pPr>
      <w:numPr>
        <w:numId w:val="33"/>
      </w:numPr>
      <w:spacing w:before="120"/>
    </w:pPr>
  </w:style>
  <w:style w:type="paragraph" w:customStyle="1" w:styleId="BodyTextListLeadIn">
    <w:name w:val="Body Text List Lead In"/>
    <w:basedOn w:val="BodyText"/>
    <w:next w:val="BodyText"/>
    <w:qFormat/>
    <w:rsid w:val="009A144C"/>
    <w:pPr>
      <w:spacing w:after="0"/>
    </w:pPr>
  </w:style>
  <w:style w:type="paragraph" w:styleId="ListBullet2">
    <w:name w:val="List Bullet 2"/>
    <w:basedOn w:val="ListBullet"/>
    <w:uiPriority w:val="99"/>
    <w:unhideWhenUsed/>
    <w:rsid w:val="001C03CE"/>
    <w:pPr>
      <w:numPr>
        <w:numId w:val="34"/>
      </w:numPr>
    </w:pPr>
  </w:style>
  <w:style w:type="paragraph" w:styleId="TOC4">
    <w:name w:val="toc 4"/>
    <w:basedOn w:val="Normal"/>
    <w:next w:val="Normal"/>
    <w:autoRedefine/>
    <w:uiPriority w:val="39"/>
    <w:unhideWhenUsed/>
    <w:rsid w:val="001E3156"/>
    <w:pPr>
      <w:spacing w:after="100"/>
      <w:ind w:left="630"/>
    </w:pPr>
  </w:style>
  <w:style w:type="character" w:customStyle="1" w:styleId="NameDropdownPopup">
    <w:name w:val="Name Dropdown Popup"/>
    <w:basedOn w:val="DefaultParagraphFont"/>
    <w:uiPriority w:val="1"/>
    <w:qFormat/>
    <w:rsid w:val="009A144C"/>
    <w:rPr>
      <w:b/>
    </w:rPr>
  </w:style>
  <w:style w:type="paragraph" w:customStyle="1" w:styleId="Note2">
    <w:name w:val="Note 2"/>
    <w:basedOn w:val="Note"/>
    <w:next w:val="BodyText"/>
    <w:qFormat/>
    <w:rsid w:val="004F70BF"/>
    <w:pPr>
      <w:spacing w:before="60"/>
      <w:ind w:left="720"/>
    </w:pPr>
  </w:style>
  <w:style w:type="paragraph" w:customStyle="1" w:styleId="BoxStepUnframed">
    <w:name w:val="Box Step Unframed"/>
    <w:basedOn w:val="BoxStep"/>
    <w:qFormat/>
    <w:rsid w:val="001C03CE"/>
    <w:pPr>
      <w:spacing w:before="240" w:after="120"/>
    </w:pPr>
  </w:style>
  <w:style w:type="paragraph" w:styleId="ListContinue">
    <w:name w:val="List Continue"/>
    <w:basedOn w:val="Normal"/>
    <w:uiPriority w:val="99"/>
    <w:unhideWhenUsed/>
    <w:rsid w:val="00206580"/>
    <w:pPr>
      <w:spacing w:after="120"/>
      <w:ind w:left="360"/>
      <w:contextualSpacing/>
    </w:pPr>
  </w:style>
  <w:style w:type="paragraph" w:customStyle="1" w:styleId="ListBulletExtended">
    <w:name w:val="List Bullet Extended"/>
    <w:basedOn w:val="ListBullet"/>
    <w:qFormat/>
    <w:rsid w:val="001C03CE"/>
    <w:pPr>
      <w:spacing w:before="120"/>
    </w:pPr>
    <w:rPr>
      <w:rFonts w:cs="Arial"/>
      <w:szCs w:val="22"/>
    </w:rPr>
  </w:style>
  <w:style w:type="character" w:customStyle="1" w:styleId="NameAction">
    <w:name w:val="Name Action"/>
    <w:basedOn w:val="DefaultParagraphFont"/>
    <w:uiPriority w:val="1"/>
    <w:qFormat/>
    <w:rsid w:val="001C03CE"/>
    <w:rPr>
      <w:b/>
    </w:rPr>
  </w:style>
  <w:style w:type="character" w:customStyle="1" w:styleId="NameCheckbox">
    <w:name w:val="Name Checkbox"/>
    <w:basedOn w:val="DefaultParagraphFont"/>
    <w:uiPriority w:val="1"/>
    <w:qFormat/>
    <w:rsid w:val="00206580"/>
    <w:rPr>
      <w:b/>
    </w:rPr>
  </w:style>
  <w:style w:type="character" w:customStyle="1" w:styleId="NameApp">
    <w:name w:val="Name App"/>
    <w:basedOn w:val="DefaultParagraphFont"/>
    <w:uiPriority w:val="1"/>
    <w:qFormat/>
    <w:rsid w:val="001C03CE"/>
    <w:rPr>
      <w:b/>
    </w:rPr>
  </w:style>
  <w:style w:type="character" w:customStyle="1" w:styleId="NameOption">
    <w:name w:val="Name Option"/>
    <w:basedOn w:val="DefaultParagraphFont"/>
    <w:uiPriority w:val="1"/>
    <w:qFormat/>
    <w:rsid w:val="001C03CE"/>
    <w:rPr>
      <w:b/>
    </w:rPr>
  </w:style>
  <w:style w:type="paragraph" w:customStyle="1" w:styleId="NoteBullet2">
    <w:name w:val="Note Bullet2"/>
    <w:basedOn w:val="NoteBullet"/>
    <w:qFormat/>
    <w:rsid w:val="001C03CE"/>
    <w:pPr>
      <w:ind w:left="1080"/>
    </w:pPr>
  </w:style>
  <w:style w:type="paragraph" w:customStyle="1" w:styleId="NoteHead">
    <w:name w:val="Note Head"/>
    <w:qFormat/>
    <w:rsid w:val="001C03CE"/>
    <w:rPr>
      <w:rFonts w:ascii="Arial" w:eastAsiaTheme="minorHAnsi" w:hAnsi="Arial"/>
      <w:b/>
      <w:sz w:val="20"/>
    </w:rPr>
  </w:style>
  <w:style w:type="paragraph" w:customStyle="1" w:styleId="BoxStep2">
    <w:name w:val="Box Step2"/>
    <w:basedOn w:val="BoxStepUnframed"/>
    <w:qFormat/>
    <w:rsid w:val="001C03CE"/>
    <w:pPr>
      <w:spacing w:before="120"/>
      <w:ind w:left="720"/>
    </w:pPr>
  </w:style>
  <w:style w:type="paragraph" w:customStyle="1" w:styleId="ListBulletCompact">
    <w:name w:val="List Bullet Compact"/>
    <w:basedOn w:val="ListBullet"/>
    <w:qFormat/>
    <w:rsid w:val="001C0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28484">
      <w:bodyDiv w:val="1"/>
      <w:marLeft w:val="0"/>
      <w:marRight w:val="0"/>
      <w:marTop w:val="0"/>
      <w:marBottom w:val="0"/>
      <w:divBdr>
        <w:top w:val="none" w:sz="0" w:space="0" w:color="auto"/>
        <w:left w:val="none" w:sz="0" w:space="0" w:color="auto"/>
        <w:bottom w:val="none" w:sz="0" w:space="0" w:color="auto"/>
        <w:right w:val="none" w:sz="0" w:space="0" w:color="auto"/>
      </w:divBdr>
    </w:div>
    <w:div w:id="1007949255">
      <w:bodyDiv w:val="1"/>
      <w:marLeft w:val="0"/>
      <w:marRight w:val="0"/>
      <w:marTop w:val="0"/>
      <w:marBottom w:val="0"/>
      <w:divBdr>
        <w:top w:val="none" w:sz="0" w:space="0" w:color="auto"/>
        <w:left w:val="none" w:sz="0" w:space="0" w:color="auto"/>
        <w:bottom w:val="none" w:sz="0" w:space="0" w:color="auto"/>
        <w:right w:val="none" w:sz="0" w:space="0" w:color="auto"/>
      </w:divBdr>
    </w:div>
    <w:div w:id="1475754186">
      <w:bodyDiv w:val="1"/>
      <w:marLeft w:val="0"/>
      <w:marRight w:val="0"/>
      <w:marTop w:val="0"/>
      <w:marBottom w:val="0"/>
      <w:divBdr>
        <w:top w:val="none" w:sz="0" w:space="0" w:color="auto"/>
        <w:left w:val="none" w:sz="0" w:space="0" w:color="auto"/>
        <w:bottom w:val="none" w:sz="0" w:space="0" w:color="auto"/>
        <w:right w:val="none" w:sz="0" w:space="0" w:color="auto"/>
      </w:divBdr>
    </w:div>
    <w:div w:id="1841197579">
      <w:bodyDiv w:val="1"/>
      <w:marLeft w:val="0"/>
      <w:marRight w:val="0"/>
      <w:marTop w:val="0"/>
      <w:marBottom w:val="0"/>
      <w:divBdr>
        <w:top w:val="none" w:sz="0" w:space="0" w:color="auto"/>
        <w:left w:val="none" w:sz="0" w:space="0" w:color="auto"/>
        <w:bottom w:val="none" w:sz="0" w:space="0" w:color="auto"/>
        <w:right w:val="none" w:sz="0" w:space="0" w:color="auto"/>
      </w:divBdr>
    </w:div>
    <w:div w:id="19128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ttp://www.ercot.co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3.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footer" Target="footer4.xml"/><Relationship Id="rId189"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hyperlink" Target="mailto:http://www.ercot.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http://www.ercot.com/" TargetMode="External"/><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loney\Documents\Custom%20Office%20Templates\ERCOT%20UX%20User%20Guides.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12700">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8A38A-9461-471F-97F0-B3B99D1A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ERCOT UX User Guides</Template>
  <TotalTime>115</TotalTime>
  <Pages>37</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6640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Siebold, Martha</dc:creator>
  <cp:keywords/>
  <dc:description/>
  <cp:lastModifiedBy>Maloney, Lyn</cp:lastModifiedBy>
  <cp:revision>34</cp:revision>
  <cp:lastPrinted>2018-11-16T20:47:00Z</cp:lastPrinted>
  <dcterms:created xsi:type="dcterms:W3CDTF">2018-11-15T17:20:00Z</dcterms:created>
  <dcterms:modified xsi:type="dcterms:W3CDTF">2018-11-29T21:26:00Z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1941689006</vt:i4>
  </property>
</Properties>
</file>